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70C2" w:rsidRPr="00726B4B" w:rsidRDefault="003170C2" w:rsidP="00726B4B">
      <w:pPr>
        <w:jc w:val="center"/>
        <w:rPr>
          <w:rFonts w:ascii="Times New Roman" w:hAnsi="Times New Roman"/>
          <w:b/>
          <w:sz w:val="32"/>
          <w:szCs w:val="32"/>
        </w:rPr>
      </w:pPr>
      <w:r w:rsidRPr="00726B4B">
        <w:rPr>
          <w:rFonts w:ascii="Times New Roman" w:hAnsi="Times New Roman"/>
          <w:b/>
          <w:sz w:val="32"/>
          <w:szCs w:val="32"/>
        </w:rPr>
        <w:t>Аналитическая справка</w:t>
      </w:r>
    </w:p>
    <w:p w:rsidR="003170C2" w:rsidRPr="00726B4B" w:rsidRDefault="003170C2" w:rsidP="00726B4B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</w:t>
      </w:r>
      <w:r w:rsidRPr="00726B4B">
        <w:rPr>
          <w:rFonts w:ascii="Times New Roman" w:hAnsi="Times New Roman"/>
          <w:b/>
          <w:sz w:val="32"/>
          <w:szCs w:val="32"/>
        </w:rPr>
        <w:t>о проведению проекта подготовительной группе  «Звездочки»</w:t>
      </w:r>
    </w:p>
    <w:p w:rsidR="003170C2" w:rsidRPr="00726B4B" w:rsidRDefault="003170C2" w:rsidP="00726B4B">
      <w:pPr>
        <w:jc w:val="center"/>
        <w:rPr>
          <w:rFonts w:ascii="Times New Roman" w:hAnsi="Times New Roman"/>
          <w:b/>
          <w:sz w:val="32"/>
          <w:szCs w:val="32"/>
        </w:rPr>
      </w:pPr>
      <w:r w:rsidRPr="00726B4B">
        <w:rPr>
          <w:rFonts w:ascii="Times New Roman" w:hAnsi="Times New Roman"/>
          <w:b/>
          <w:sz w:val="32"/>
          <w:szCs w:val="32"/>
        </w:rPr>
        <w:t>«1 марта День кошек»</w:t>
      </w:r>
    </w:p>
    <w:p w:rsidR="003170C2" w:rsidRPr="00726B4B" w:rsidRDefault="003170C2" w:rsidP="00726B4B">
      <w:pPr>
        <w:rPr>
          <w:rFonts w:ascii="Times New Roman" w:hAnsi="Times New Roman"/>
          <w:sz w:val="28"/>
          <w:szCs w:val="28"/>
        </w:rPr>
      </w:pPr>
    </w:p>
    <w:p w:rsidR="003170C2" w:rsidRPr="00915FA9" w:rsidRDefault="003170C2" w:rsidP="004725A9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Актуальность: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Первого марта, отмечается мало кому известный, но все же официально зарегистрированный праздн</w:t>
      </w:r>
      <w:r>
        <w:rPr>
          <w:rFonts w:ascii="Times New Roman" w:hAnsi="Times New Roman"/>
          <w:sz w:val="28"/>
          <w:szCs w:val="28"/>
        </w:rPr>
        <w:t xml:space="preserve">ик – Всемирный день кошек. Мы в своей группе </w:t>
      </w:r>
      <w:r w:rsidRPr="00726B4B">
        <w:rPr>
          <w:rFonts w:ascii="Times New Roman" w:hAnsi="Times New Roman"/>
          <w:sz w:val="28"/>
          <w:szCs w:val="28"/>
        </w:rPr>
        <w:t>решили организовать проект, посвященный кошкам и котам, целью которого стало воспитание в детях бережного отн</w:t>
      </w:r>
      <w:r>
        <w:rPr>
          <w:rFonts w:ascii="Times New Roman" w:hAnsi="Times New Roman"/>
          <w:sz w:val="28"/>
          <w:szCs w:val="28"/>
        </w:rPr>
        <w:t>ошения к братьям нашим меньшим.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Тип проекта</w:t>
      </w:r>
      <w:r w:rsidRPr="00726B4B">
        <w:rPr>
          <w:rFonts w:ascii="Times New Roman" w:hAnsi="Times New Roman"/>
          <w:sz w:val="28"/>
          <w:szCs w:val="28"/>
        </w:rPr>
        <w:t>: творческий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Участники проекта</w:t>
      </w:r>
      <w:r w:rsidRPr="00726B4B">
        <w:rPr>
          <w:rFonts w:ascii="Times New Roman" w:hAnsi="Times New Roman"/>
          <w:sz w:val="28"/>
          <w:szCs w:val="28"/>
        </w:rPr>
        <w:t>: дети подготовительной к школе группы, педагоги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Срок реализации</w:t>
      </w:r>
      <w:r w:rsidRPr="00726B4B">
        <w:rPr>
          <w:rFonts w:ascii="Times New Roman" w:hAnsi="Times New Roman"/>
          <w:sz w:val="28"/>
          <w:szCs w:val="28"/>
        </w:rPr>
        <w:t>: краткосрочный (1 день)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Цель проекта</w:t>
      </w:r>
      <w:r w:rsidRPr="00726B4B">
        <w:rPr>
          <w:rFonts w:ascii="Times New Roman" w:hAnsi="Times New Roman"/>
          <w:sz w:val="28"/>
          <w:szCs w:val="28"/>
        </w:rPr>
        <w:t>: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создание условий для развития творчески</w:t>
      </w:r>
      <w:r>
        <w:rPr>
          <w:rFonts w:ascii="Times New Roman" w:hAnsi="Times New Roman"/>
          <w:sz w:val="28"/>
          <w:szCs w:val="28"/>
        </w:rPr>
        <w:t xml:space="preserve">х способностей детей в процессе реализации проекта </w:t>
      </w:r>
      <w:r w:rsidRPr="00726B4B">
        <w:rPr>
          <w:rFonts w:ascii="Times New Roman" w:hAnsi="Times New Roman"/>
          <w:sz w:val="28"/>
          <w:szCs w:val="28"/>
        </w:rPr>
        <w:t>«День кошек».</w:t>
      </w:r>
    </w:p>
    <w:p w:rsidR="003170C2" w:rsidRPr="00915FA9" w:rsidRDefault="003170C2" w:rsidP="004725A9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Задачи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Познакомить с историей возникновения праздника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Обогатить знания детей новыми сведениями о жизни кошек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Развивать воображение и творчество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Воспитывать бережное отношение к животным</w:t>
      </w:r>
    </w:p>
    <w:p w:rsidR="003170C2" w:rsidRPr="00915FA9" w:rsidRDefault="003170C2" w:rsidP="004725A9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  <w:r w:rsidRPr="00915FA9">
        <w:rPr>
          <w:rFonts w:ascii="Times New Roman" w:hAnsi="Times New Roman"/>
          <w:i/>
          <w:sz w:val="28"/>
          <w:szCs w:val="28"/>
          <w:u w:val="single"/>
        </w:rPr>
        <w:t>Ожидаемые результаты: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Обогащение представлений детей об истории возникновения праздника.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Развитие творческих способностей.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• Воспитание бережного и заботливого отношения к животным.</w: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1 марта в группе «Звездочки» был проведен проект   «1 марта День кошек»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600BC0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Все мероприятия были направлены на создание условий для развити</w:t>
      </w:r>
      <w:r>
        <w:rPr>
          <w:rFonts w:ascii="Times New Roman" w:hAnsi="Times New Roman"/>
          <w:sz w:val="28"/>
          <w:szCs w:val="28"/>
        </w:rPr>
        <w:t>я творческих способностей детей; мы п</w:t>
      </w:r>
      <w:r w:rsidRPr="00726B4B">
        <w:rPr>
          <w:rFonts w:ascii="Times New Roman" w:hAnsi="Times New Roman"/>
          <w:sz w:val="28"/>
          <w:szCs w:val="28"/>
        </w:rPr>
        <w:t>ознакомить с историей возникновения праздника</w:t>
      </w:r>
      <w:r>
        <w:rPr>
          <w:rFonts w:ascii="Times New Roman" w:hAnsi="Times New Roman"/>
          <w:sz w:val="28"/>
          <w:szCs w:val="28"/>
        </w:rPr>
        <w:t xml:space="preserve">; </w:t>
      </w:r>
      <w:r w:rsidRPr="00726B4B">
        <w:rPr>
          <w:rFonts w:ascii="Times New Roman" w:hAnsi="Times New Roman"/>
          <w:sz w:val="28"/>
          <w:szCs w:val="28"/>
        </w:rPr>
        <w:t xml:space="preserve">детей </w:t>
      </w:r>
      <w:r>
        <w:rPr>
          <w:rFonts w:ascii="Times New Roman" w:hAnsi="Times New Roman"/>
          <w:sz w:val="28"/>
          <w:szCs w:val="28"/>
        </w:rPr>
        <w:t>узнали много нового и интересного из</w:t>
      </w:r>
      <w:r w:rsidRPr="00726B4B">
        <w:rPr>
          <w:rFonts w:ascii="Times New Roman" w:hAnsi="Times New Roman"/>
          <w:sz w:val="28"/>
          <w:szCs w:val="28"/>
        </w:rPr>
        <w:t xml:space="preserve"> жизни кошек</w:t>
      </w:r>
      <w:r>
        <w:rPr>
          <w:rFonts w:ascii="Times New Roman" w:hAnsi="Times New Roman"/>
          <w:sz w:val="28"/>
          <w:szCs w:val="28"/>
        </w:rPr>
        <w:t>.</w:t>
      </w:r>
    </w:p>
    <w:p w:rsidR="003170C2" w:rsidRPr="00726B4B" w:rsidRDefault="003170C2" w:rsidP="00600BC0">
      <w:pPr>
        <w:ind w:firstLine="540"/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>В рамках проекта были проведены</w:t>
      </w:r>
      <w:r>
        <w:rPr>
          <w:rFonts w:ascii="Times New Roman" w:hAnsi="Times New Roman"/>
          <w:sz w:val="28"/>
          <w:szCs w:val="28"/>
        </w:rPr>
        <w:t>:</w:t>
      </w:r>
      <w:r w:rsidRPr="00726B4B">
        <w:rPr>
          <w:rFonts w:ascii="Times New Roman" w:hAnsi="Times New Roman"/>
          <w:sz w:val="28"/>
          <w:szCs w:val="28"/>
        </w:rPr>
        <w:t xml:space="preserve"> игры, занятия, беседы, посвященные кошкам их жизни, повадках, и различные мероприятия по данной теме.</w: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Pr="00600BC0" w:rsidRDefault="003170C2" w:rsidP="004725A9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  <w:r w:rsidRPr="00600BC0">
        <w:rPr>
          <w:rFonts w:ascii="Times New Roman" w:hAnsi="Times New Roman"/>
          <w:i/>
          <w:sz w:val="28"/>
          <w:szCs w:val="28"/>
          <w:u w:val="single"/>
        </w:rPr>
        <w:t>В процессе организации совместной деятельности взрослых и детей были проведены: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 w:rsidRPr="00726B4B">
        <w:rPr>
          <w:rFonts w:ascii="Times New Roman" w:hAnsi="Times New Roman"/>
          <w:sz w:val="28"/>
          <w:szCs w:val="28"/>
        </w:rPr>
        <w:t>Беседа «Такие разные кошки»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 w:rsidRPr="00726B4B">
        <w:rPr>
          <w:rFonts w:ascii="Times New Roman" w:hAnsi="Times New Roman"/>
          <w:sz w:val="28"/>
          <w:szCs w:val="28"/>
        </w:rPr>
        <w:t>Составление рассказа о своем питомце «Мой Мурлыка».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 w:rsidRPr="00726B4B">
        <w:rPr>
          <w:rFonts w:ascii="Times New Roman" w:hAnsi="Times New Roman"/>
          <w:sz w:val="28"/>
          <w:szCs w:val="28"/>
        </w:rPr>
        <w:t>Чтение стихотворений: Ю. Мориц «Букет котов», Е. Благинина «Котенок», Б. Заходер «Мордочка, хвост и четыре ноги», А. Барто «Котенок», Р. Киплинг «Кошка, гулявшая сама по себе»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П</w:t>
      </w:r>
      <w:r w:rsidRPr="00726B4B">
        <w:rPr>
          <w:rFonts w:ascii="Times New Roman" w:hAnsi="Times New Roman"/>
          <w:sz w:val="28"/>
          <w:szCs w:val="28"/>
        </w:rPr>
        <w:t>росмотр презентаций «</w:t>
      </w:r>
      <w:r>
        <w:rPr>
          <w:rFonts w:ascii="Times New Roman" w:hAnsi="Times New Roman"/>
          <w:sz w:val="28"/>
          <w:szCs w:val="28"/>
        </w:rPr>
        <w:t>1 марта День кошек</w:t>
      </w:r>
      <w:r w:rsidRPr="00726B4B">
        <w:rPr>
          <w:rFonts w:ascii="Times New Roman" w:hAnsi="Times New Roman"/>
          <w:sz w:val="28"/>
          <w:szCs w:val="28"/>
        </w:rPr>
        <w:t>»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Д</w:t>
      </w:r>
      <w:r w:rsidRPr="00726B4B">
        <w:rPr>
          <w:rFonts w:ascii="Times New Roman" w:hAnsi="Times New Roman"/>
          <w:sz w:val="28"/>
          <w:szCs w:val="28"/>
        </w:rPr>
        <w:t>/и «Угадай героя»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 w:rsidRPr="00726B4B">
        <w:rPr>
          <w:rFonts w:ascii="Times New Roman" w:hAnsi="Times New Roman"/>
          <w:sz w:val="28"/>
          <w:szCs w:val="28"/>
        </w:rPr>
        <w:t>Сюжетно-ролевая игра «Клиника для кошек»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6pt;margin-top:25.7pt;width:304.65pt;height:228.85pt;z-index:-251661312" wrapcoords="-53 0 -53 21529 21600 21529 21600 0 -53 0">
            <v:imagedata r:id="rId5" o:title=""/>
            <w10:wrap type="tight"/>
          </v:shape>
        </w:pict>
      </w: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 w:rsidRPr="00726B4B">
        <w:rPr>
          <w:rFonts w:ascii="Times New Roman" w:hAnsi="Times New Roman"/>
          <w:sz w:val="28"/>
          <w:szCs w:val="28"/>
        </w:rPr>
        <w:t>Подвижные игры:  «Кошачий хоккей», «Кошки-мышки».</w:t>
      </w: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 xml:space="preserve"> </w:t>
      </w: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7C7D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noProof/>
          <w:lang w:eastAsia="ru-RU"/>
        </w:rPr>
        <w:pict>
          <v:shape id="_x0000_s1027" type="#_x0000_t75" style="position:absolute;margin-left:9pt;margin-top:27pt;width:243.3pt;height:182.65pt;z-index:-251659264;mso-position-horizontal-relative:text;mso-position-vertical-relative:text" wrapcoords="-67 0 -67 21511 21600 21511 21600 0 -67 0">
            <v:imagedata r:id="rId6" o:title=""/>
            <w10:wrap type="tight"/>
          </v:shape>
        </w:pict>
      </w:r>
      <w:r w:rsidRPr="00726B4B">
        <w:rPr>
          <w:rFonts w:ascii="Times New Roman" w:hAnsi="Times New Roman"/>
          <w:sz w:val="28"/>
          <w:szCs w:val="28"/>
        </w:rPr>
        <w:t>Рисование «Мой пушистый любимец»</w: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left:0;text-align:left;margin-left:-63.3pt;margin-top:20.85pt;width:243pt;height:182.5pt;z-index:-251660288" wrapcoords="-67 0 -67 21511 21600 21511 21600 0 -67 0">
            <v:imagedata r:id="rId7" o:title=""/>
            <w10:wrap type="tight"/>
          </v:shape>
        </w:pic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 w:rsidRPr="00726B4B">
        <w:rPr>
          <w:rFonts w:ascii="Times New Roman" w:hAnsi="Times New Roman"/>
          <w:sz w:val="28"/>
          <w:szCs w:val="28"/>
        </w:rPr>
        <w:t>Лепка из снега «Мартовский кот»</w: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9" type="#_x0000_t75" style="position:absolute;left:0;text-align:left;margin-left:27pt;margin-top:4.3pt;width:279pt;height:209.6pt;z-index:-251658240" wrapcoords="-58 0 -58 21523 21600 21523 21600 0 -58 0">
            <v:imagedata r:id="rId8" o:title=""/>
            <w10:wrap type="tight"/>
          </v:shape>
        </w:pic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10741D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3170C2" w:rsidRDefault="003170C2" w:rsidP="0010741D">
      <w:pPr>
        <w:rPr>
          <w:rFonts w:ascii="Times New Roman" w:hAnsi="Times New Roman"/>
          <w:sz w:val="28"/>
          <w:szCs w:val="28"/>
        </w:rPr>
      </w:pPr>
    </w:p>
    <w:p w:rsidR="003170C2" w:rsidRDefault="003170C2" w:rsidP="0010741D">
      <w:pPr>
        <w:rPr>
          <w:rFonts w:ascii="Times New Roman" w:hAnsi="Times New Roman"/>
          <w:sz w:val="28"/>
          <w:szCs w:val="28"/>
        </w:rPr>
      </w:pPr>
    </w:p>
    <w:p w:rsidR="003170C2" w:rsidRDefault="003170C2" w:rsidP="0010741D">
      <w:pPr>
        <w:rPr>
          <w:rFonts w:ascii="Times New Roman" w:hAnsi="Times New Roman"/>
          <w:sz w:val="28"/>
          <w:szCs w:val="28"/>
        </w:rPr>
      </w:pPr>
    </w:p>
    <w:p w:rsidR="003170C2" w:rsidRDefault="003170C2" w:rsidP="0010741D">
      <w:pPr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noProof/>
          <w:lang w:eastAsia="ru-RU"/>
        </w:rPr>
        <w:pict>
          <v:shape id="_x0000_s1030" type="#_x0000_t75" style="position:absolute;left:0;text-align:left;margin-left:18pt;margin-top:25.5pt;width:182.75pt;height:243.3pt;z-index:-251657216;mso-position-horizontal-relative:text;mso-position-vertical-relative:text" wrapcoords="-89 0 -89 21533 21600 21533 21600 0 -89 0">
            <v:imagedata r:id="rId9" o:title=""/>
            <w10:wrap type="tight"/>
          </v:shape>
        </w:pict>
      </w:r>
      <w:r w:rsidRPr="00726B4B">
        <w:rPr>
          <w:rFonts w:ascii="Times New Roman" w:hAnsi="Times New Roman"/>
          <w:sz w:val="28"/>
          <w:szCs w:val="28"/>
        </w:rPr>
        <w:t>Посадка травки для кошек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7C7D80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8F0BA8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</w:p>
    <w:p w:rsidR="003170C2" w:rsidRPr="008F0BA8" w:rsidRDefault="003170C2" w:rsidP="008F0BA8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  <w:r w:rsidRPr="008F0BA8">
        <w:rPr>
          <w:rFonts w:ascii="Times New Roman" w:hAnsi="Times New Roman"/>
          <w:i/>
          <w:sz w:val="28"/>
          <w:szCs w:val="28"/>
          <w:u w:val="single"/>
        </w:rPr>
        <w:t xml:space="preserve">В заключении при обобщении знаний и опыта были проведены </w:t>
      </w:r>
    </w:p>
    <w:p w:rsidR="003170C2" w:rsidRPr="00726B4B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96"/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noProof/>
          <w:lang w:eastAsia="ru-RU"/>
        </w:rPr>
        <w:pict>
          <v:shape id="_x0000_s1031" type="#_x0000_t75" style="position:absolute;left:0;text-align:left;margin-left:18pt;margin-top:44.85pt;width:297.3pt;height:223.35pt;z-index:-251656192;mso-position-horizontal-relative:text;mso-position-vertical-relative:text" wrapcoords="-55 0 -55 21528 21600 21528 21600 0 -55 0">
            <v:imagedata r:id="rId10" o:title=""/>
            <w10:wrap type="tight"/>
          </v:shape>
        </w:pict>
      </w:r>
      <w:r w:rsidRPr="00726B4B">
        <w:rPr>
          <w:rFonts w:ascii="Times New Roman" w:hAnsi="Times New Roman"/>
          <w:sz w:val="28"/>
          <w:szCs w:val="28"/>
        </w:rPr>
        <w:t>Продуктивная деятельность рисование рисунков «Мой пушистый любимец» и оформление выставки</w: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</w:p>
    <w:p w:rsidR="003170C2" w:rsidRDefault="003170C2" w:rsidP="008F0BA8">
      <w:pPr>
        <w:rPr>
          <w:rFonts w:ascii="Times New Roman" w:hAnsi="Times New Roman"/>
          <w:sz w:val="28"/>
          <w:szCs w:val="28"/>
        </w:rPr>
      </w:pPr>
    </w:p>
    <w:p w:rsidR="003170C2" w:rsidRDefault="003170C2" w:rsidP="008F0BA8">
      <w:pPr>
        <w:rPr>
          <w:rFonts w:ascii="Times New Roman" w:hAnsi="Times New Roman"/>
          <w:sz w:val="28"/>
          <w:szCs w:val="28"/>
        </w:rPr>
      </w:pPr>
    </w:p>
    <w:p w:rsidR="003170C2" w:rsidRDefault="003170C2" w:rsidP="008F0BA8">
      <w:pPr>
        <w:rPr>
          <w:rFonts w:ascii="Times New Roman" w:hAnsi="Times New Roman"/>
          <w:sz w:val="28"/>
          <w:szCs w:val="28"/>
        </w:rPr>
      </w:pPr>
    </w:p>
    <w:p w:rsidR="003170C2" w:rsidRDefault="003170C2" w:rsidP="008F0BA8">
      <w:pPr>
        <w:rPr>
          <w:rFonts w:ascii="Times New Roman" w:hAnsi="Times New Roman"/>
          <w:sz w:val="28"/>
          <w:szCs w:val="28"/>
        </w:rPr>
      </w:pPr>
    </w:p>
    <w:p w:rsidR="003170C2" w:rsidRDefault="003170C2" w:rsidP="008F0BA8">
      <w:pPr>
        <w:rPr>
          <w:rFonts w:ascii="Times New Roman" w:hAnsi="Times New Roman"/>
          <w:sz w:val="28"/>
          <w:szCs w:val="28"/>
        </w:rPr>
      </w:pPr>
    </w:p>
    <w:p w:rsidR="003170C2" w:rsidRPr="00726B4B" w:rsidRDefault="003170C2" w:rsidP="005A296E">
      <w:pPr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726B4B">
        <w:rPr>
          <w:rFonts w:ascii="Times New Roman" w:hAnsi="Times New Roman"/>
          <w:sz w:val="28"/>
          <w:szCs w:val="28"/>
        </w:rPr>
        <w:t xml:space="preserve">Консультация для родителей </w:t>
      </w:r>
      <w:r>
        <w:rPr>
          <w:rFonts w:ascii="Times New Roman" w:hAnsi="Times New Roman"/>
          <w:sz w:val="28"/>
          <w:szCs w:val="28"/>
        </w:rPr>
        <w:t>«Заводить или нет домашних животных?»</w:t>
      </w:r>
    </w:p>
    <w:p w:rsidR="003170C2" w:rsidRDefault="003170C2" w:rsidP="005A296E">
      <w:pPr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группой детей провели исследовательскую работу «Мой мяукающий друг»</w:t>
      </w:r>
    </w:p>
    <w:p w:rsidR="003170C2" w:rsidRDefault="003170C2" w:rsidP="005A296E">
      <w:pPr>
        <w:ind w:left="540"/>
        <w:rPr>
          <w:rFonts w:ascii="Times New Roman" w:hAnsi="Times New Roman"/>
          <w:sz w:val="28"/>
          <w:szCs w:val="28"/>
        </w:rPr>
      </w:pPr>
      <w:r w:rsidRPr="005A296E">
        <w:rPr>
          <w:rFonts w:ascii="Times New Roman" w:hAnsi="Times New Roman"/>
          <w:sz w:val="28"/>
          <w:szCs w:val="28"/>
        </w:rPr>
        <w:object w:dxaOrig="7198" w:dyaOrig="5399">
          <v:shape id="_x0000_i1025" type="#_x0000_t75" style="width:277.2pt;height:207.6pt" o:ole="">
            <v:imagedata r:id="rId11" o:title=""/>
          </v:shape>
          <o:OLEObject Type="Embed" ProgID="PowerPoint.Slide.8" ShapeID="_x0000_i1025" DrawAspect="Content" ObjectID="_1552240914" r:id="rId12"/>
        </w:object>
      </w:r>
    </w:p>
    <w:p w:rsidR="003170C2" w:rsidRDefault="003170C2" w:rsidP="004725A9">
      <w:pPr>
        <w:ind w:firstLine="540"/>
        <w:rPr>
          <w:rFonts w:ascii="Times New Roman" w:hAnsi="Times New Roman"/>
          <w:sz w:val="28"/>
          <w:szCs w:val="28"/>
        </w:rPr>
      </w:pPr>
      <w:r w:rsidRPr="005A296E">
        <w:rPr>
          <w:rFonts w:ascii="Times New Roman" w:hAnsi="Times New Roman"/>
          <w:sz w:val="28"/>
          <w:szCs w:val="28"/>
        </w:rPr>
        <w:object w:dxaOrig="7198" w:dyaOrig="5399">
          <v:shape id="_x0000_i1026" type="#_x0000_t75" style="width:277.2pt;height:207.6pt" o:ole="">
            <v:imagedata r:id="rId13" o:title=""/>
          </v:shape>
          <o:OLEObject Type="Embed" ProgID="PowerPoint.Slide.8" ShapeID="_x0000_i1026" DrawAspect="Content" ObjectID="_1552240915" r:id="rId14"/>
        </w:object>
      </w:r>
    </w:p>
    <w:p w:rsidR="003170C2" w:rsidRDefault="003170C2" w:rsidP="005A296E">
      <w:pPr>
        <w:rPr>
          <w:rFonts w:ascii="Times New Roman" w:hAnsi="Times New Roman"/>
          <w:i/>
          <w:sz w:val="28"/>
          <w:szCs w:val="28"/>
          <w:u w:val="single"/>
        </w:rPr>
      </w:pPr>
    </w:p>
    <w:p w:rsidR="003170C2" w:rsidRPr="007321F8" w:rsidRDefault="003170C2" w:rsidP="004725A9">
      <w:pPr>
        <w:ind w:firstLine="540"/>
        <w:rPr>
          <w:rFonts w:ascii="Times New Roman" w:hAnsi="Times New Roman"/>
          <w:i/>
          <w:sz w:val="28"/>
          <w:szCs w:val="28"/>
          <w:u w:val="single"/>
        </w:rPr>
      </w:pPr>
      <w:r w:rsidRPr="007321F8">
        <w:rPr>
          <w:rFonts w:ascii="Times New Roman" w:hAnsi="Times New Roman"/>
          <w:i/>
          <w:sz w:val="28"/>
          <w:szCs w:val="28"/>
          <w:u w:val="single"/>
        </w:rPr>
        <w:t xml:space="preserve">Достигнутые результаты. </w:t>
      </w:r>
    </w:p>
    <w:p w:rsidR="003170C2" w:rsidRPr="00600BC0" w:rsidRDefault="003170C2" w:rsidP="00600BC0">
      <w:pPr>
        <w:shd w:val="clear" w:color="auto" w:fill="FFFFFF"/>
        <w:spacing w:after="0" w:line="240" w:lineRule="auto"/>
        <w:ind w:left="360" w:firstLine="774"/>
        <w:jc w:val="both"/>
        <w:rPr>
          <w:rFonts w:cs="Calibri"/>
          <w:lang w:eastAsia="ru-RU"/>
        </w:rPr>
      </w:pPr>
      <w:r w:rsidRPr="00600BC0">
        <w:rPr>
          <w:rFonts w:ascii="Times New Roman" w:hAnsi="Times New Roman"/>
          <w:sz w:val="28"/>
          <w:szCs w:val="28"/>
        </w:rPr>
        <w:t>Расширились  знания детей о семействе кошачьих. Проект позволил на основе интегрированного подхода реализовать идею формирования у детей осознанного отношения к живущим рядом животным, д</w:t>
      </w:r>
      <w:r w:rsidRPr="00600BC0">
        <w:rPr>
          <w:rFonts w:ascii="Times New Roman" w:hAnsi="Times New Roman"/>
          <w:sz w:val="28"/>
          <w:szCs w:val="28"/>
          <w:lang w:eastAsia="ru-RU"/>
        </w:rPr>
        <w:t>ети стали более отзывчивы и внимательны к питомцам. У ребят появилась ответственность за хорошее состояние животных. Возникло не только умение, желание, но и потребность сделать доброе дело ради живого существа: оказать помощь.</w:t>
      </w:r>
    </w:p>
    <w:p w:rsidR="003170C2" w:rsidRPr="00AF1AD8" w:rsidRDefault="003170C2" w:rsidP="00600BC0">
      <w:pPr>
        <w:ind w:left="540" w:firstLine="774"/>
        <w:rPr>
          <w:rFonts w:ascii="Times New Roman" w:hAnsi="Times New Roman"/>
          <w:color w:val="FF0000"/>
          <w:sz w:val="28"/>
          <w:szCs w:val="28"/>
        </w:rPr>
      </w:pPr>
    </w:p>
    <w:sectPr w:rsidR="003170C2" w:rsidRPr="00AF1AD8" w:rsidSect="00565304">
      <w:pgSz w:w="11906" w:h="16838"/>
      <w:pgMar w:top="1134" w:right="850" w:bottom="71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73F2691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C3A41AD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7AE4DA0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B12C40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93F0EF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6D7A4BA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006D74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170763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F020B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F80C7C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2A3248C"/>
    <w:multiLevelType w:val="hybridMultilevel"/>
    <w:tmpl w:val="F140E9BA"/>
    <w:lvl w:ilvl="0" w:tplc="305C99F6">
      <w:numFmt w:val="bullet"/>
      <w:lvlText w:val=""/>
      <w:lvlJc w:val="left"/>
      <w:pPr>
        <w:tabs>
          <w:tab w:val="num" w:pos="1572"/>
        </w:tabs>
        <w:ind w:left="1572" w:hanging="1032"/>
      </w:pPr>
      <w:rPr>
        <w:rFonts w:ascii="Wingdings" w:eastAsia="Times New Roman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1">
    <w:nsid w:val="4A5D0B46"/>
    <w:multiLevelType w:val="hybridMultilevel"/>
    <w:tmpl w:val="6E9EFDF6"/>
    <w:lvl w:ilvl="0" w:tplc="7B2CBFCA">
      <w:start w:val="1"/>
      <w:numFmt w:val="bullet"/>
      <w:lvlText w:val=""/>
      <w:lvlJc w:val="left"/>
      <w:pPr>
        <w:tabs>
          <w:tab w:val="num" w:pos="1827"/>
        </w:tabs>
        <w:ind w:left="1827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2">
    <w:nsid w:val="4CEA6ABD"/>
    <w:multiLevelType w:val="multilevel"/>
    <w:tmpl w:val="463E21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51DE7D6D"/>
    <w:multiLevelType w:val="hybridMultilevel"/>
    <w:tmpl w:val="14B0FEF6"/>
    <w:lvl w:ilvl="0" w:tplc="0764F1DA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3"/>
  </w:num>
  <w:num w:numId="13">
    <w:abstractNumId w:val="12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40D49"/>
    <w:rsid w:val="000148D1"/>
    <w:rsid w:val="00015CB2"/>
    <w:rsid w:val="00017E8A"/>
    <w:rsid w:val="000248A0"/>
    <w:rsid w:val="00070BAC"/>
    <w:rsid w:val="0007217F"/>
    <w:rsid w:val="00073062"/>
    <w:rsid w:val="00094022"/>
    <w:rsid w:val="000B4178"/>
    <w:rsid w:val="000C6362"/>
    <w:rsid w:val="000C7800"/>
    <w:rsid w:val="000D2D7D"/>
    <w:rsid w:val="000F50CE"/>
    <w:rsid w:val="0010741D"/>
    <w:rsid w:val="00142D88"/>
    <w:rsid w:val="00155303"/>
    <w:rsid w:val="001658DD"/>
    <w:rsid w:val="00183455"/>
    <w:rsid w:val="001857BF"/>
    <w:rsid w:val="001944FA"/>
    <w:rsid w:val="001A7AF4"/>
    <w:rsid w:val="001E03BA"/>
    <w:rsid w:val="001F31DD"/>
    <w:rsid w:val="0022667C"/>
    <w:rsid w:val="002447C5"/>
    <w:rsid w:val="00257F84"/>
    <w:rsid w:val="002644C7"/>
    <w:rsid w:val="00277A0A"/>
    <w:rsid w:val="002A530D"/>
    <w:rsid w:val="002A5D74"/>
    <w:rsid w:val="002B76C3"/>
    <w:rsid w:val="002D54D7"/>
    <w:rsid w:val="002E0BC3"/>
    <w:rsid w:val="002E4750"/>
    <w:rsid w:val="002E4ED0"/>
    <w:rsid w:val="0030092F"/>
    <w:rsid w:val="0031216B"/>
    <w:rsid w:val="003170C2"/>
    <w:rsid w:val="00352E36"/>
    <w:rsid w:val="00364339"/>
    <w:rsid w:val="0038342F"/>
    <w:rsid w:val="003835E2"/>
    <w:rsid w:val="0039234F"/>
    <w:rsid w:val="00397031"/>
    <w:rsid w:val="003A71EA"/>
    <w:rsid w:val="003C2BA8"/>
    <w:rsid w:val="003C5905"/>
    <w:rsid w:val="003E00B3"/>
    <w:rsid w:val="003E5D63"/>
    <w:rsid w:val="004035F7"/>
    <w:rsid w:val="004132C0"/>
    <w:rsid w:val="0042322E"/>
    <w:rsid w:val="004617E8"/>
    <w:rsid w:val="004664C1"/>
    <w:rsid w:val="004725A9"/>
    <w:rsid w:val="00480AD9"/>
    <w:rsid w:val="00494C84"/>
    <w:rsid w:val="004A5DED"/>
    <w:rsid w:val="004A758D"/>
    <w:rsid w:val="004C58DB"/>
    <w:rsid w:val="004F0D50"/>
    <w:rsid w:val="0051660F"/>
    <w:rsid w:val="00524963"/>
    <w:rsid w:val="00524E57"/>
    <w:rsid w:val="00530F66"/>
    <w:rsid w:val="0053420B"/>
    <w:rsid w:val="00540D49"/>
    <w:rsid w:val="00542D49"/>
    <w:rsid w:val="00560A53"/>
    <w:rsid w:val="0056356A"/>
    <w:rsid w:val="00565304"/>
    <w:rsid w:val="005667ED"/>
    <w:rsid w:val="005829E2"/>
    <w:rsid w:val="005A296E"/>
    <w:rsid w:val="005C41CB"/>
    <w:rsid w:val="005D3E58"/>
    <w:rsid w:val="005F366A"/>
    <w:rsid w:val="00600BC0"/>
    <w:rsid w:val="00606865"/>
    <w:rsid w:val="0061121F"/>
    <w:rsid w:val="00624A69"/>
    <w:rsid w:val="00657432"/>
    <w:rsid w:val="00660870"/>
    <w:rsid w:val="0067301A"/>
    <w:rsid w:val="0069510F"/>
    <w:rsid w:val="006A65ED"/>
    <w:rsid w:val="006A772B"/>
    <w:rsid w:val="006B28B0"/>
    <w:rsid w:val="006D5712"/>
    <w:rsid w:val="006E41E1"/>
    <w:rsid w:val="006F2EA0"/>
    <w:rsid w:val="007015EA"/>
    <w:rsid w:val="00724C6B"/>
    <w:rsid w:val="00726B4B"/>
    <w:rsid w:val="0073068B"/>
    <w:rsid w:val="007321F8"/>
    <w:rsid w:val="00737970"/>
    <w:rsid w:val="007709C2"/>
    <w:rsid w:val="00771E00"/>
    <w:rsid w:val="0077717F"/>
    <w:rsid w:val="0078496C"/>
    <w:rsid w:val="007A3464"/>
    <w:rsid w:val="007A38BE"/>
    <w:rsid w:val="007A4840"/>
    <w:rsid w:val="007C7D80"/>
    <w:rsid w:val="007D4AF5"/>
    <w:rsid w:val="007D62E2"/>
    <w:rsid w:val="007E75AB"/>
    <w:rsid w:val="00806745"/>
    <w:rsid w:val="0080783B"/>
    <w:rsid w:val="008323DD"/>
    <w:rsid w:val="0084341B"/>
    <w:rsid w:val="00851A6F"/>
    <w:rsid w:val="00852DD2"/>
    <w:rsid w:val="00856998"/>
    <w:rsid w:val="008577A2"/>
    <w:rsid w:val="00870376"/>
    <w:rsid w:val="008736CC"/>
    <w:rsid w:val="00873A04"/>
    <w:rsid w:val="008756C5"/>
    <w:rsid w:val="00894524"/>
    <w:rsid w:val="008A57EB"/>
    <w:rsid w:val="008C131C"/>
    <w:rsid w:val="008C1F30"/>
    <w:rsid w:val="008C3776"/>
    <w:rsid w:val="008F0BA8"/>
    <w:rsid w:val="0090345C"/>
    <w:rsid w:val="00904CB9"/>
    <w:rsid w:val="00915FA9"/>
    <w:rsid w:val="00957B4F"/>
    <w:rsid w:val="00971E04"/>
    <w:rsid w:val="00996D3D"/>
    <w:rsid w:val="009A5FE0"/>
    <w:rsid w:val="009B4CF5"/>
    <w:rsid w:val="009C2216"/>
    <w:rsid w:val="009C44B0"/>
    <w:rsid w:val="009D6348"/>
    <w:rsid w:val="009F738B"/>
    <w:rsid w:val="00A04E35"/>
    <w:rsid w:val="00A06FFE"/>
    <w:rsid w:val="00A27866"/>
    <w:rsid w:val="00A3590B"/>
    <w:rsid w:val="00A36C10"/>
    <w:rsid w:val="00A45294"/>
    <w:rsid w:val="00A4725A"/>
    <w:rsid w:val="00A569FB"/>
    <w:rsid w:val="00A819BE"/>
    <w:rsid w:val="00A93182"/>
    <w:rsid w:val="00A97187"/>
    <w:rsid w:val="00AC7961"/>
    <w:rsid w:val="00AE38C0"/>
    <w:rsid w:val="00AF1AD8"/>
    <w:rsid w:val="00AF2E82"/>
    <w:rsid w:val="00AF3CBB"/>
    <w:rsid w:val="00AF56D0"/>
    <w:rsid w:val="00B109EB"/>
    <w:rsid w:val="00B15078"/>
    <w:rsid w:val="00B305C1"/>
    <w:rsid w:val="00B50838"/>
    <w:rsid w:val="00BB37B6"/>
    <w:rsid w:val="00BC3469"/>
    <w:rsid w:val="00BC6652"/>
    <w:rsid w:val="00C12BE4"/>
    <w:rsid w:val="00C45358"/>
    <w:rsid w:val="00C47B54"/>
    <w:rsid w:val="00C64374"/>
    <w:rsid w:val="00C803C8"/>
    <w:rsid w:val="00CA20CB"/>
    <w:rsid w:val="00CB3203"/>
    <w:rsid w:val="00CE3AA6"/>
    <w:rsid w:val="00CF2459"/>
    <w:rsid w:val="00CF30CC"/>
    <w:rsid w:val="00CF443E"/>
    <w:rsid w:val="00D02668"/>
    <w:rsid w:val="00D16085"/>
    <w:rsid w:val="00D4270B"/>
    <w:rsid w:val="00D53683"/>
    <w:rsid w:val="00DA196E"/>
    <w:rsid w:val="00DC4B35"/>
    <w:rsid w:val="00DD1565"/>
    <w:rsid w:val="00DD17FF"/>
    <w:rsid w:val="00DD7006"/>
    <w:rsid w:val="00DE6B95"/>
    <w:rsid w:val="00DF4C3C"/>
    <w:rsid w:val="00E00479"/>
    <w:rsid w:val="00E16D3B"/>
    <w:rsid w:val="00E21E98"/>
    <w:rsid w:val="00E56E3B"/>
    <w:rsid w:val="00E57D45"/>
    <w:rsid w:val="00E66EF0"/>
    <w:rsid w:val="00EA742A"/>
    <w:rsid w:val="00EA7DCA"/>
    <w:rsid w:val="00EB0D9E"/>
    <w:rsid w:val="00ED4C6B"/>
    <w:rsid w:val="00ED7C92"/>
    <w:rsid w:val="00F05634"/>
    <w:rsid w:val="00F155BA"/>
    <w:rsid w:val="00F3073E"/>
    <w:rsid w:val="00F42DDE"/>
    <w:rsid w:val="00F7486C"/>
    <w:rsid w:val="00F84EF3"/>
    <w:rsid w:val="00F871B1"/>
    <w:rsid w:val="00FC586B"/>
    <w:rsid w:val="00FD1B1B"/>
    <w:rsid w:val="00FD1F52"/>
    <w:rsid w:val="00FF4D0F"/>
    <w:rsid w:val="00FF59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00B3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E21E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21E98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NormalWeb">
    <w:name w:val="Normal (Web)"/>
    <w:basedOn w:val="Normal"/>
    <w:uiPriority w:val="99"/>
    <w:semiHidden/>
    <w:rsid w:val="00E21E9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DefaultParagraphFont"/>
    <w:uiPriority w:val="99"/>
    <w:rsid w:val="00E21E98"/>
    <w:rPr>
      <w:rFonts w:cs="Times New Roman"/>
    </w:rPr>
  </w:style>
  <w:style w:type="paragraph" w:customStyle="1" w:styleId="headline">
    <w:name w:val="headline"/>
    <w:basedOn w:val="Normal"/>
    <w:uiPriority w:val="99"/>
    <w:rsid w:val="00E21E9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E21E98"/>
    <w:rPr>
      <w:rFonts w:cs="Times New Roman"/>
      <w:b/>
      <w:bCs/>
    </w:rPr>
  </w:style>
  <w:style w:type="character" w:customStyle="1" w:styleId="c8">
    <w:name w:val="c8"/>
    <w:uiPriority w:val="99"/>
    <w:rsid w:val="002E4ED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1483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83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83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4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174</TotalTime>
  <Pages>5</Pages>
  <Words>433</Words>
  <Characters>2471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Doge</dc:creator>
  <cp:keywords/>
  <dc:description/>
  <cp:lastModifiedBy>Ольга</cp:lastModifiedBy>
  <cp:revision>37</cp:revision>
  <dcterms:created xsi:type="dcterms:W3CDTF">2016-10-01T06:29:00Z</dcterms:created>
  <dcterms:modified xsi:type="dcterms:W3CDTF">2017-03-28T18:15:00Z</dcterms:modified>
</cp:coreProperties>
</file>