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34" w:rsidRDefault="009B1E34" w:rsidP="00730621">
      <w:pPr>
        <w:pStyle w:val="NormalWeb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0pt;margin-top:-18pt;width:506.05pt;height:738.6pt;z-index:-251658240" wrapcoords="-31 0 -31 21579 21600 21579 21600 0 -31 0">
            <v:imagedata r:id="rId7" o:title=""/>
            <w10:wrap type="tight"/>
          </v:shape>
        </w:pict>
      </w:r>
    </w:p>
    <w:p w:rsidR="009B1E34" w:rsidRDefault="009B1E34" w:rsidP="00730621">
      <w:pPr>
        <w:pStyle w:val="NormalWeb"/>
        <w:rPr>
          <w:b/>
          <w:sz w:val="28"/>
          <w:szCs w:val="28"/>
        </w:rPr>
      </w:pPr>
    </w:p>
    <w:p w:rsidR="009B1E34" w:rsidRDefault="009B1E34" w:rsidP="00730621">
      <w:pPr>
        <w:pStyle w:val="NormalWeb"/>
        <w:rPr>
          <w:b/>
          <w:sz w:val="28"/>
          <w:szCs w:val="28"/>
        </w:rPr>
      </w:pPr>
    </w:p>
    <w:p w:rsidR="009B1E34" w:rsidRDefault="009B1E34" w:rsidP="00730621">
      <w:pPr>
        <w:pStyle w:val="NormalWeb"/>
        <w:rPr>
          <w:b/>
          <w:sz w:val="28"/>
          <w:szCs w:val="28"/>
        </w:rPr>
      </w:pPr>
    </w:p>
    <w:p w:rsidR="009B1E34" w:rsidRDefault="009B1E34" w:rsidP="00730621">
      <w:pPr>
        <w:pStyle w:val="NormalWeb"/>
        <w:rPr>
          <w:b/>
          <w:sz w:val="28"/>
          <w:szCs w:val="28"/>
        </w:rPr>
      </w:pPr>
    </w:p>
    <w:p w:rsidR="009B1E34" w:rsidRDefault="009B1E34" w:rsidP="00730621">
      <w:pPr>
        <w:pStyle w:val="NormalWeb"/>
        <w:rPr>
          <w:b/>
          <w:sz w:val="28"/>
          <w:szCs w:val="28"/>
        </w:rPr>
      </w:pPr>
    </w:p>
    <w:p w:rsidR="009B1E34" w:rsidRDefault="009B1E34" w:rsidP="00730621">
      <w:pPr>
        <w:pStyle w:val="NormalWeb"/>
        <w:rPr>
          <w:b/>
          <w:sz w:val="28"/>
          <w:szCs w:val="28"/>
        </w:rPr>
      </w:pPr>
    </w:p>
    <w:p w:rsidR="009B1E34" w:rsidRDefault="009B1E34" w:rsidP="00730621">
      <w:pPr>
        <w:pStyle w:val="NormalWeb"/>
        <w:rPr>
          <w:b/>
          <w:sz w:val="28"/>
          <w:szCs w:val="28"/>
        </w:rPr>
      </w:pPr>
    </w:p>
    <w:p w:rsidR="009B1E34" w:rsidRDefault="009B1E34" w:rsidP="00730621">
      <w:pPr>
        <w:pStyle w:val="NormalWeb"/>
        <w:rPr>
          <w:b/>
          <w:sz w:val="28"/>
          <w:szCs w:val="28"/>
        </w:rPr>
      </w:pPr>
    </w:p>
    <w:p w:rsidR="009B1E34" w:rsidRPr="0015242C" w:rsidRDefault="009B1E34" w:rsidP="00B012CB">
      <w:pPr>
        <w:tabs>
          <w:tab w:val="left" w:pos="1185"/>
        </w:tabs>
        <w:ind w:left="1080"/>
        <w:rPr>
          <w:b/>
          <w:color w:val="C00000"/>
        </w:rPr>
      </w:pPr>
      <w:bookmarkStart w:id="0" w:name="_GoBack"/>
      <w:bookmarkEnd w:id="0"/>
      <w:r w:rsidRPr="0015242C">
        <w:rPr>
          <w:b/>
          <w:color w:val="C00000"/>
        </w:rPr>
        <w:t>СТРУКТУРА ПРОГРАММЫ РАЗВИТИЯ</w:t>
      </w:r>
    </w:p>
    <w:p w:rsidR="009B1E34" w:rsidRPr="00922DDA" w:rsidRDefault="009B1E34" w:rsidP="000C175B">
      <w:pPr>
        <w:tabs>
          <w:tab w:val="left" w:pos="1185"/>
        </w:tabs>
        <w:ind w:left="360"/>
      </w:pPr>
    </w:p>
    <w:tbl>
      <w:tblPr>
        <w:tblW w:w="0" w:type="auto"/>
        <w:tblLook w:val="01E0"/>
      </w:tblPr>
      <w:tblGrid>
        <w:gridCol w:w="7968"/>
        <w:gridCol w:w="1602"/>
      </w:tblGrid>
      <w:tr w:rsidR="009B1E34" w:rsidRPr="00922DDA" w:rsidTr="00163ADA">
        <w:tc>
          <w:tcPr>
            <w:tcW w:w="7969" w:type="dxa"/>
          </w:tcPr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Паспорт программы развития на 201</w:t>
            </w:r>
            <w:r>
              <w:t>5</w:t>
            </w:r>
            <w:r w:rsidRPr="00922DDA">
              <w:t xml:space="preserve"> – 2018 гг.………</w:t>
            </w:r>
            <w:r>
              <w:t>......</w:t>
            </w:r>
            <w:r w:rsidRPr="00922DDA">
              <w:t>…...</w:t>
            </w:r>
          </w:p>
          <w:p w:rsidR="009B1E34" w:rsidRPr="00922DDA" w:rsidRDefault="009B1E34" w:rsidP="00E548EE">
            <w:pPr>
              <w:spacing w:line="276" w:lineRule="auto"/>
            </w:pPr>
            <w:r w:rsidRPr="00922DDA">
              <w:t xml:space="preserve">Пояснительная записка </w:t>
            </w:r>
            <w:r>
              <w:t>к Программе развития…………………</w:t>
            </w:r>
          </w:p>
          <w:p w:rsidR="009B1E34" w:rsidRPr="00922DDA" w:rsidRDefault="009B1E34" w:rsidP="00E548EE">
            <w:pPr>
              <w:spacing w:line="276" w:lineRule="auto"/>
            </w:pPr>
            <w:smartTag w:uri="urn:schemas-microsoft-com:office:smarttags" w:element="place">
              <w:r w:rsidRPr="00922DDA">
                <w:rPr>
                  <w:lang w:val="en-US"/>
                </w:rPr>
                <w:t>I</w:t>
              </w:r>
              <w:r w:rsidRPr="00B958EC">
                <w:t>.</w:t>
              </w:r>
            </w:smartTag>
            <w:r w:rsidRPr="00B958EC">
              <w:t xml:space="preserve"> </w:t>
            </w:r>
            <w:r w:rsidRPr="00922DDA">
              <w:t xml:space="preserve">Информационная справка </w:t>
            </w:r>
            <w:r w:rsidRPr="00B958EC">
              <w:t>……………………………………</w:t>
            </w:r>
            <w:r w:rsidRPr="00922DDA">
              <w:t>..</w:t>
            </w:r>
          </w:p>
        </w:tc>
        <w:tc>
          <w:tcPr>
            <w:tcW w:w="1602" w:type="dxa"/>
          </w:tcPr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3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5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6</w:t>
            </w:r>
          </w:p>
        </w:tc>
      </w:tr>
      <w:tr w:rsidR="009B1E34" w:rsidRPr="00922DDA" w:rsidTr="00163ADA">
        <w:tc>
          <w:tcPr>
            <w:tcW w:w="7969" w:type="dxa"/>
          </w:tcPr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II. Проблемно-ориентированный анализ внешней и внутренней среды учреждения ……………………………………………</w:t>
            </w:r>
            <w:r>
              <w:t>........</w:t>
            </w:r>
            <w:r w:rsidRPr="00922DDA">
              <w:t>……..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1 блок.  Характеристика внешних факторов, влияющих на развитие детского сада…………………………………………</w:t>
            </w:r>
            <w:r>
              <w:t>..............</w:t>
            </w:r>
            <w:r w:rsidRPr="00922DDA">
              <w:t>…..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2 блок. Управленческая деятельность…………………………</w:t>
            </w:r>
            <w:r>
              <w:t>..</w:t>
            </w:r>
            <w:r w:rsidRPr="00922DDA">
              <w:t>..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3 блок. Материально-технические условия……………………</w:t>
            </w:r>
            <w:r>
              <w:t>..</w:t>
            </w:r>
            <w:r w:rsidRPr="00922DDA">
              <w:t>.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4 блок. Физкультурно-оздоровительная работа…………………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5 блок. Социально-личностная деятельность……………………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6 блок. Познавательно-речевая деятельность……………………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I</w:t>
            </w:r>
            <w:r w:rsidRPr="00922DDA">
              <w:rPr>
                <w:lang w:val="en-US"/>
              </w:rPr>
              <w:t>I</w:t>
            </w:r>
            <w:r w:rsidRPr="00922DDA">
              <w:t>I. Ведущие концептуальные подходы………………………….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3.1 Концептуальные подходы будущего состояния дошкольного учреждения как системы………………………………………….</w:t>
            </w:r>
            <w:r>
              <w:t>.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3.2 Стратегические основы жизнедеятельности детского сада….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 w:rsidRPr="00922DDA">
              <w:t>3.3 Цели и задачи программы развития………………………….</w:t>
            </w:r>
            <w:r>
              <w:t>..</w:t>
            </w:r>
          </w:p>
        </w:tc>
        <w:tc>
          <w:tcPr>
            <w:tcW w:w="1602" w:type="dxa"/>
          </w:tcPr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11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11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12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16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17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19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20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24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24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24</w:t>
            </w:r>
          </w:p>
          <w:p w:rsidR="009B1E34" w:rsidRPr="00922DDA" w:rsidRDefault="009B1E34" w:rsidP="00E548EE">
            <w:pPr>
              <w:tabs>
                <w:tab w:val="left" w:pos="1185"/>
              </w:tabs>
              <w:spacing w:line="276" w:lineRule="auto"/>
            </w:pPr>
            <w:r>
              <w:t>26</w:t>
            </w:r>
          </w:p>
        </w:tc>
      </w:tr>
      <w:tr w:rsidR="009B1E34" w:rsidRPr="00922DDA" w:rsidTr="00163ADA">
        <w:tc>
          <w:tcPr>
            <w:tcW w:w="7969" w:type="dxa"/>
          </w:tcPr>
          <w:p w:rsidR="009B1E34" w:rsidRPr="00922DDA" w:rsidRDefault="009B1E34" w:rsidP="00226D7E">
            <w:pPr>
              <w:tabs>
                <w:tab w:val="left" w:pos="1185"/>
              </w:tabs>
              <w:spacing w:line="360" w:lineRule="auto"/>
            </w:pPr>
            <w:r w:rsidRPr="00922DDA">
              <w:t>IV. Основные мероприятия по реализации  программы развития.</w:t>
            </w:r>
          </w:p>
          <w:p w:rsidR="009B1E34" w:rsidRPr="00922DDA" w:rsidRDefault="009B1E34" w:rsidP="00226D7E">
            <w:pPr>
              <w:spacing w:line="276" w:lineRule="auto"/>
              <w:rPr>
                <w:bCs/>
              </w:rPr>
            </w:pPr>
            <w:r w:rsidRPr="00922DDA">
              <w:rPr>
                <w:bCs/>
              </w:rPr>
              <w:t>Модуль 1. Управление качеством образования…………</w:t>
            </w:r>
            <w:r>
              <w:rPr>
                <w:bCs/>
              </w:rPr>
              <w:t>.</w:t>
            </w:r>
            <w:r w:rsidRPr="00922DDA">
              <w:rPr>
                <w:bCs/>
              </w:rPr>
              <w:t>……….</w:t>
            </w:r>
          </w:p>
          <w:p w:rsidR="009B1E34" w:rsidRPr="00922DDA" w:rsidRDefault="009B1E34" w:rsidP="00226D7E">
            <w:pPr>
              <w:spacing w:line="276" w:lineRule="auto"/>
            </w:pPr>
            <w:r w:rsidRPr="00922DDA">
              <w:t xml:space="preserve">Модуль 2. </w:t>
            </w:r>
            <w:r w:rsidRPr="00922DDA">
              <w:rPr>
                <w:bCs/>
              </w:rPr>
              <w:t xml:space="preserve"> Программное обеспечение…………………………</w:t>
            </w:r>
            <w:r>
              <w:rPr>
                <w:bCs/>
              </w:rPr>
              <w:t>.</w:t>
            </w:r>
            <w:r w:rsidRPr="00922DDA">
              <w:rPr>
                <w:bCs/>
              </w:rPr>
              <w:t>…</w:t>
            </w:r>
          </w:p>
          <w:p w:rsidR="009B1E34" w:rsidRPr="00922DDA" w:rsidRDefault="009B1E34" w:rsidP="00E548EE">
            <w:pPr>
              <w:spacing w:line="276" w:lineRule="auto"/>
              <w:ind w:right="-44"/>
            </w:pPr>
            <w:r w:rsidRPr="00922DDA">
              <w:t xml:space="preserve">Модуль 3. </w:t>
            </w:r>
            <w:r w:rsidRPr="00922DDA">
              <w:rPr>
                <w:bCs/>
              </w:rPr>
              <w:t xml:space="preserve"> Информатизация дошкольного образования</w:t>
            </w:r>
            <w:r w:rsidRPr="00922DDA">
              <w:t>……....</w:t>
            </w:r>
            <w:r>
              <w:t>..</w:t>
            </w:r>
            <w:r w:rsidRPr="00922DDA">
              <w:t>.</w:t>
            </w:r>
          </w:p>
          <w:p w:rsidR="009B1E34" w:rsidRPr="00922DDA" w:rsidRDefault="009B1E34" w:rsidP="00226D7E">
            <w:pPr>
              <w:spacing w:line="276" w:lineRule="auto"/>
            </w:pPr>
            <w:r w:rsidRPr="00922DDA">
              <w:rPr>
                <w:bCs/>
              </w:rPr>
              <w:t>Модуль 4.  Здоровье</w:t>
            </w:r>
            <w:r w:rsidRPr="00922DDA">
              <w:t>………………………………………………</w:t>
            </w:r>
            <w:r>
              <w:t>..</w:t>
            </w:r>
            <w:r w:rsidRPr="00922DDA">
              <w:t>.</w:t>
            </w:r>
          </w:p>
          <w:p w:rsidR="009B1E34" w:rsidRPr="00922DDA" w:rsidRDefault="009B1E34" w:rsidP="00226D7E">
            <w:pPr>
              <w:spacing w:line="276" w:lineRule="auto"/>
            </w:pPr>
            <w:r w:rsidRPr="00922DDA">
              <w:rPr>
                <w:bCs/>
              </w:rPr>
              <w:t>Модуль 5. Экологическое развитие дошкольников</w:t>
            </w:r>
            <w:r w:rsidRPr="00922DDA">
              <w:t>………………</w:t>
            </w:r>
          </w:p>
          <w:p w:rsidR="009B1E34" w:rsidRPr="00922DDA" w:rsidRDefault="009B1E34" w:rsidP="00226D7E">
            <w:pPr>
              <w:shd w:val="clear" w:color="auto" w:fill="FFFFFF"/>
              <w:spacing w:line="276" w:lineRule="auto"/>
              <w:outlineLvl w:val="0"/>
              <w:rPr>
                <w:bCs/>
              </w:rPr>
            </w:pPr>
            <w:r w:rsidRPr="00922DDA">
              <w:rPr>
                <w:bCs/>
              </w:rPr>
              <w:t>Модуль  6. Инновационная  деятельность………………………...</w:t>
            </w:r>
          </w:p>
          <w:p w:rsidR="009B1E34" w:rsidRPr="00922DDA" w:rsidRDefault="009B1E34" w:rsidP="00E548EE">
            <w:pPr>
              <w:spacing w:line="276" w:lineRule="auto"/>
              <w:ind w:right="-44"/>
            </w:pPr>
            <w:r w:rsidRPr="00922DDA">
              <w:t>Модуль 7. Безопасность образовательного процесса…………….</w:t>
            </w:r>
          </w:p>
          <w:p w:rsidR="009B1E34" w:rsidRPr="00922DDA" w:rsidRDefault="009B1E34" w:rsidP="00E548EE">
            <w:pPr>
              <w:spacing w:line="276" w:lineRule="auto"/>
              <w:ind w:right="-44"/>
              <w:rPr>
                <w:bCs/>
              </w:rPr>
            </w:pPr>
            <w:r w:rsidRPr="00922DDA">
              <w:rPr>
                <w:bCs/>
              </w:rPr>
              <w:t>Модуль 8. Кадровый потенциал…………………………………</w:t>
            </w:r>
            <w:r>
              <w:rPr>
                <w:bCs/>
              </w:rPr>
              <w:t>.</w:t>
            </w:r>
            <w:r w:rsidRPr="00922DDA">
              <w:rPr>
                <w:bCs/>
              </w:rPr>
              <w:t>..</w:t>
            </w:r>
          </w:p>
          <w:p w:rsidR="009B1E34" w:rsidRPr="00922DDA" w:rsidRDefault="009B1E34" w:rsidP="00226D7E">
            <w:pPr>
              <w:spacing w:line="276" w:lineRule="auto"/>
              <w:ind w:right="-185"/>
            </w:pPr>
            <w:r w:rsidRPr="00922DDA">
              <w:t>Модуль 9. Организация работы по поддержке одаренных детей</w:t>
            </w:r>
          </w:p>
          <w:p w:rsidR="009B1E34" w:rsidRPr="00922DDA" w:rsidRDefault="009B1E34" w:rsidP="00E548EE">
            <w:pPr>
              <w:spacing w:line="276" w:lineRule="auto"/>
              <w:ind w:right="-137"/>
            </w:pPr>
            <w:r w:rsidRPr="00922DDA">
              <w:rPr>
                <w:bCs/>
              </w:rPr>
              <w:t>Модуль 10.  Взаимодействие с социумом</w:t>
            </w:r>
            <w:r w:rsidRPr="00922DDA">
              <w:t xml:space="preserve"> и родительской общественностью………………………………………………</w:t>
            </w:r>
            <w:r>
              <w:t>.</w:t>
            </w:r>
            <w:r w:rsidRPr="00922DDA">
              <w:t>…..</w:t>
            </w:r>
          </w:p>
          <w:p w:rsidR="009B1E34" w:rsidRPr="00922DDA" w:rsidRDefault="009B1E34" w:rsidP="00E548EE">
            <w:pPr>
              <w:spacing w:line="276" w:lineRule="auto"/>
              <w:ind w:right="-44"/>
            </w:pPr>
            <w:r w:rsidRPr="00922DDA">
              <w:t>V. Управление реализацией программой развития………………</w:t>
            </w:r>
          </w:p>
          <w:p w:rsidR="009B1E34" w:rsidRPr="00922DDA" w:rsidRDefault="009B1E34" w:rsidP="00E548EE">
            <w:pPr>
              <w:spacing w:line="276" w:lineRule="auto"/>
              <w:ind w:right="-44"/>
            </w:pPr>
            <w:r w:rsidRPr="00922DDA">
              <w:t>5.1 Механизмы выполнения программы развития……………….</w:t>
            </w:r>
          </w:p>
          <w:p w:rsidR="009B1E34" w:rsidRPr="00922DDA" w:rsidRDefault="009B1E34" w:rsidP="00E548EE">
            <w:pPr>
              <w:spacing w:line="276" w:lineRule="auto"/>
              <w:ind w:right="-185"/>
            </w:pPr>
            <w:r w:rsidRPr="00922DDA">
              <w:t>5.2 Ожидаемые результаты деятельности</w:t>
            </w:r>
            <w:r>
              <w:t xml:space="preserve"> по реализации Программы развития</w:t>
            </w:r>
            <w:r w:rsidRPr="00922DDA">
              <w:t>……………………..</w:t>
            </w:r>
            <w:r>
              <w:t>.......................................................</w:t>
            </w:r>
            <w:r w:rsidRPr="00922DDA">
              <w:t>.....</w:t>
            </w:r>
          </w:p>
          <w:p w:rsidR="009B1E34" w:rsidRPr="00922DDA" w:rsidRDefault="009B1E34" w:rsidP="00226D7E">
            <w:pPr>
              <w:tabs>
                <w:tab w:val="left" w:pos="1185"/>
              </w:tabs>
              <w:spacing w:line="360" w:lineRule="auto"/>
            </w:pPr>
          </w:p>
        </w:tc>
        <w:tc>
          <w:tcPr>
            <w:tcW w:w="1602" w:type="dxa"/>
          </w:tcPr>
          <w:p w:rsidR="009B1E34" w:rsidRPr="00922DDA" w:rsidRDefault="009B1E34" w:rsidP="00B012CB">
            <w:pPr>
              <w:tabs>
                <w:tab w:val="left" w:pos="1185"/>
              </w:tabs>
              <w:spacing w:line="360" w:lineRule="auto"/>
            </w:pPr>
            <w:r>
              <w:t>31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32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33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36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38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40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42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44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46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48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49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52</w:t>
            </w: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54</w:t>
            </w:r>
          </w:p>
          <w:p w:rsidR="009B1E34" w:rsidRDefault="009B1E34" w:rsidP="0033223C">
            <w:pPr>
              <w:tabs>
                <w:tab w:val="left" w:pos="1185"/>
              </w:tabs>
              <w:spacing w:line="276" w:lineRule="auto"/>
            </w:pPr>
          </w:p>
          <w:p w:rsidR="009B1E34" w:rsidRPr="00922DDA" w:rsidRDefault="009B1E34" w:rsidP="0033223C">
            <w:pPr>
              <w:tabs>
                <w:tab w:val="left" w:pos="1185"/>
              </w:tabs>
              <w:spacing w:line="276" w:lineRule="auto"/>
            </w:pPr>
            <w:r>
              <w:t>55</w:t>
            </w:r>
          </w:p>
          <w:p w:rsidR="009B1E34" w:rsidRPr="00922DDA" w:rsidRDefault="009B1E34" w:rsidP="00B012CB">
            <w:pPr>
              <w:tabs>
                <w:tab w:val="left" w:pos="1185"/>
              </w:tabs>
              <w:spacing w:line="360" w:lineRule="auto"/>
            </w:pPr>
          </w:p>
        </w:tc>
      </w:tr>
    </w:tbl>
    <w:p w:rsidR="009B1E34" w:rsidRPr="00922DDA" w:rsidRDefault="009B1E34" w:rsidP="004C32AB">
      <w:pPr>
        <w:spacing w:after="200" w:line="276" w:lineRule="auto"/>
        <w:rPr>
          <w:b/>
        </w:rPr>
      </w:pPr>
    </w:p>
    <w:p w:rsidR="009B1E34" w:rsidRDefault="009B1E34" w:rsidP="00730621">
      <w:pPr>
        <w:pStyle w:val="NormalWeb"/>
        <w:jc w:val="center"/>
        <w:rPr>
          <w:b/>
          <w:color w:val="0000CC"/>
          <w:sz w:val="24"/>
          <w:szCs w:val="24"/>
        </w:rPr>
      </w:pPr>
    </w:p>
    <w:p w:rsidR="009B1E34" w:rsidRDefault="009B1E34" w:rsidP="00730621">
      <w:pPr>
        <w:pStyle w:val="NormalWeb"/>
        <w:jc w:val="center"/>
        <w:rPr>
          <w:b/>
          <w:color w:val="0000CC"/>
          <w:sz w:val="24"/>
          <w:szCs w:val="24"/>
        </w:rPr>
      </w:pPr>
    </w:p>
    <w:p w:rsidR="009B1E34" w:rsidRDefault="009B1E34" w:rsidP="00730621">
      <w:pPr>
        <w:pStyle w:val="NormalWeb"/>
        <w:jc w:val="center"/>
        <w:rPr>
          <w:b/>
          <w:color w:val="0000CC"/>
          <w:sz w:val="24"/>
          <w:szCs w:val="24"/>
        </w:rPr>
      </w:pPr>
    </w:p>
    <w:p w:rsidR="009B1E34" w:rsidRDefault="009B1E34" w:rsidP="00730621">
      <w:pPr>
        <w:pStyle w:val="NormalWeb"/>
        <w:jc w:val="center"/>
        <w:rPr>
          <w:b/>
          <w:color w:val="0000CC"/>
          <w:sz w:val="24"/>
          <w:szCs w:val="24"/>
        </w:rPr>
      </w:pPr>
    </w:p>
    <w:p w:rsidR="009B1E34" w:rsidRPr="00922DDA" w:rsidRDefault="009B1E34" w:rsidP="00730621">
      <w:pPr>
        <w:pStyle w:val="NormalWeb"/>
        <w:jc w:val="center"/>
        <w:rPr>
          <w:b/>
          <w:color w:val="0000CC"/>
          <w:sz w:val="24"/>
          <w:szCs w:val="24"/>
        </w:rPr>
      </w:pPr>
      <w:r w:rsidRPr="00922DDA">
        <w:rPr>
          <w:b/>
          <w:color w:val="0000CC"/>
          <w:sz w:val="24"/>
          <w:szCs w:val="24"/>
        </w:rPr>
        <w:t>Паспорт программы развития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145"/>
        <w:gridCol w:w="7359"/>
      </w:tblGrid>
      <w:tr w:rsidR="009B1E34" w:rsidRPr="00922DDA" w:rsidTr="006F3A07"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Полное наименование программы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B958EC">
            <w:pPr>
              <w:pStyle w:val="NormalWe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</w:t>
            </w:r>
            <w:r w:rsidRPr="00922DDA">
              <w:rPr>
                <w:sz w:val="24"/>
                <w:szCs w:val="24"/>
              </w:rPr>
              <w:t xml:space="preserve">развития муниципального  дошкольного образовательного учреждения </w:t>
            </w:r>
            <w:r>
              <w:rPr>
                <w:sz w:val="24"/>
                <w:szCs w:val="24"/>
              </w:rPr>
              <w:t>"Д</w:t>
            </w:r>
            <w:r w:rsidRPr="00922DDA">
              <w:rPr>
                <w:sz w:val="24"/>
                <w:szCs w:val="24"/>
              </w:rPr>
              <w:t>етск</w:t>
            </w:r>
            <w:r>
              <w:rPr>
                <w:sz w:val="24"/>
                <w:szCs w:val="24"/>
              </w:rPr>
              <w:t>ий</w:t>
            </w:r>
            <w:r w:rsidRPr="00922DDA">
              <w:rPr>
                <w:sz w:val="24"/>
                <w:szCs w:val="24"/>
              </w:rPr>
              <w:t xml:space="preserve"> сад </w:t>
            </w:r>
            <w:r>
              <w:rPr>
                <w:sz w:val="24"/>
                <w:szCs w:val="24"/>
              </w:rPr>
              <w:t>№</w:t>
            </w:r>
            <w:r w:rsidRPr="00922DDA">
              <w:rPr>
                <w:sz w:val="24"/>
                <w:szCs w:val="24"/>
              </w:rPr>
              <w:t xml:space="preserve"> 72</w:t>
            </w:r>
            <w:r>
              <w:rPr>
                <w:sz w:val="24"/>
                <w:szCs w:val="24"/>
              </w:rPr>
              <w:t>"</w:t>
            </w:r>
            <w:r w:rsidRPr="00922DDA">
              <w:rPr>
                <w:sz w:val="24"/>
                <w:szCs w:val="24"/>
              </w:rPr>
              <w:t xml:space="preserve">  на  период 201</w:t>
            </w:r>
            <w:r>
              <w:rPr>
                <w:sz w:val="24"/>
                <w:szCs w:val="24"/>
              </w:rPr>
              <w:t>5</w:t>
            </w:r>
            <w:r w:rsidRPr="00922DDA">
              <w:rPr>
                <w:sz w:val="24"/>
                <w:szCs w:val="24"/>
              </w:rPr>
              <w:t>-2018 гг.</w:t>
            </w:r>
          </w:p>
        </w:tc>
      </w:tr>
      <w:tr w:rsidR="009B1E34" w:rsidRPr="00922DDA" w:rsidTr="006F3A07">
        <w:trPr>
          <w:trHeight w:val="8224"/>
        </w:trPr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6F3A07" w:rsidRDefault="009B1E34" w:rsidP="006F3A07">
            <w:pPr>
              <w:pStyle w:val="NormalWeb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6F3A07">
              <w:rPr>
                <w:sz w:val="24"/>
                <w:szCs w:val="24"/>
              </w:rPr>
              <w:t>Федеральный закон «Об образовании в Российской Федерации» от 29.12.2012 г. № 273-ФЗ;</w:t>
            </w:r>
          </w:p>
          <w:p w:rsidR="009B1E34" w:rsidRPr="006F3A07" w:rsidRDefault="009B1E34" w:rsidP="006F3A07">
            <w:pPr>
              <w:pStyle w:val="NormalWeb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6F3A07">
              <w:rPr>
                <w:sz w:val="24"/>
                <w:szCs w:val="24"/>
              </w:rPr>
              <w:t>Федеральный государственный образовательный стандарт дошкольного образования, утвержденный приказом Министерства образования и науки РФ от 17.10.2013 г. № 1155;</w:t>
            </w:r>
          </w:p>
          <w:p w:rsidR="009B1E34" w:rsidRPr="006F3A07" w:rsidRDefault="009B1E34" w:rsidP="006F3A07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after="225"/>
              <w:jc w:val="both"/>
            </w:pPr>
            <w:r w:rsidRPr="006F3A07">
              <w:t>Приказ Министерства образования и науки РФ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      </w:r>
          </w:p>
          <w:p w:rsidR="009B1E34" w:rsidRDefault="009B1E34" w:rsidP="006F3A07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6F3A07">
              <w:t>Национальная образовательная инициатива «Наша новая школа», утвержденная Президе</w:t>
            </w:r>
            <w:r>
              <w:t>нтом РФ от 04.02.2010 № пр-271;</w:t>
            </w:r>
          </w:p>
          <w:p w:rsidR="009B1E34" w:rsidRPr="006F3A07" w:rsidRDefault="009B1E34" w:rsidP="006F3A07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Са</w:t>
            </w:r>
            <w:r w:rsidRPr="006F3A07">
              <w:rPr>
                <w:bCs/>
                <w:color w:val="000000"/>
                <w:shd w:val="clear" w:color="auto" w:fill="FFFFFF"/>
              </w:rPr>
              <w:t xml:space="preserve">нитарно-эпидемиологические правила и нормативы </w:t>
            </w:r>
            <w:r w:rsidRPr="006F3A07">
              <w:rPr>
                <w:bCs/>
                <w:shd w:val="clear" w:color="auto" w:fill="FFFFFF"/>
              </w:rPr>
      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утвержденные</w:t>
            </w:r>
            <w:r w:rsidRPr="006F3A07">
              <w:rPr>
                <w:rStyle w:val="apple-converted-space"/>
                <w:bCs/>
                <w:shd w:val="clear" w:color="auto" w:fill="FFFFFF"/>
              </w:rPr>
              <w:t> </w:t>
            </w:r>
            <w:hyperlink r:id="rId8" w:history="1">
              <w:r w:rsidRPr="006F3A07">
                <w:rPr>
                  <w:rStyle w:val="Hyperlink"/>
                  <w:bCs/>
                  <w:color w:val="auto"/>
                  <w:u w:val="none"/>
                </w:rPr>
                <w:t>постановлением</w:t>
              </w:r>
            </w:hyperlink>
            <w:r w:rsidRPr="006F3A07">
              <w:rPr>
                <w:rStyle w:val="apple-converted-space"/>
                <w:bCs/>
                <w:shd w:val="clear" w:color="auto" w:fill="FFFFFF"/>
              </w:rPr>
              <w:t> </w:t>
            </w:r>
            <w:r w:rsidRPr="006F3A07">
              <w:rPr>
                <w:bCs/>
                <w:shd w:val="clear" w:color="auto" w:fill="FFFFFF"/>
              </w:rPr>
              <w:t xml:space="preserve">Главного государственного санитарного врача РФ от 15 мая </w:t>
            </w:r>
            <w:smartTag w:uri="urn:schemas-microsoft-com:office:smarttags" w:element="metricconverter">
              <w:smartTagPr>
                <w:attr w:name="ProductID" w:val="2013 г"/>
              </w:smartTagPr>
              <w:r w:rsidRPr="006F3A07">
                <w:rPr>
                  <w:bCs/>
                  <w:shd w:val="clear" w:color="auto" w:fill="FFFFFF"/>
                </w:rPr>
                <w:t>2013 г</w:t>
              </w:r>
            </w:smartTag>
            <w:r w:rsidRPr="006F3A07">
              <w:rPr>
                <w:bCs/>
                <w:shd w:val="clear" w:color="auto" w:fill="FFFFFF"/>
              </w:rPr>
              <w:t>. N 26;</w:t>
            </w:r>
          </w:p>
          <w:p w:rsidR="009B1E34" w:rsidRDefault="009B1E34" w:rsidP="006F3A07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6F3A07">
              <w:rPr>
                <w:bCs/>
                <w:shd w:val="clear" w:color="auto" w:fill="FFFFFF"/>
              </w:rPr>
              <w:t>"К</w:t>
            </w:r>
            <w:r w:rsidRPr="006F3A07">
              <w:t>онституция Российской Федерации"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</w:t>
            </w:r>
            <w:r>
              <w:t>;</w:t>
            </w:r>
          </w:p>
          <w:p w:rsidR="009B1E34" w:rsidRPr="006F3A07" w:rsidRDefault="009B1E34" w:rsidP="006F3A07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 xml:space="preserve">Конвенция </w:t>
            </w:r>
            <w:r w:rsidRPr="006F3A07">
              <w:t>о правах ребенка, п</w:t>
            </w:r>
            <w:r w:rsidRPr="006F3A07">
              <w:rPr>
                <w:iCs/>
              </w:rPr>
              <w:t>ринята</w:t>
            </w:r>
            <w:r w:rsidRPr="006F3A07">
              <w:rPr>
                <w:rStyle w:val="apple-converted-space"/>
                <w:iCs/>
              </w:rPr>
              <w:t> </w:t>
            </w:r>
            <w:hyperlink r:id="rId9" w:history="1">
              <w:r w:rsidRPr="006F3A07">
                <w:rPr>
                  <w:rStyle w:val="Hyperlink"/>
                  <w:iCs/>
                  <w:color w:val="auto"/>
                  <w:u w:val="none"/>
                </w:rPr>
                <w:t>резолюцией 44/25</w:t>
              </w:r>
            </w:hyperlink>
            <w:r w:rsidRPr="006F3A07">
              <w:rPr>
                <w:rStyle w:val="apple-converted-space"/>
                <w:iCs/>
              </w:rPr>
              <w:t> </w:t>
            </w:r>
            <w:r w:rsidRPr="006F3A07">
              <w:rPr>
                <w:iCs/>
              </w:rPr>
              <w:t>Генеральной Ассамблеи от 20 ноября 1989 года</w:t>
            </w:r>
            <w:r>
              <w:rPr>
                <w:iCs/>
              </w:rPr>
              <w:t>;</w:t>
            </w:r>
          </w:p>
          <w:p w:rsidR="009B1E34" w:rsidRPr="006F3A07" w:rsidRDefault="009B1E34" w:rsidP="006F3A07">
            <w:pPr>
              <w:pStyle w:val="ListParagraph"/>
              <w:numPr>
                <w:ilvl w:val="0"/>
                <w:numId w:val="13"/>
              </w:numPr>
              <w:jc w:val="both"/>
              <w:rPr>
                <w:highlight w:val="yellow"/>
              </w:rPr>
            </w:pPr>
            <w:r>
              <w:rPr>
                <w:iCs/>
              </w:rPr>
              <w:t>Устав  МДОУ "Детский сад № 72</w:t>
            </w:r>
            <w:r w:rsidRPr="006F3A07">
              <w:rPr>
                <w:iCs/>
                <w:highlight w:val="yellow"/>
              </w:rPr>
              <w:t>", зар</w:t>
            </w:r>
          </w:p>
          <w:p w:rsidR="009B1E34" w:rsidRPr="00922DDA" w:rsidRDefault="009B1E34" w:rsidP="006F3A07">
            <w:pPr>
              <w:pStyle w:val="info"/>
              <w:shd w:val="clear" w:color="auto" w:fill="FFFFFF"/>
              <w:spacing w:before="0" w:beforeAutospacing="0" w:after="450" w:afterAutospacing="0"/>
              <w:jc w:val="center"/>
            </w:pPr>
          </w:p>
        </w:tc>
      </w:tr>
      <w:tr w:rsidR="009B1E34" w:rsidRPr="00922DDA" w:rsidTr="006F3A07"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D80F1F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Разработчики программы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D80F1F">
            <w:pPr>
              <w:pStyle w:val="NormalWeb"/>
              <w:spacing w:before="0" w:beforeAutospacing="0" w:after="0" w:afterAutospacing="0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Творческая группа педагогов, педагогический коллектив ДОУ и родительская общественность.</w:t>
            </w:r>
          </w:p>
          <w:p w:rsidR="009B1E34" w:rsidRPr="00922DDA" w:rsidRDefault="009B1E34" w:rsidP="00D80F1F">
            <w:pPr>
              <w:pStyle w:val="NormalWeb"/>
              <w:spacing w:before="0" w:beforeAutospacing="0" w:after="0" w:afterAutospacing="0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1.     Жукова Е.А.,  заведующий детским садом  -  осуществляет общее руководство;</w:t>
            </w:r>
          </w:p>
          <w:p w:rsidR="009B1E34" w:rsidRPr="00922DDA" w:rsidRDefault="009B1E34" w:rsidP="00D80F1F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2.      Керимова Е.А., старший воспитатель  детского сада  осуществляет разработку программы, организует деятельность по ее реализации; обеспечивает  систему функционирования;</w:t>
            </w:r>
          </w:p>
          <w:p w:rsidR="009B1E34" w:rsidRPr="00922DDA" w:rsidRDefault="009B1E34" w:rsidP="00D80F1F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 xml:space="preserve">3.      </w:t>
            </w:r>
            <w:r>
              <w:rPr>
                <w:sz w:val="24"/>
                <w:szCs w:val="24"/>
              </w:rPr>
              <w:t>Слепова Е</w:t>
            </w:r>
            <w:r w:rsidRPr="00922DD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 w:rsidRPr="00922DDA">
              <w:rPr>
                <w:sz w:val="24"/>
                <w:szCs w:val="24"/>
              </w:rPr>
              <w:t>., педагог-психолог – обеспечивает психологическое сопровождение программы;</w:t>
            </w:r>
          </w:p>
          <w:p w:rsidR="009B1E34" w:rsidRPr="00922DDA" w:rsidRDefault="009B1E34" w:rsidP="00D80F1F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4.      Микитенко Л.В., инструктор по физкультуре – обеспечивает реализацию задач физкультурно-оздоровительной направленности;</w:t>
            </w:r>
          </w:p>
          <w:p w:rsidR="009B1E34" w:rsidRPr="00922DDA" w:rsidRDefault="009B1E34" w:rsidP="00D80F1F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5. Мущинкина Ю.Ю., учитель-логопед – обеспечивает реализацию задач речевой направленности;</w:t>
            </w:r>
          </w:p>
          <w:p w:rsidR="009B1E34" w:rsidRPr="00922DDA" w:rsidRDefault="009B1E34" w:rsidP="00955D60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 xml:space="preserve">6. </w:t>
            </w:r>
            <w:r>
              <w:rPr>
                <w:sz w:val="24"/>
                <w:szCs w:val="24"/>
              </w:rPr>
              <w:t>Кузьминых И.К.</w:t>
            </w:r>
            <w:r w:rsidRPr="00922DDA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председатель управляющего совета</w:t>
            </w:r>
            <w:r w:rsidRPr="00922DDA">
              <w:rPr>
                <w:sz w:val="24"/>
                <w:szCs w:val="24"/>
              </w:rPr>
              <w:t xml:space="preserve"> детского сада.</w:t>
            </w:r>
          </w:p>
        </w:tc>
      </w:tr>
      <w:tr w:rsidR="009B1E34" w:rsidRPr="00922DDA" w:rsidTr="006F3A07"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Проблемы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955D60">
            <w:pPr>
              <w:pStyle w:val="NormalWeb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1. Недостаточная  готовность и включенность родителей в управление качеством образования детей через общественно-государственные формы управления. </w:t>
            </w:r>
          </w:p>
          <w:p w:rsidR="009B1E34" w:rsidRPr="00922DDA" w:rsidRDefault="009B1E34" w:rsidP="00955D60">
            <w:pPr>
              <w:pStyle w:val="NormalWeb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2. Необходимость интенсификации педагогического труда, повышения его качества и   результативности  при  недостаточной  готовности молодых педагогов   к применению современных образовательных  технологий.</w:t>
            </w:r>
          </w:p>
          <w:p w:rsidR="009B1E34" w:rsidRPr="00922DDA" w:rsidRDefault="009B1E34" w:rsidP="00955D60">
            <w:pPr>
              <w:pStyle w:val="NormalWeb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3. Недостаточное развитие инновационных процессов в учреждении и слабое обеспечение конкурентоспособности в микрорайоне.</w:t>
            </w:r>
          </w:p>
        </w:tc>
      </w:tr>
      <w:tr w:rsidR="009B1E34" w:rsidRPr="00922DDA" w:rsidTr="006F3A07"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Цель программы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6E052D">
            <w:pPr>
              <w:pStyle w:val="NormalWeb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Целью развития детского сада № 72  на период до 2018 года является  создание условий  для  развития инициативности, самостоятельности, ответственности и творческих способностей дошкольников в условиях  интеграции усилий семьи и детского сада.</w:t>
            </w:r>
          </w:p>
        </w:tc>
      </w:tr>
      <w:tr w:rsidR="009B1E34" w:rsidRPr="00922DDA" w:rsidTr="006F3A07">
        <w:trPr>
          <w:trHeight w:val="2678"/>
        </w:trPr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9A66FD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Основные задачи</w:t>
            </w:r>
          </w:p>
          <w:p w:rsidR="009B1E34" w:rsidRPr="00922DDA" w:rsidRDefault="009B1E34" w:rsidP="009A66FD">
            <w:pPr>
              <w:pStyle w:val="NormalWeb"/>
              <w:rPr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D92153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Задачи:</w:t>
            </w:r>
          </w:p>
          <w:p w:rsidR="009B1E34" w:rsidRPr="00922DDA" w:rsidRDefault="009B1E34" w:rsidP="00E1153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Создание условий для  эффективного участия всех заинтересованных субъектов в управлении качеством образования и здоровьесбережения  детей.</w:t>
            </w:r>
          </w:p>
          <w:p w:rsidR="009B1E34" w:rsidRPr="00922DDA" w:rsidRDefault="009B1E34" w:rsidP="00E1153E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922DDA">
              <w:t xml:space="preserve">Развитие  дошкольного  образовательного  учреждения  в  условиях  реализационной  государственной  образовательной  политики,  основными  ориентирами которой  являются:  понимание  зависимости  изменения  качества  человеческого ресурса  от  изменения  качества  образования;  становление  открытой,  гибкой  и доступной системы образования. </w:t>
            </w:r>
          </w:p>
          <w:p w:rsidR="009B1E34" w:rsidRPr="00922DDA" w:rsidRDefault="009B1E34" w:rsidP="00E1153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Организация деятельности по повышению технологической культуры педагогов.</w:t>
            </w:r>
          </w:p>
          <w:p w:rsidR="009B1E34" w:rsidRPr="00922DDA" w:rsidRDefault="009B1E34" w:rsidP="00E1153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Развитие системы государственно-общественного управления ДОУ на основе повышения компетентности родителей по вопросам  взаимодействия с детским садом.</w:t>
            </w:r>
          </w:p>
          <w:p w:rsidR="009B1E34" w:rsidRPr="00922DDA" w:rsidRDefault="009B1E34" w:rsidP="00E1153E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922DDA">
              <w:t>Обеспечение конкурентоспособности учреждения в условиях рынка образовательных услуг за счёт эффективной реализации вариативных образовательных программ и информационных технологий, соответствующих запросам детей и родителей.</w:t>
            </w:r>
          </w:p>
          <w:p w:rsidR="009B1E34" w:rsidRPr="00922DDA" w:rsidRDefault="009B1E34" w:rsidP="00955D60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922DDA">
              <w:t>Расширение инновационных процессов в учреждении с целью повышения качества образования, создания оптимальных условий для самореализации каждого ребенка.</w:t>
            </w:r>
          </w:p>
        </w:tc>
      </w:tr>
      <w:tr w:rsidR="009B1E34" w:rsidRPr="00922DDA" w:rsidTr="006F3A07"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CC3A54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Период и этапы реализации Программы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2C43A4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2014 – 2018 годы:</w:t>
            </w:r>
            <w:r w:rsidRPr="00922DDA">
              <w:rPr>
                <w:sz w:val="24"/>
                <w:szCs w:val="24"/>
              </w:rPr>
              <w:br/>
              <w:t>организационно-подготовительный  этап 2014 – 2015 годы – струк</w:t>
            </w:r>
            <w:r>
              <w:rPr>
                <w:sz w:val="24"/>
                <w:szCs w:val="24"/>
              </w:rPr>
              <w:t>турные инновации деятельности </w:t>
            </w:r>
            <w:r w:rsidRPr="00922DDA">
              <w:rPr>
                <w:sz w:val="24"/>
                <w:szCs w:val="24"/>
              </w:rPr>
              <w:t xml:space="preserve"> в соответствии с Программой развития детского сада;</w:t>
            </w:r>
          </w:p>
          <w:p w:rsidR="009B1E34" w:rsidRPr="00922DDA" w:rsidRDefault="009B1E34" w:rsidP="00955D60">
            <w:pPr>
              <w:pStyle w:val="NormalWeb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содержательный этап 2016 – 2017 годы - переход к устойчивой реализации модели учреждения, обеспечивающего современное качество дошкольного образования;</w:t>
            </w:r>
          </w:p>
          <w:p w:rsidR="009B1E34" w:rsidRPr="00922DDA" w:rsidRDefault="009B1E34" w:rsidP="00955D60">
            <w:pPr>
              <w:pStyle w:val="NormalWeb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заключительно-аналитический этап 2018 год – мониторинг результативности деятельности, прогноз на будущее.</w:t>
            </w:r>
          </w:p>
        </w:tc>
      </w:tr>
      <w:tr w:rsidR="009B1E34" w:rsidRPr="00922DDA" w:rsidTr="006F3A07"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CC3A54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Ожидаемые конечные результаты, важнейшие целевые показатели Программы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180CE1">
            <w:r>
              <w:t>-</w:t>
            </w:r>
            <w:r w:rsidRPr="00922DDA">
              <w:t xml:space="preserve">обеспечение  равных  стартовых  возможностей  дошкольникам  с  разным уровнем физического и психического  развития; </w:t>
            </w:r>
          </w:p>
          <w:p w:rsidR="009B1E34" w:rsidRPr="00922DDA" w:rsidRDefault="009B1E34" w:rsidP="00180CE1">
            <w:r>
              <w:t>-</w:t>
            </w:r>
            <w:r w:rsidRPr="00922DDA">
              <w:t>обеспечение  доступности  дошкольного  образования  широким  слоям заинтересованного  нас</w:t>
            </w:r>
            <w:r>
              <w:t xml:space="preserve">еления  за  счет  внедрения в </w:t>
            </w:r>
            <w:r w:rsidRPr="00922DDA">
              <w:t xml:space="preserve">педагогический  процесс новых форм дошкольного образования (консультационный пункт); </w:t>
            </w:r>
          </w:p>
          <w:p w:rsidR="009B1E34" w:rsidRPr="00922DDA" w:rsidRDefault="009B1E34" w:rsidP="00180CE1">
            <w:r>
              <w:t>-</w:t>
            </w:r>
            <w:r w:rsidRPr="00922DDA">
              <w:t xml:space="preserve">реализация образовательных запросов родительской общественности; </w:t>
            </w:r>
          </w:p>
          <w:p w:rsidR="009B1E34" w:rsidRPr="00922DDA" w:rsidRDefault="009B1E34" w:rsidP="00180CE1">
            <w:r>
              <w:t>-</w:t>
            </w:r>
            <w:r w:rsidRPr="00922DDA">
              <w:t xml:space="preserve">повышение эффективности оздоровления воспитанников  детского сада; </w:t>
            </w:r>
          </w:p>
          <w:p w:rsidR="009B1E34" w:rsidRPr="00922DDA" w:rsidRDefault="009B1E34" w:rsidP="00180CE1">
            <w:r>
              <w:t xml:space="preserve">-повышение профессиональной </w:t>
            </w:r>
            <w:r w:rsidRPr="00922DDA">
              <w:t>компетен</w:t>
            </w:r>
            <w:r>
              <w:t xml:space="preserve">тности педагогов учреждения </w:t>
            </w:r>
            <w:r w:rsidRPr="00922DDA">
              <w:t xml:space="preserve">через реализацию инновационных технологий и участие в разработке и реализации проектов разного уровня; </w:t>
            </w:r>
          </w:p>
          <w:p w:rsidR="009B1E34" w:rsidRPr="00922DDA" w:rsidRDefault="009B1E34" w:rsidP="00180CE1">
            <w:r w:rsidRPr="00922DDA">
              <w:t>-  укрепление материально-технической базы детского сада;</w:t>
            </w:r>
          </w:p>
          <w:p w:rsidR="009B1E34" w:rsidRPr="00922DDA" w:rsidRDefault="009B1E34" w:rsidP="00D80F1F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-    развитие государственно-общественного управления;</w:t>
            </w:r>
          </w:p>
          <w:p w:rsidR="009B1E34" w:rsidRPr="00922DDA" w:rsidRDefault="009B1E34" w:rsidP="00530429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- широкое использование современных развивающих программ, информационно-коммуникационные технологий;</w:t>
            </w:r>
          </w:p>
          <w:p w:rsidR="009B1E34" w:rsidRPr="00922DDA" w:rsidRDefault="009B1E34" w:rsidP="00D80F1F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- успешное освоение ФГОС ДО;</w:t>
            </w:r>
          </w:p>
          <w:p w:rsidR="009B1E34" w:rsidRPr="00922DDA" w:rsidRDefault="009B1E34" w:rsidP="00D80F1F">
            <w:pPr>
              <w:pStyle w:val="NormalWeb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- обеспечение социализации дошкольников.</w:t>
            </w:r>
          </w:p>
        </w:tc>
      </w:tr>
      <w:tr w:rsidR="009B1E34" w:rsidRPr="00922DDA" w:rsidTr="006F3A07"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CC3A54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Источники финансирования Программы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180CE1">
            <w:pPr>
              <w:pStyle w:val="NormalWeb"/>
              <w:spacing w:before="0" w:beforeAutospacing="0" w:after="0" w:afterAutospacing="0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-рациональное использование  субсидии на выполнение муниципального задания;</w:t>
            </w:r>
          </w:p>
          <w:p w:rsidR="009B1E34" w:rsidRPr="00922DDA" w:rsidRDefault="009B1E34" w:rsidP="00180CE1">
            <w:pPr>
              <w:pStyle w:val="NormalWeb"/>
              <w:spacing w:before="0" w:beforeAutospacing="0" w:after="0" w:afterAutospacing="0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-участие в  конкурсах;</w:t>
            </w:r>
          </w:p>
          <w:p w:rsidR="009B1E34" w:rsidRPr="00922DDA" w:rsidRDefault="009B1E34" w:rsidP="00180CE1">
            <w:pPr>
              <w:pStyle w:val="NormalWeb"/>
              <w:spacing w:before="0" w:beforeAutospacing="0" w:after="0" w:afterAutospacing="0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-спонсорская помощь, благотворительные пожертвования.</w:t>
            </w:r>
          </w:p>
        </w:tc>
      </w:tr>
      <w:tr w:rsidR="009B1E34" w:rsidRPr="00922DDA" w:rsidTr="006F3A07"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CC3A54">
            <w:pPr>
              <w:pStyle w:val="NormalWeb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Приказ об утверждении Программы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2C43A4">
            <w:pPr>
              <w:pStyle w:val="NormalWeb"/>
              <w:rPr>
                <w:sz w:val="24"/>
                <w:szCs w:val="24"/>
              </w:rPr>
            </w:pPr>
            <w:r w:rsidRPr="002B300D">
              <w:rPr>
                <w:sz w:val="24"/>
                <w:szCs w:val="24"/>
              </w:rPr>
              <w:t>Приказ № 02-03/01/35   от 09.01.2014 года</w:t>
            </w:r>
            <w:r w:rsidRPr="00922DDA">
              <w:rPr>
                <w:sz w:val="24"/>
                <w:szCs w:val="24"/>
              </w:rPr>
              <w:t xml:space="preserve"> «Об утверждении программы развития </w:t>
            </w:r>
            <w:r>
              <w:rPr>
                <w:sz w:val="24"/>
                <w:szCs w:val="24"/>
              </w:rPr>
              <w:t>МДОУ "Детский</w:t>
            </w:r>
            <w:r w:rsidRPr="00922DDA">
              <w:rPr>
                <w:sz w:val="24"/>
                <w:szCs w:val="24"/>
              </w:rPr>
              <w:t xml:space="preserve"> сад № 72</w:t>
            </w:r>
            <w:r>
              <w:rPr>
                <w:sz w:val="24"/>
                <w:szCs w:val="24"/>
              </w:rPr>
              <w:t>"</w:t>
            </w:r>
            <w:r w:rsidRPr="00922DDA">
              <w:rPr>
                <w:sz w:val="24"/>
                <w:szCs w:val="24"/>
              </w:rPr>
              <w:t>»</w:t>
            </w:r>
          </w:p>
        </w:tc>
      </w:tr>
      <w:tr w:rsidR="009B1E34" w:rsidRPr="00922DDA" w:rsidTr="006F3A07">
        <w:tc>
          <w:tcPr>
            <w:tcW w:w="21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CC3A54">
            <w:pPr>
              <w:pStyle w:val="NormalWeb"/>
              <w:spacing w:before="0" w:beforeAutospacing="0" w:after="0" w:afterAutospacing="0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 xml:space="preserve">Система организации контроля </w:t>
            </w:r>
          </w:p>
          <w:p w:rsidR="009B1E34" w:rsidRPr="00922DDA" w:rsidRDefault="009B1E34" w:rsidP="00CC3A54">
            <w:pPr>
              <w:pStyle w:val="NormalWeb"/>
              <w:spacing w:before="0" w:beforeAutospacing="0" w:after="0" w:afterAutospacing="0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реализации Программы</w:t>
            </w:r>
          </w:p>
        </w:tc>
        <w:tc>
          <w:tcPr>
            <w:tcW w:w="7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B1E34" w:rsidRPr="00922DDA" w:rsidRDefault="009B1E34" w:rsidP="00CC3A54">
            <w:pPr>
              <w:pStyle w:val="NormalWeb"/>
              <w:spacing w:before="0" w:beforeAutospacing="0" w:after="0" w:afterAutospacing="0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 xml:space="preserve">Мониторинг  реализации  программы развития 2 раза в год;  </w:t>
            </w:r>
          </w:p>
          <w:p w:rsidR="009B1E34" w:rsidRPr="00922DDA" w:rsidRDefault="009B1E34" w:rsidP="00CC3A54">
            <w:pPr>
              <w:pStyle w:val="NormalWeb"/>
              <w:spacing w:before="0" w:beforeAutospacing="0" w:after="0" w:afterAutospacing="0"/>
              <w:rPr>
                <w:sz w:val="24"/>
                <w:szCs w:val="24"/>
              </w:rPr>
            </w:pPr>
            <w:r w:rsidRPr="00922DDA">
              <w:rPr>
                <w:sz w:val="24"/>
                <w:szCs w:val="24"/>
              </w:rPr>
              <w:t>публичный доклад о результативности деятельности учреждения за учебный год (май месяц)</w:t>
            </w:r>
          </w:p>
        </w:tc>
      </w:tr>
    </w:tbl>
    <w:p w:rsidR="009B1E34" w:rsidRPr="00922DDA" w:rsidRDefault="009B1E34" w:rsidP="00567CA6">
      <w:pPr>
        <w:rPr>
          <w:b/>
          <w:caps/>
          <w:color w:val="0000FF"/>
        </w:rPr>
      </w:pPr>
    </w:p>
    <w:p w:rsidR="009B1E34" w:rsidRPr="00922DDA" w:rsidRDefault="009B1E34" w:rsidP="00730621">
      <w:pPr>
        <w:jc w:val="center"/>
        <w:rPr>
          <w:b/>
          <w:caps/>
          <w:color w:val="0000FF"/>
        </w:rPr>
      </w:pPr>
      <w:r w:rsidRPr="00922DDA">
        <w:rPr>
          <w:b/>
          <w:caps/>
          <w:color w:val="0000FF"/>
        </w:rPr>
        <w:t xml:space="preserve">Пояснительная  записка </w:t>
      </w:r>
    </w:p>
    <w:p w:rsidR="009B1E34" w:rsidRPr="00922DDA" w:rsidRDefault="009B1E34" w:rsidP="002B45ED">
      <w:pPr>
        <w:jc w:val="center"/>
        <w:rPr>
          <w:b/>
          <w:caps/>
          <w:color w:val="0000FF"/>
        </w:rPr>
      </w:pPr>
      <w:r w:rsidRPr="00922DDA">
        <w:rPr>
          <w:b/>
          <w:caps/>
          <w:color w:val="0000FF"/>
        </w:rPr>
        <w:t>к программе развития</w:t>
      </w:r>
    </w:p>
    <w:p w:rsidR="009B1E34" w:rsidRPr="00922DDA" w:rsidRDefault="009B1E34" w:rsidP="00730621">
      <w:pPr>
        <w:pStyle w:val="NormalWeb"/>
        <w:spacing w:before="0" w:beforeAutospacing="0" w:after="0" w:afterAutospacing="0"/>
        <w:ind w:firstLine="708"/>
        <w:jc w:val="both"/>
        <w:rPr>
          <w:sz w:val="24"/>
          <w:szCs w:val="24"/>
        </w:rPr>
      </w:pPr>
      <w:r w:rsidRPr="00922DDA">
        <w:rPr>
          <w:sz w:val="24"/>
          <w:szCs w:val="24"/>
        </w:rPr>
        <w:t xml:space="preserve">Содержание Программы развития </w:t>
      </w:r>
      <w:r>
        <w:rPr>
          <w:sz w:val="24"/>
          <w:szCs w:val="24"/>
        </w:rPr>
        <w:t>МДОУ "Д</w:t>
      </w:r>
      <w:r w:rsidRPr="00922DDA">
        <w:rPr>
          <w:sz w:val="24"/>
          <w:szCs w:val="24"/>
        </w:rPr>
        <w:t>етск</w:t>
      </w:r>
      <w:r>
        <w:rPr>
          <w:sz w:val="24"/>
          <w:szCs w:val="24"/>
        </w:rPr>
        <w:t>ий</w:t>
      </w:r>
      <w:r w:rsidRPr="00922DDA">
        <w:rPr>
          <w:sz w:val="24"/>
          <w:szCs w:val="24"/>
        </w:rPr>
        <w:t xml:space="preserve"> сад № 72</w:t>
      </w:r>
      <w:r>
        <w:rPr>
          <w:sz w:val="24"/>
          <w:szCs w:val="24"/>
        </w:rPr>
        <w:t>"</w:t>
      </w:r>
      <w:r w:rsidRPr="00922DDA">
        <w:rPr>
          <w:sz w:val="24"/>
          <w:szCs w:val="24"/>
        </w:rPr>
        <w:t xml:space="preserve">  является ориентировочным пространством, задающим стратегию инновационного развития образовательного учреждения на  период 2014-2018 года. Ориентировочное пространство развития, представленное в Концепции программы развития, является результатом интеграции трех управленческих решений руководства:</w:t>
      </w:r>
    </w:p>
    <w:p w:rsidR="009B1E34" w:rsidRPr="00922DDA" w:rsidRDefault="009B1E34" w:rsidP="00730621">
      <w:pPr>
        <w:pStyle w:val="NormalWeb"/>
        <w:spacing w:before="0" w:beforeAutospacing="0" w:after="0" w:afterAutospacing="0"/>
        <w:jc w:val="both"/>
        <w:rPr>
          <w:sz w:val="24"/>
          <w:szCs w:val="24"/>
        </w:rPr>
      </w:pPr>
      <w:r w:rsidRPr="00922DDA">
        <w:rPr>
          <w:sz w:val="24"/>
          <w:szCs w:val="24"/>
        </w:rPr>
        <w:t>- фиксации достигнутого уровня развития образовательного учреждения как исходной позиции для нового этапа инновационного развития;</w:t>
      </w:r>
    </w:p>
    <w:p w:rsidR="009B1E34" w:rsidRPr="00922DDA" w:rsidRDefault="009B1E34" w:rsidP="00730621">
      <w:pPr>
        <w:pStyle w:val="NormalWeb"/>
        <w:spacing w:before="0" w:beforeAutospacing="0" w:after="0" w:afterAutospacing="0"/>
        <w:rPr>
          <w:sz w:val="24"/>
          <w:szCs w:val="24"/>
        </w:rPr>
      </w:pPr>
      <w:r w:rsidRPr="00922DDA">
        <w:rPr>
          <w:sz w:val="24"/>
          <w:szCs w:val="24"/>
        </w:rPr>
        <w:t>- анализа потенциала развития детского сада на основе проведения SWOT –анализа возможностей и проблем образовательного учреждения и сценарного анализа возможных рисков и последствий;</w:t>
      </w:r>
    </w:p>
    <w:p w:rsidR="009B1E34" w:rsidRPr="00922DDA" w:rsidRDefault="009B1E34" w:rsidP="00730621">
      <w:pPr>
        <w:pStyle w:val="NormalWeb"/>
        <w:spacing w:before="0" w:beforeAutospacing="0" w:after="0" w:afterAutospacing="0"/>
        <w:rPr>
          <w:sz w:val="24"/>
          <w:szCs w:val="24"/>
        </w:rPr>
      </w:pPr>
      <w:r w:rsidRPr="00922DDA">
        <w:rPr>
          <w:sz w:val="24"/>
          <w:szCs w:val="24"/>
        </w:rPr>
        <w:t xml:space="preserve">- анализа возможных инноваций развития учреждения в  соответствии с основными направлениями  развития  дошкольного образования </w:t>
      </w:r>
    </w:p>
    <w:p w:rsidR="009B1E34" w:rsidRPr="00922DDA" w:rsidRDefault="009B1E34" w:rsidP="00730621">
      <w:pPr>
        <w:pStyle w:val="NormalWeb"/>
        <w:spacing w:before="0" w:beforeAutospacing="0" w:after="0" w:afterAutospacing="0"/>
        <w:ind w:firstLine="708"/>
        <w:jc w:val="both"/>
        <w:rPr>
          <w:sz w:val="24"/>
          <w:szCs w:val="24"/>
        </w:rPr>
      </w:pPr>
      <w:r w:rsidRPr="00922DDA">
        <w:rPr>
          <w:sz w:val="24"/>
          <w:szCs w:val="24"/>
        </w:rPr>
        <w:t>Инструментальное осмысление ориентировочного пространства развития  детского сада № 72  позволило выработать стратегию, представленную в четырех инновационных проектах развития   до 2018 года.</w:t>
      </w:r>
    </w:p>
    <w:p w:rsidR="009B1E34" w:rsidRPr="00922DDA" w:rsidRDefault="009B1E34" w:rsidP="00730621">
      <w:pPr>
        <w:pStyle w:val="NormalWeb"/>
        <w:spacing w:before="0" w:beforeAutospacing="0" w:after="0" w:afterAutospacing="0"/>
        <w:ind w:firstLine="708"/>
        <w:jc w:val="both"/>
        <w:rPr>
          <w:sz w:val="24"/>
          <w:szCs w:val="24"/>
        </w:rPr>
      </w:pPr>
      <w:r w:rsidRPr="00922DDA">
        <w:rPr>
          <w:sz w:val="24"/>
          <w:szCs w:val="24"/>
        </w:rPr>
        <w:t>Оперативный уровень реализации программы развития детского сада предполагает детализацию целей и содержания проектов в годовых планах работы образовательного учреждения.</w:t>
      </w:r>
    </w:p>
    <w:p w:rsidR="009B1E34" w:rsidRPr="00922DDA" w:rsidRDefault="009B1E34" w:rsidP="00730621">
      <w:pPr>
        <w:ind w:firstLine="708"/>
        <w:jc w:val="both"/>
      </w:pPr>
      <w:r w:rsidRPr="00922DDA">
        <w:t>Программа разработана в соответствии с «Международной Конвенцией о правах ребенка», «Декларацией прав ребенка», «Конституцией РФ», Закона «Об образовании в Российской Федерации», Законом РФ «Об основных гарантиях ребенка в РФ», задачами и основными направлениями развития образовательной системы Ярославской области, собственными традициями учреждения.</w:t>
      </w:r>
    </w:p>
    <w:p w:rsidR="009B1E34" w:rsidRPr="00922DDA" w:rsidRDefault="009B1E34" w:rsidP="00730621">
      <w:pPr>
        <w:pStyle w:val="NormalWeb"/>
        <w:spacing w:before="0" w:beforeAutospacing="0" w:after="0" w:afterAutospacing="0"/>
        <w:ind w:firstLine="708"/>
        <w:jc w:val="both"/>
        <w:rPr>
          <w:sz w:val="24"/>
          <w:szCs w:val="24"/>
        </w:rPr>
      </w:pPr>
      <w:r w:rsidRPr="00922DDA">
        <w:rPr>
          <w:sz w:val="24"/>
          <w:szCs w:val="24"/>
        </w:rPr>
        <w:t>В соответствии с основными положениями этих документов  Программу развития детского сада нельзя рассматривать только как программу развития педагогической системы, которая реализуется в рамках детского сада. Таким же приоритетом разработки программы развития является развитие инновационных процессов образовательного учреждения в условиях  города Ярославля и области по созданию условий для развития инициативности, самостоятельности, ответственности и творческих способностей дошкольников в условиях интеграции усилий семьи и детского сада.</w:t>
      </w:r>
    </w:p>
    <w:p w:rsidR="009B1E34" w:rsidRPr="00922DDA" w:rsidRDefault="009B1E34" w:rsidP="00730621">
      <w:pPr>
        <w:jc w:val="both"/>
      </w:pPr>
      <w:r w:rsidRPr="00922DDA">
        <w:tab/>
        <w:t xml:space="preserve">Данная программа основывается на методологических положениях образовательной программы </w:t>
      </w:r>
      <w:r>
        <w:t>МДОУ "Д</w:t>
      </w:r>
      <w:r w:rsidRPr="00922DDA">
        <w:t>етск</w:t>
      </w:r>
      <w:r>
        <w:t>ий</w:t>
      </w:r>
      <w:r w:rsidRPr="00922DDA">
        <w:t xml:space="preserve"> сад № 72</w:t>
      </w:r>
      <w:r>
        <w:t>"</w:t>
      </w:r>
      <w:r w:rsidRPr="00922DDA">
        <w:t xml:space="preserve">, построенной на основе комплексной программы «От рождения до школы», концепции  муниципального дошкольного образовательного учреждения  </w:t>
      </w:r>
      <w:r>
        <w:t>"Д</w:t>
      </w:r>
      <w:r w:rsidRPr="00922DDA">
        <w:t>етск</w:t>
      </w:r>
      <w:r>
        <w:t>ий</w:t>
      </w:r>
      <w:r w:rsidRPr="00922DDA">
        <w:t xml:space="preserve"> сад</w:t>
      </w:r>
      <w:r>
        <w:t xml:space="preserve"> </w:t>
      </w:r>
      <w:r w:rsidRPr="00922DDA">
        <w:t>№ 72</w:t>
      </w:r>
      <w:r>
        <w:t>"</w:t>
      </w:r>
      <w:r w:rsidRPr="00922DDA">
        <w:t xml:space="preserve"> и рассчитана на совершенствование системы образования в учреждении на 2014 – 2018 гг.</w:t>
      </w:r>
    </w:p>
    <w:p w:rsidR="009B1E34" w:rsidRPr="00922DDA" w:rsidRDefault="009B1E34" w:rsidP="00730621">
      <w:pPr>
        <w:jc w:val="center"/>
        <w:rPr>
          <w:b/>
          <w:caps/>
          <w:color w:val="0000FF"/>
        </w:rPr>
      </w:pPr>
    </w:p>
    <w:p w:rsidR="009B1E34" w:rsidRPr="00922DDA" w:rsidRDefault="009B1E34" w:rsidP="002B45ED">
      <w:pPr>
        <w:jc w:val="center"/>
        <w:rPr>
          <w:b/>
          <w:caps/>
          <w:color w:val="0000FF"/>
        </w:rPr>
      </w:pPr>
      <w:r w:rsidRPr="00922DDA">
        <w:rPr>
          <w:b/>
          <w:caps/>
          <w:color w:val="0000FF"/>
        </w:rPr>
        <w:t xml:space="preserve">РАЗДЕЛ </w:t>
      </w:r>
      <w:r w:rsidRPr="00922DDA">
        <w:rPr>
          <w:b/>
          <w:caps/>
          <w:color w:val="0000FF"/>
          <w:lang w:val="en-US"/>
        </w:rPr>
        <w:t>I</w:t>
      </w:r>
    </w:p>
    <w:p w:rsidR="009B1E34" w:rsidRPr="00922DDA" w:rsidRDefault="009B1E34" w:rsidP="007F167C">
      <w:pPr>
        <w:jc w:val="center"/>
        <w:rPr>
          <w:b/>
          <w:caps/>
          <w:color w:val="0000FF"/>
        </w:rPr>
      </w:pPr>
      <w:r w:rsidRPr="00922DDA">
        <w:rPr>
          <w:b/>
          <w:caps/>
          <w:color w:val="0000FF"/>
        </w:rPr>
        <w:t>Информационная справка</w:t>
      </w:r>
    </w:p>
    <w:p w:rsidR="009B1E34" w:rsidRPr="00922DDA" w:rsidRDefault="009B1E34" w:rsidP="0011331A">
      <w:pPr>
        <w:pStyle w:val="Heading8"/>
        <w:ind w:firstLine="708"/>
        <w:jc w:val="both"/>
        <w:rPr>
          <w:i w:val="0"/>
        </w:rPr>
      </w:pPr>
      <w:r w:rsidRPr="00922DDA">
        <w:rPr>
          <w:i w:val="0"/>
        </w:rPr>
        <w:t xml:space="preserve">Муниципальное дошкольное образовательное учреждение </w:t>
      </w:r>
      <w:r>
        <w:rPr>
          <w:i w:val="0"/>
        </w:rPr>
        <w:t>"Д</w:t>
      </w:r>
      <w:r w:rsidRPr="00922DDA">
        <w:rPr>
          <w:i w:val="0"/>
        </w:rPr>
        <w:t>етский сад  №</w:t>
      </w:r>
      <w:r>
        <w:rPr>
          <w:i w:val="0"/>
        </w:rPr>
        <w:t xml:space="preserve"> </w:t>
      </w:r>
      <w:r w:rsidRPr="00922DDA">
        <w:rPr>
          <w:i w:val="0"/>
        </w:rPr>
        <w:t>72</w:t>
      </w:r>
      <w:r>
        <w:rPr>
          <w:i w:val="0"/>
        </w:rPr>
        <w:t>"</w:t>
      </w:r>
      <w:r w:rsidRPr="00922DDA">
        <w:rPr>
          <w:i w:val="0"/>
        </w:rPr>
        <w:t xml:space="preserve">  находится в ведении учредителя и муниципального органа управления образования - департамента образования мэрии города Ярославля. Детский сад расположен в Ленинском районе города Ярославля по адресу: улица Чкалова, дом 59 б. </w:t>
      </w:r>
    </w:p>
    <w:p w:rsidR="009B1E34" w:rsidRPr="00922DDA" w:rsidRDefault="009B1E34" w:rsidP="0011331A">
      <w:pPr>
        <w:pStyle w:val="Heading8"/>
        <w:ind w:firstLine="708"/>
        <w:jc w:val="both"/>
        <w:rPr>
          <w:i w:val="0"/>
          <w:spacing w:val="2"/>
        </w:rPr>
      </w:pPr>
      <w:r w:rsidRPr="00922DDA">
        <w:rPr>
          <w:i w:val="0"/>
        </w:rPr>
        <w:t xml:space="preserve">Муниципальное дошкольное образовательное учреждение </w:t>
      </w:r>
      <w:r>
        <w:rPr>
          <w:i w:val="0"/>
        </w:rPr>
        <w:t>"Д</w:t>
      </w:r>
      <w:r w:rsidRPr="00922DDA">
        <w:rPr>
          <w:i w:val="0"/>
        </w:rPr>
        <w:t>етский сад</w:t>
      </w:r>
      <w:r>
        <w:rPr>
          <w:i w:val="0"/>
        </w:rPr>
        <w:t xml:space="preserve"> </w:t>
      </w:r>
      <w:r w:rsidRPr="00922DDA">
        <w:rPr>
          <w:bCs/>
          <w:i w:val="0"/>
          <w:kern w:val="32"/>
        </w:rPr>
        <w:t>№ 72</w:t>
      </w:r>
      <w:r>
        <w:rPr>
          <w:bCs/>
          <w:i w:val="0"/>
          <w:kern w:val="32"/>
        </w:rPr>
        <w:t>"</w:t>
      </w:r>
      <w:r w:rsidRPr="00922DDA">
        <w:rPr>
          <w:bCs/>
          <w:i w:val="0"/>
          <w:kern w:val="32"/>
        </w:rPr>
        <w:t xml:space="preserve"> </w:t>
      </w:r>
      <w:r w:rsidRPr="00922DDA">
        <w:rPr>
          <w:i w:val="0"/>
          <w:spacing w:val="9"/>
        </w:rPr>
        <w:t>является</w:t>
      </w:r>
      <w:r w:rsidRPr="00922DDA">
        <w:rPr>
          <w:i w:val="0"/>
          <w:spacing w:val="2"/>
        </w:rPr>
        <w:t xml:space="preserve"> некоммерческой организацией, созданной для выполнения  работ, оказания услуг  в целях обеспечения реализации предусмотренных законодательством полномочий  в сфере образования.</w:t>
      </w:r>
    </w:p>
    <w:p w:rsidR="009B1E34" w:rsidRPr="00922DDA" w:rsidRDefault="009B1E34" w:rsidP="0011331A">
      <w:pPr>
        <w:ind w:firstLine="480"/>
      </w:pPr>
      <w:r w:rsidRPr="00922DDA">
        <w:t>Здание детского сада построено по типовому проекту в 1966 году. Здание учреждения двухэтажное, железобетонное. Общая площадь -861 кв. м, учебная – 354 кв.м.      Проектная мощность детского сада рассчитана на 120 воспитанников и 6 групп, из них 1 группа для воспитанников ясельного возраста, 5 групп для воспитанников дошкольного возраста.</w:t>
      </w:r>
    </w:p>
    <w:p w:rsidR="009B1E34" w:rsidRPr="00922DDA" w:rsidRDefault="009B1E34" w:rsidP="00163ADA">
      <w:pPr>
        <w:pStyle w:val="1"/>
        <w:shd w:val="clear" w:color="auto" w:fill="FFFFFF"/>
        <w:ind w:firstLine="480"/>
        <w:jc w:val="both"/>
        <w:rPr>
          <w:rFonts w:ascii="Times New Roman" w:hAnsi="Times New Roman"/>
          <w:sz w:val="24"/>
          <w:szCs w:val="24"/>
        </w:rPr>
      </w:pPr>
      <w:r w:rsidRPr="00922DDA">
        <w:rPr>
          <w:rFonts w:ascii="Times New Roman" w:hAnsi="Times New Roman"/>
          <w:sz w:val="24"/>
          <w:szCs w:val="24"/>
        </w:rPr>
        <w:t>Статус Учреждения:</w:t>
      </w:r>
    </w:p>
    <w:p w:rsidR="009B1E34" w:rsidRPr="00922DDA" w:rsidRDefault="009B1E34" w:rsidP="00163ADA">
      <w:r w:rsidRPr="00922DDA">
        <w:t xml:space="preserve">детский сад </w:t>
      </w:r>
      <w:r>
        <w:t xml:space="preserve">с группами </w:t>
      </w:r>
      <w:r w:rsidRPr="00922DDA">
        <w:t>общеразвивающе</w:t>
      </w:r>
      <w:r>
        <w:t>й направленности</w:t>
      </w:r>
      <w:r w:rsidRPr="00922DDA">
        <w:t xml:space="preserve">.  </w:t>
      </w:r>
    </w:p>
    <w:p w:rsidR="009B1E34" w:rsidRPr="00922DDA" w:rsidRDefault="009B1E34" w:rsidP="00163ADA">
      <w:r w:rsidRPr="00922DDA">
        <w:rPr>
          <w:spacing w:val="-3"/>
        </w:rPr>
        <w:t>Учреждение по своему типу является бюджетным.</w:t>
      </w:r>
    </w:p>
    <w:p w:rsidR="009B1E34" w:rsidRPr="00922DDA" w:rsidRDefault="009B1E34" w:rsidP="00163ADA">
      <w:pPr>
        <w:ind w:firstLine="540"/>
        <w:jc w:val="both"/>
      </w:pPr>
      <w:r w:rsidRPr="00922DDA">
        <w:t>Предмет деятельности Учреждения - реализация основной образовательной программы  дошкольного образования в группах общеразвивающей направленности.</w:t>
      </w:r>
    </w:p>
    <w:p w:rsidR="009B1E34" w:rsidRPr="00922DDA" w:rsidRDefault="009B1E34" w:rsidP="00163ADA">
      <w:pPr>
        <w:ind w:firstLine="540"/>
        <w:jc w:val="both"/>
      </w:pPr>
      <w:r w:rsidRPr="00922DDA">
        <w:t xml:space="preserve">Режим работы Учреждения: с 7.00 до 19.00 часов ежедневно, кроме выходных (суббота и воскресенье) и нерабочих праздничных дней. </w:t>
      </w:r>
    </w:p>
    <w:p w:rsidR="009B1E34" w:rsidRPr="00922DDA" w:rsidRDefault="009B1E34" w:rsidP="001F712B">
      <w:pPr>
        <w:jc w:val="both"/>
      </w:pPr>
      <w:r w:rsidRPr="00922DDA">
        <w:t xml:space="preserve">   </w:t>
      </w:r>
      <w:r w:rsidRPr="00922DDA">
        <w:tab/>
        <w:t>Длительность работы и пребывания детей в нём – 12 часов. Приём  воспитанников осуществляется в возрасте от 1 года  6 месяцев до 7 лет.</w:t>
      </w:r>
      <w:r>
        <w:t xml:space="preserve"> Комплектование </w:t>
      </w:r>
      <w:r w:rsidRPr="00922DDA">
        <w:t xml:space="preserve">проводится по возрастному принципу. </w:t>
      </w:r>
    </w:p>
    <w:p w:rsidR="009B1E34" w:rsidRPr="00922DDA" w:rsidRDefault="009B1E34" w:rsidP="0011331A">
      <w:pPr>
        <w:pStyle w:val="BodyText"/>
        <w:jc w:val="left"/>
        <w:rPr>
          <w:szCs w:val="24"/>
        </w:rPr>
      </w:pPr>
      <w:r w:rsidRPr="00922DDA">
        <w:rPr>
          <w:szCs w:val="24"/>
        </w:rPr>
        <w:t xml:space="preserve"> </w:t>
      </w:r>
    </w:p>
    <w:p w:rsidR="009B1E34" w:rsidRPr="00922DDA" w:rsidRDefault="009B1E34" w:rsidP="0011331A">
      <w:pPr>
        <w:pStyle w:val="BodyText"/>
        <w:jc w:val="left"/>
        <w:rPr>
          <w:szCs w:val="24"/>
        </w:rPr>
      </w:pPr>
      <w:r w:rsidRPr="00922DDA">
        <w:rPr>
          <w:szCs w:val="24"/>
        </w:rPr>
        <w:t>Комплектование по гру</w:t>
      </w:r>
      <w:r>
        <w:rPr>
          <w:szCs w:val="24"/>
        </w:rPr>
        <w:t>ппам в 2013-2014 учебном году (</w:t>
      </w:r>
      <w:r w:rsidRPr="00922DDA">
        <w:rPr>
          <w:szCs w:val="24"/>
        </w:rPr>
        <w:t>на 01.09.201</w:t>
      </w:r>
      <w:r>
        <w:rPr>
          <w:szCs w:val="24"/>
        </w:rPr>
        <w:t>3</w:t>
      </w:r>
      <w:r w:rsidRPr="00922DDA">
        <w:rPr>
          <w:szCs w:val="24"/>
        </w:rPr>
        <w:t xml:space="preserve"> г.):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3"/>
        <w:gridCol w:w="4767"/>
        <w:gridCol w:w="3596"/>
      </w:tblGrid>
      <w:tr w:rsidR="009B1E34" w:rsidRPr="00922DDA" w:rsidTr="005177F2">
        <w:tc>
          <w:tcPr>
            <w:tcW w:w="633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№</w:t>
            </w:r>
          </w:p>
        </w:tc>
        <w:tc>
          <w:tcPr>
            <w:tcW w:w="4767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Группы, возраст</w:t>
            </w:r>
          </w:p>
        </w:tc>
        <w:tc>
          <w:tcPr>
            <w:tcW w:w="3596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Количество воспитанников</w:t>
            </w:r>
          </w:p>
        </w:tc>
      </w:tr>
      <w:tr w:rsidR="009B1E34" w:rsidRPr="00922DDA" w:rsidTr="005177F2">
        <w:tc>
          <w:tcPr>
            <w:tcW w:w="633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1.</w:t>
            </w:r>
          </w:p>
        </w:tc>
        <w:tc>
          <w:tcPr>
            <w:tcW w:w="4767" w:type="dxa"/>
          </w:tcPr>
          <w:p w:rsidR="009B1E34" w:rsidRPr="00922DDA" w:rsidRDefault="009B1E34" w:rsidP="005177F2">
            <w:pPr>
              <w:pStyle w:val="BodyText"/>
              <w:rPr>
                <w:szCs w:val="24"/>
              </w:rPr>
            </w:pPr>
            <w:r w:rsidRPr="00922DDA">
              <w:rPr>
                <w:szCs w:val="24"/>
              </w:rPr>
              <w:t>Группа раннего возраста(1-3 л</w:t>
            </w:r>
            <w:r>
              <w:rPr>
                <w:szCs w:val="24"/>
              </w:rPr>
              <w:t>.</w:t>
            </w:r>
            <w:r w:rsidRPr="00922DDA">
              <w:rPr>
                <w:szCs w:val="24"/>
              </w:rPr>
              <w:t xml:space="preserve">) </w:t>
            </w:r>
          </w:p>
        </w:tc>
        <w:tc>
          <w:tcPr>
            <w:tcW w:w="3596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23</w:t>
            </w:r>
          </w:p>
        </w:tc>
      </w:tr>
      <w:tr w:rsidR="009B1E34" w:rsidRPr="00922DDA" w:rsidTr="005177F2">
        <w:tc>
          <w:tcPr>
            <w:tcW w:w="633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2.</w:t>
            </w:r>
          </w:p>
        </w:tc>
        <w:tc>
          <w:tcPr>
            <w:tcW w:w="4767" w:type="dxa"/>
          </w:tcPr>
          <w:p w:rsidR="009B1E34" w:rsidRPr="00922DDA" w:rsidRDefault="009B1E34" w:rsidP="005177F2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>Группа младшего возраста</w:t>
            </w:r>
            <w:r w:rsidRPr="00922DDA">
              <w:rPr>
                <w:szCs w:val="24"/>
              </w:rPr>
              <w:t xml:space="preserve"> (3-4</w:t>
            </w:r>
            <w:r>
              <w:rPr>
                <w:szCs w:val="24"/>
              </w:rPr>
              <w:t xml:space="preserve"> </w:t>
            </w:r>
            <w:r w:rsidRPr="00922DDA">
              <w:rPr>
                <w:szCs w:val="24"/>
              </w:rPr>
              <w:t xml:space="preserve">г.) </w:t>
            </w:r>
          </w:p>
        </w:tc>
        <w:tc>
          <w:tcPr>
            <w:tcW w:w="3596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2</w:t>
            </w:r>
            <w:r>
              <w:rPr>
                <w:szCs w:val="24"/>
              </w:rPr>
              <w:t>3</w:t>
            </w:r>
          </w:p>
        </w:tc>
      </w:tr>
      <w:tr w:rsidR="009B1E34" w:rsidRPr="00922DDA" w:rsidTr="005177F2">
        <w:tc>
          <w:tcPr>
            <w:tcW w:w="633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3.</w:t>
            </w:r>
          </w:p>
        </w:tc>
        <w:tc>
          <w:tcPr>
            <w:tcW w:w="4767" w:type="dxa"/>
          </w:tcPr>
          <w:p w:rsidR="009B1E34" w:rsidRPr="00922DDA" w:rsidRDefault="009B1E34" w:rsidP="005177F2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>Группа среднего возраста (4-5 л.)  - 2 группы</w:t>
            </w:r>
          </w:p>
        </w:tc>
        <w:tc>
          <w:tcPr>
            <w:tcW w:w="3596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по 21</w:t>
            </w:r>
          </w:p>
        </w:tc>
      </w:tr>
      <w:tr w:rsidR="009B1E34" w:rsidRPr="00922DDA" w:rsidTr="005177F2">
        <w:tc>
          <w:tcPr>
            <w:tcW w:w="633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4.</w:t>
            </w:r>
          </w:p>
        </w:tc>
        <w:tc>
          <w:tcPr>
            <w:tcW w:w="4767" w:type="dxa"/>
          </w:tcPr>
          <w:p w:rsidR="009B1E34" w:rsidRPr="00922DDA" w:rsidRDefault="009B1E34" w:rsidP="005177F2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>Группа старшего возраста (5-6л.</w:t>
            </w:r>
            <w:r w:rsidRPr="00922DDA">
              <w:rPr>
                <w:szCs w:val="24"/>
              </w:rPr>
              <w:t xml:space="preserve">) </w:t>
            </w:r>
          </w:p>
        </w:tc>
        <w:tc>
          <w:tcPr>
            <w:tcW w:w="3596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9B1E34" w:rsidRPr="00922DDA" w:rsidTr="005177F2">
        <w:tc>
          <w:tcPr>
            <w:tcW w:w="633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5.</w:t>
            </w:r>
          </w:p>
        </w:tc>
        <w:tc>
          <w:tcPr>
            <w:tcW w:w="4767" w:type="dxa"/>
          </w:tcPr>
          <w:p w:rsidR="009B1E34" w:rsidRPr="00922DDA" w:rsidRDefault="009B1E34" w:rsidP="005177F2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>Группа подготовительного возраста(6-7 л.</w:t>
            </w:r>
            <w:r w:rsidRPr="00922DDA">
              <w:rPr>
                <w:szCs w:val="24"/>
              </w:rPr>
              <w:t xml:space="preserve">) </w:t>
            </w:r>
          </w:p>
        </w:tc>
        <w:tc>
          <w:tcPr>
            <w:tcW w:w="3596" w:type="dxa"/>
          </w:tcPr>
          <w:p w:rsidR="009B1E34" w:rsidRPr="00922DDA" w:rsidRDefault="009B1E34" w:rsidP="005177F2">
            <w:pPr>
              <w:pStyle w:val="BodyText"/>
              <w:jc w:val="center"/>
              <w:rPr>
                <w:szCs w:val="24"/>
              </w:rPr>
            </w:pPr>
            <w:r w:rsidRPr="00922DDA">
              <w:rPr>
                <w:szCs w:val="24"/>
              </w:rPr>
              <w:t>2</w:t>
            </w:r>
            <w:r>
              <w:rPr>
                <w:szCs w:val="24"/>
              </w:rPr>
              <w:t>9</w:t>
            </w:r>
          </w:p>
        </w:tc>
      </w:tr>
      <w:tr w:rsidR="009B1E34" w:rsidRPr="00922DDA" w:rsidTr="005408DC">
        <w:tc>
          <w:tcPr>
            <w:tcW w:w="5400" w:type="dxa"/>
            <w:gridSpan w:val="2"/>
          </w:tcPr>
          <w:p w:rsidR="009B1E34" w:rsidRPr="00922DDA" w:rsidRDefault="009B1E34" w:rsidP="005177F2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3596" w:type="dxa"/>
          </w:tcPr>
          <w:p w:rsidR="009B1E34" w:rsidRPr="00922DDA" w:rsidRDefault="009B1E34" w:rsidP="003733CF">
            <w:pPr>
              <w:pStyle w:val="BodyText"/>
              <w:jc w:val="center"/>
              <w:rPr>
                <w:szCs w:val="24"/>
              </w:rPr>
            </w:pPr>
            <w:r>
              <w:rPr>
                <w:szCs w:val="24"/>
              </w:rPr>
              <w:t>133</w:t>
            </w:r>
          </w:p>
        </w:tc>
      </w:tr>
    </w:tbl>
    <w:p w:rsidR="009B1E34" w:rsidRPr="00922DDA" w:rsidRDefault="009B1E34" w:rsidP="0011331A">
      <w:pPr>
        <w:jc w:val="both"/>
      </w:pPr>
    </w:p>
    <w:p w:rsidR="009B1E34" w:rsidRPr="00922DDA" w:rsidRDefault="009B1E34" w:rsidP="0011331A">
      <w:pPr>
        <w:rPr>
          <w:u w:val="single"/>
        </w:rPr>
      </w:pPr>
      <w:r w:rsidRPr="00922DDA">
        <w:rPr>
          <w:u w:val="single"/>
        </w:rPr>
        <w:t>Воспитанники: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96"/>
        <w:gridCol w:w="1172"/>
        <w:gridCol w:w="1227"/>
        <w:gridCol w:w="1270"/>
        <w:gridCol w:w="1199"/>
        <w:gridCol w:w="1226"/>
        <w:gridCol w:w="2180"/>
      </w:tblGrid>
      <w:tr w:rsidR="009B1E34" w:rsidRPr="00922DDA" w:rsidTr="003733CF">
        <w:tc>
          <w:tcPr>
            <w:tcW w:w="1296" w:type="dxa"/>
          </w:tcPr>
          <w:p w:rsidR="009B1E34" w:rsidRPr="00922DDA" w:rsidRDefault="009B1E34" w:rsidP="003733CF">
            <w:r w:rsidRPr="00922DDA">
              <w:t>на 31.12.2012</w:t>
            </w:r>
          </w:p>
        </w:tc>
        <w:tc>
          <w:tcPr>
            <w:tcW w:w="1173" w:type="dxa"/>
          </w:tcPr>
          <w:p w:rsidR="009B1E34" w:rsidRPr="00922DDA" w:rsidRDefault="009B1E34" w:rsidP="003733CF">
            <w:r w:rsidRPr="00922DDA">
              <w:t>группа раннего возраста</w:t>
            </w:r>
          </w:p>
        </w:tc>
        <w:tc>
          <w:tcPr>
            <w:tcW w:w="1227" w:type="dxa"/>
          </w:tcPr>
          <w:p w:rsidR="009B1E34" w:rsidRPr="00922DDA" w:rsidRDefault="009B1E34" w:rsidP="003733CF">
            <w:r w:rsidRPr="00922DDA">
              <w:t>группа младшего возраста</w:t>
            </w:r>
          </w:p>
        </w:tc>
        <w:tc>
          <w:tcPr>
            <w:tcW w:w="1270" w:type="dxa"/>
          </w:tcPr>
          <w:p w:rsidR="009B1E34" w:rsidRPr="00922DDA" w:rsidRDefault="009B1E34" w:rsidP="003733CF">
            <w:r w:rsidRPr="00922DDA">
              <w:t>группа младшего возраста</w:t>
            </w:r>
          </w:p>
        </w:tc>
        <w:tc>
          <w:tcPr>
            <w:tcW w:w="1199" w:type="dxa"/>
          </w:tcPr>
          <w:p w:rsidR="009B1E34" w:rsidRPr="00922DDA" w:rsidRDefault="009B1E34" w:rsidP="003733CF">
            <w:r w:rsidRPr="00922DDA">
              <w:t>группа среднего возраста</w:t>
            </w:r>
          </w:p>
        </w:tc>
        <w:tc>
          <w:tcPr>
            <w:tcW w:w="1226" w:type="dxa"/>
          </w:tcPr>
          <w:p w:rsidR="009B1E34" w:rsidRPr="00922DDA" w:rsidRDefault="009B1E34" w:rsidP="003733CF">
            <w:r w:rsidRPr="00922DDA">
              <w:t xml:space="preserve">группа старшего возраста </w:t>
            </w:r>
          </w:p>
        </w:tc>
        <w:tc>
          <w:tcPr>
            <w:tcW w:w="2180" w:type="dxa"/>
          </w:tcPr>
          <w:p w:rsidR="009B1E34" w:rsidRPr="00922DDA" w:rsidRDefault="009B1E34" w:rsidP="003733CF">
            <w:r w:rsidRPr="00922DDA">
              <w:t>группа подготовительного к школе возраста</w:t>
            </w:r>
          </w:p>
        </w:tc>
      </w:tr>
      <w:tr w:rsidR="009B1E34" w:rsidRPr="00922DDA" w:rsidTr="003733CF">
        <w:tc>
          <w:tcPr>
            <w:tcW w:w="1296" w:type="dxa"/>
          </w:tcPr>
          <w:p w:rsidR="009B1E34" w:rsidRPr="00922DDA" w:rsidRDefault="009B1E34" w:rsidP="003733CF">
            <w:r w:rsidRPr="00922DDA">
              <w:t>2012 год</w:t>
            </w:r>
          </w:p>
        </w:tc>
        <w:tc>
          <w:tcPr>
            <w:tcW w:w="1173" w:type="dxa"/>
          </w:tcPr>
          <w:p w:rsidR="009B1E34" w:rsidRPr="00922DDA" w:rsidRDefault="009B1E34" w:rsidP="003733CF">
            <w:r w:rsidRPr="00922DDA">
              <w:t>21</w:t>
            </w:r>
          </w:p>
        </w:tc>
        <w:tc>
          <w:tcPr>
            <w:tcW w:w="1227" w:type="dxa"/>
          </w:tcPr>
          <w:p w:rsidR="009B1E34" w:rsidRPr="00922DDA" w:rsidRDefault="009B1E34" w:rsidP="003733CF">
            <w:r w:rsidRPr="00922DDA">
              <w:t>21</w:t>
            </w:r>
          </w:p>
        </w:tc>
        <w:tc>
          <w:tcPr>
            <w:tcW w:w="1270" w:type="dxa"/>
          </w:tcPr>
          <w:p w:rsidR="009B1E34" w:rsidRPr="00922DDA" w:rsidRDefault="009B1E34" w:rsidP="003733CF">
            <w:r w:rsidRPr="00922DDA">
              <w:t>24</w:t>
            </w:r>
          </w:p>
        </w:tc>
        <w:tc>
          <w:tcPr>
            <w:tcW w:w="1199" w:type="dxa"/>
          </w:tcPr>
          <w:p w:rsidR="009B1E34" w:rsidRPr="00922DDA" w:rsidRDefault="009B1E34" w:rsidP="003733CF">
            <w:r w:rsidRPr="00922DDA">
              <w:t>25</w:t>
            </w:r>
          </w:p>
        </w:tc>
        <w:tc>
          <w:tcPr>
            <w:tcW w:w="1226" w:type="dxa"/>
          </w:tcPr>
          <w:p w:rsidR="009B1E34" w:rsidRPr="00922DDA" w:rsidRDefault="009B1E34" w:rsidP="003733CF">
            <w:r w:rsidRPr="00922DDA">
              <w:t>22</w:t>
            </w:r>
          </w:p>
        </w:tc>
        <w:tc>
          <w:tcPr>
            <w:tcW w:w="2180" w:type="dxa"/>
          </w:tcPr>
          <w:p w:rsidR="009B1E34" w:rsidRPr="00922DDA" w:rsidRDefault="009B1E34" w:rsidP="003733CF">
            <w:r w:rsidRPr="00922DDA">
              <w:t>23</w:t>
            </w:r>
          </w:p>
        </w:tc>
      </w:tr>
      <w:tr w:rsidR="009B1E34" w:rsidRPr="00922DDA" w:rsidTr="003733CF">
        <w:tc>
          <w:tcPr>
            <w:tcW w:w="9571" w:type="dxa"/>
            <w:gridSpan w:val="7"/>
          </w:tcPr>
          <w:p w:rsidR="009B1E34" w:rsidRPr="00922DDA" w:rsidRDefault="009B1E34" w:rsidP="003733CF">
            <w:pPr>
              <w:jc w:val="center"/>
            </w:pPr>
            <w:r w:rsidRPr="00922DDA">
              <w:t>итого 136</w:t>
            </w:r>
          </w:p>
        </w:tc>
      </w:tr>
      <w:tr w:rsidR="009B1E34" w:rsidRPr="00922DDA" w:rsidTr="003733CF">
        <w:tc>
          <w:tcPr>
            <w:tcW w:w="1296" w:type="dxa"/>
          </w:tcPr>
          <w:p w:rsidR="009B1E34" w:rsidRPr="00922DDA" w:rsidRDefault="009B1E34" w:rsidP="003733CF">
            <w:r w:rsidRPr="00922DDA">
              <w:t>на 31.12.2013</w:t>
            </w:r>
          </w:p>
        </w:tc>
        <w:tc>
          <w:tcPr>
            <w:tcW w:w="1173" w:type="dxa"/>
          </w:tcPr>
          <w:p w:rsidR="009B1E34" w:rsidRPr="00922DDA" w:rsidRDefault="009B1E34" w:rsidP="003733CF">
            <w:r w:rsidRPr="00922DDA">
              <w:t>группа раннего возраста</w:t>
            </w:r>
          </w:p>
        </w:tc>
        <w:tc>
          <w:tcPr>
            <w:tcW w:w="1227" w:type="dxa"/>
          </w:tcPr>
          <w:p w:rsidR="009B1E34" w:rsidRPr="00922DDA" w:rsidRDefault="009B1E34" w:rsidP="003733CF">
            <w:r w:rsidRPr="00922DDA">
              <w:t>группа младшего возраста</w:t>
            </w:r>
          </w:p>
        </w:tc>
        <w:tc>
          <w:tcPr>
            <w:tcW w:w="1270" w:type="dxa"/>
          </w:tcPr>
          <w:p w:rsidR="009B1E34" w:rsidRPr="00922DDA" w:rsidRDefault="009B1E34" w:rsidP="003733CF">
            <w:r w:rsidRPr="00922DDA">
              <w:t>группа среднего возраста</w:t>
            </w:r>
          </w:p>
        </w:tc>
        <w:tc>
          <w:tcPr>
            <w:tcW w:w="1199" w:type="dxa"/>
          </w:tcPr>
          <w:p w:rsidR="009B1E34" w:rsidRPr="00922DDA" w:rsidRDefault="009B1E34" w:rsidP="003733CF">
            <w:r w:rsidRPr="00922DDA">
              <w:t>группа среднего возраста</w:t>
            </w:r>
          </w:p>
        </w:tc>
        <w:tc>
          <w:tcPr>
            <w:tcW w:w="1226" w:type="dxa"/>
          </w:tcPr>
          <w:p w:rsidR="009B1E34" w:rsidRPr="00922DDA" w:rsidRDefault="009B1E34" w:rsidP="003733CF">
            <w:r w:rsidRPr="00922DDA">
              <w:t xml:space="preserve">группа старшего возраста </w:t>
            </w:r>
          </w:p>
        </w:tc>
        <w:tc>
          <w:tcPr>
            <w:tcW w:w="2180" w:type="dxa"/>
          </w:tcPr>
          <w:p w:rsidR="009B1E34" w:rsidRPr="00922DDA" w:rsidRDefault="009B1E34" w:rsidP="003733CF">
            <w:r w:rsidRPr="00922DDA">
              <w:t>группа подготовительного к школе возраста</w:t>
            </w:r>
          </w:p>
        </w:tc>
      </w:tr>
      <w:tr w:rsidR="009B1E34" w:rsidRPr="00922DDA" w:rsidTr="003733CF">
        <w:tc>
          <w:tcPr>
            <w:tcW w:w="1296" w:type="dxa"/>
          </w:tcPr>
          <w:p w:rsidR="009B1E34" w:rsidRPr="00922DDA" w:rsidRDefault="009B1E34" w:rsidP="003733CF">
            <w:r w:rsidRPr="00922DDA">
              <w:t>2013  год</w:t>
            </w:r>
          </w:p>
        </w:tc>
        <w:tc>
          <w:tcPr>
            <w:tcW w:w="1173" w:type="dxa"/>
          </w:tcPr>
          <w:p w:rsidR="009B1E34" w:rsidRPr="00922DDA" w:rsidRDefault="009B1E34" w:rsidP="003733CF">
            <w:r w:rsidRPr="00922DDA">
              <w:t>24</w:t>
            </w:r>
          </w:p>
        </w:tc>
        <w:tc>
          <w:tcPr>
            <w:tcW w:w="1227" w:type="dxa"/>
          </w:tcPr>
          <w:p w:rsidR="009B1E34" w:rsidRPr="00922DDA" w:rsidRDefault="009B1E34" w:rsidP="003733CF">
            <w:r w:rsidRPr="00922DDA">
              <w:t>23</w:t>
            </w:r>
          </w:p>
        </w:tc>
        <w:tc>
          <w:tcPr>
            <w:tcW w:w="1270" w:type="dxa"/>
          </w:tcPr>
          <w:p w:rsidR="009B1E34" w:rsidRPr="00922DDA" w:rsidRDefault="009B1E34" w:rsidP="003733CF">
            <w:r w:rsidRPr="00922DDA">
              <w:t>21</w:t>
            </w:r>
          </w:p>
        </w:tc>
        <w:tc>
          <w:tcPr>
            <w:tcW w:w="1199" w:type="dxa"/>
          </w:tcPr>
          <w:p w:rsidR="009B1E34" w:rsidRPr="00922DDA" w:rsidRDefault="009B1E34" w:rsidP="003733CF">
            <w:r w:rsidRPr="00922DDA">
              <w:t>20</w:t>
            </w:r>
          </w:p>
        </w:tc>
        <w:tc>
          <w:tcPr>
            <w:tcW w:w="1226" w:type="dxa"/>
          </w:tcPr>
          <w:p w:rsidR="009B1E34" w:rsidRPr="00922DDA" w:rsidRDefault="009B1E34" w:rsidP="003733CF">
            <w:r w:rsidRPr="00922DDA">
              <w:t>2</w:t>
            </w:r>
            <w:r>
              <w:t>7</w:t>
            </w:r>
          </w:p>
        </w:tc>
        <w:tc>
          <w:tcPr>
            <w:tcW w:w="2180" w:type="dxa"/>
          </w:tcPr>
          <w:p w:rsidR="009B1E34" w:rsidRPr="00922DDA" w:rsidRDefault="009B1E34" w:rsidP="003733CF">
            <w:r w:rsidRPr="00922DDA">
              <w:t>2</w:t>
            </w:r>
            <w:r>
              <w:t>9</w:t>
            </w:r>
          </w:p>
        </w:tc>
      </w:tr>
      <w:tr w:rsidR="009B1E34" w:rsidRPr="00922DDA" w:rsidTr="003733CF">
        <w:tc>
          <w:tcPr>
            <w:tcW w:w="9571" w:type="dxa"/>
            <w:gridSpan w:val="7"/>
          </w:tcPr>
          <w:p w:rsidR="009B1E34" w:rsidRPr="00922DDA" w:rsidRDefault="009B1E34" w:rsidP="003733CF">
            <w:pPr>
              <w:jc w:val="center"/>
            </w:pPr>
            <w:r w:rsidRPr="00922DDA">
              <w:t>итого 144</w:t>
            </w:r>
          </w:p>
        </w:tc>
      </w:tr>
    </w:tbl>
    <w:p w:rsidR="009B1E34" w:rsidRDefault="009B1E34" w:rsidP="0011331A">
      <w:pPr>
        <w:jc w:val="both"/>
        <w:rPr>
          <w:i/>
          <w:iCs/>
        </w:rPr>
      </w:pPr>
    </w:p>
    <w:p w:rsidR="009B1E34" w:rsidRPr="00922DDA" w:rsidRDefault="009B1E34" w:rsidP="0011331A">
      <w:pPr>
        <w:jc w:val="both"/>
      </w:pPr>
      <w:r w:rsidRPr="00922DDA">
        <w:t xml:space="preserve"> Социальный статус семей воспитанников в 201</w:t>
      </w:r>
      <w:r>
        <w:t>3</w:t>
      </w:r>
      <w:r w:rsidRPr="00922DDA">
        <w:t>-201</w:t>
      </w:r>
      <w:r>
        <w:t>4</w:t>
      </w:r>
      <w:r w:rsidRPr="00922DDA">
        <w:t xml:space="preserve"> учебном году:</w:t>
      </w:r>
    </w:p>
    <w:tbl>
      <w:tblPr>
        <w:tblW w:w="0" w:type="auto"/>
        <w:tblInd w:w="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5487"/>
        <w:gridCol w:w="1458"/>
      </w:tblGrid>
      <w:tr w:rsidR="009B1E34" w:rsidRPr="00922DDA" w:rsidTr="003733CF">
        <w:trPr>
          <w:trHeight w:val="224"/>
        </w:trPr>
        <w:tc>
          <w:tcPr>
            <w:tcW w:w="644" w:type="dxa"/>
          </w:tcPr>
          <w:p w:rsidR="009B1E34" w:rsidRPr="00922DDA" w:rsidRDefault="009B1E34" w:rsidP="003733CF">
            <w:pPr>
              <w:jc w:val="both"/>
            </w:pPr>
            <w:r w:rsidRPr="00922DDA">
              <w:t>№ п/п</w:t>
            </w:r>
          </w:p>
        </w:tc>
        <w:tc>
          <w:tcPr>
            <w:tcW w:w="5487" w:type="dxa"/>
          </w:tcPr>
          <w:p w:rsidR="009B1E34" w:rsidRPr="00922DDA" w:rsidRDefault="009B1E34" w:rsidP="003733CF">
            <w:pPr>
              <w:jc w:val="both"/>
            </w:pPr>
            <w:r w:rsidRPr="00922DDA">
              <w:t>Статус семьи</w:t>
            </w:r>
          </w:p>
        </w:tc>
        <w:tc>
          <w:tcPr>
            <w:tcW w:w="1458" w:type="dxa"/>
          </w:tcPr>
          <w:p w:rsidR="009B1E34" w:rsidRPr="00922DDA" w:rsidRDefault="009B1E34" w:rsidP="003733CF">
            <w:pPr>
              <w:jc w:val="both"/>
            </w:pPr>
            <w:r w:rsidRPr="00922DDA">
              <w:t>%</w:t>
            </w:r>
          </w:p>
        </w:tc>
      </w:tr>
      <w:tr w:rsidR="009B1E34" w:rsidRPr="00922DDA" w:rsidTr="003733CF">
        <w:trPr>
          <w:trHeight w:val="176"/>
        </w:trPr>
        <w:tc>
          <w:tcPr>
            <w:tcW w:w="644" w:type="dxa"/>
          </w:tcPr>
          <w:p w:rsidR="009B1E34" w:rsidRPr="00922DDA" w:rsidRDefault="009B1E34" w:rsidP="003733CF">
            <w:pPr>
              <w:jc w:val="both"/>
            </w:pPr>
          </w:p>
        </w:tc>
        <w:tc>
          <w:tcPr>
            <w:tcW w:w="5487" w:type="dxa"/>
          </w:tcPr>
          <w:p w:rsidR="009B1E34" w:rsidRPr="00922DDA" w:rsidRDefault="009B1E34" w:rsidP="003733CF">
            <w:pPr>
              <w:jc w:val="both"/>
            </w:pPr>
            <w:r w:rsidRPr="00922DDA">
              <w:t>Полная благополучная семья</w:t>
            </w:r>
          </w:p>
        </w:tc>
        <w:tc>
          <w:tcPr>
            <w:tcW w:w="1458" w:type="dxa"/>
          </w:tcPr>
          <w:p w:rsidR="009B1E34" w:rsidRPr="00922DDA" w:rsidRDefault="009B1E34" w:rsidP="003733CF">
            <w:pPr>
              <w:jc w:val="both"/>
            </w:pPr>
            <w:r w:rsidRPr="00922DDA">
              <w:t>72</w:t>
            </w:r>
          </w:p>
        </w:tc>
      </w:tr>
      <w:tr w:rsidR="009B1E34" w:rsidRPr="00922DDA" w:rsidTr="003733CF">
        <w:trPr>
          <w:trHeight w:val="176"/>
        </w:trPr>
        <w:tc>
          <w:tcPr>
            <w:tcW w:w="644" w:type="dxa"/>
          </w:tcPr>
          <w:p w:rsidR="009B1E34" w:rsidRPr="00922DDA" w:rsidRDefault="009B1E34" w:rsidP="003733CF">
            <w:pPr>
              <w:jc w:val="both"/>
            </w:pPr>
          </w:p>
        </w:tc>
        <w:tc>
          <w:tcPr>
            <w:tcW w:w="5487" w:type="dxa"/>
          </w:tcPr>
          <w:p w:rsidR="009B1E34" w:rsidRPr="00922DDA" w:rsidRDefault="009B1E34" w:rsidP="003733CF">
            <w:pPr>
              <w:jc w:val="both"/>
            </w:pPr>
            <w:r w:rsidRPr="00922DDA">
              <w:t>Полная неблагополучная семья</w:t>
            </w:r>
          </w:p>
        </w:tc>
        <w:tc>
          <w:tcPr>
            <w:tcW w:w="1458" w:type="dxa"/>
          </w:tcPr>
          <w:p w:rsidR="009B1E34" w:rsidRPr="00922DDA" w:rsidRDefault="009B1E34" w:rsidP="003733CF">
            <w:pPr>
              <w:jc w:val="both"/>
            </w:pPr>
            <w:r w:rsidRPr="00922DDA">
              <w:t>28</w:t>
            </w:r>
          </w:p>
        </w:tc>
      </w:tr>
      <w:tr w:rsidR="009B1E34" w:rsidRPr="00922DDA" w:rsidTr="003733CF">
        <w:trPr>
          <w:trHeight w:val="176"/>
        </w:trPr>
        <w:tc>
          <w:tcPr>
            <w:tcW w:w="644" w:type="dxa"/>
          </w:tcPr>
          <w:p w:rsidR="009B1E34" w:rsidRPr="00922DDA" w:rsidRDefault="009B1E34" w:rsidP="003733CF">
            <w:pPr>
              <w:jc w:val="both"/>
            </w:pPr>
          </w:p>
        </w:tc>
        <w:tc>
          <w:tcPr>
            <w:tcW w:w="5487" w:type="dxa"/>
          </w:tcPr>
          <w:p w:rsidR="009B1E34" w:rsidRPr="00922DDA" w:rsidRDefault="009B1E34" w:rsidP="003733CF">
            <w:pPr>
              <w:jc w:val="both"/>
            </w:pPr>
            <w:r w:rsidRPr="00922DDA">
              <w:t>Неполные одинокие</w:t>
            </w:r>
          </w:p>
        </w:tc>
        <w:tc>
          <w:tcPr>
            <w:tcW w:w="1458" w:type="dxa"/>
          </w:tcPr>
          <w:p w:rsidR="009B1E34" w:rsidRPr="00922DDA" w:rsidRDefault="009B1E34" w:rsidP="003733CF">
            <w:pPr>
              <w:jc w:val="both"/>
            </w:pPr>
            <w:r w:rsidRPr="00922DDA">
              <w:t>22</w:t>
            </w:r>
          </w:p>
        </w:tc>
      </w:tr>
      <w:tr w:rsidR="009B1E34" w:rsidRPr="00922DDA" w:rsidTr="003733CF">
        <w:trPr>
          <w:trHeight w:val="176"/>
        </w:trPr>
        <w:tc>
          <w:tcPr>
            <w:tcW w:w="644" w:type="dxa"/>
          </w:tcPr>
          <w:p w:rsidR="009B1E34" w:rsidRPr="00922DDA" w:rsidRDefault="009B1E34" w:rsidP="003733CF">
            <w:pPr>
              <w:jc w:val="both"/>
            </w:pPr>
          </w:p>
        </w:tc>
        <w:tc>
          <w:tcPr>
            <w:tcW w:w="5487" w:type="dxa"/>
          </w:tcPr>
          <w:p w:rsidR="009B1E34" w:rsidRPr="00922DDA" w:rsidRDefault="009B1E34" w:rsidP="003733CF">
            <w:pPr>
              <w:jc w:val="both"/>
            </w:pPr>
            <w:r w:rsidRPr="00922DDA">
              <w:t>Неполные в разводе</w:t>
            </w:r>
          </w:p>
        </w:tc>
        <w:tc>
          <w:tcPr>
            <w:tcW w:w="1458" w:type="dxa"/>
          </w:tcPr>
          <w:p w:rsidR="009B1E34" w:rsidRPr="00922DDA" w:rsidRDefault="009B1E34" w:rsidP="003733CF">
            <w:pPr>
              <w:jc w:val="both"/>
            </w:pPr>
            <w:r w:rsidRPr="00922DDA">
              <w:t>13</w:t>
            </w:r>
          </w:p>
        </w:tc>
      </w:tr>
    </w:tbl>
    <w:p w:rsidR="009B1E34" w:rsidRPr="00922DDA" w:rsidRDefault="009B1E34" w:rsidP="0011331A">
      <w:pPr>
        <w:jc w:val="both"/>
      </w:pPr>
    </w:p>
    <w:p w:rsidR="009B1E34" w:rsidRPr="00922DDA" w:rsidRDefault="009B1E34" w:rsidP="00913131">
      <w:pPr>
        <w:autoSpaceDE w:val="0"/>
        <w:autoSpaceDN w:val="0"/>
        <w:adjustRightInd w:val="0"/>
        <w:rPr>
          <w:b/>
          <w:bCs/>
          <w:iCs/>
          <w:color w:val="000000"/>
        </w:rPr>
      </w:pPr>
      <w:r w:rsidRPr="00922DDA">
        <w:rPr>
          <w:b/>
          <w:bCs/>
          <w:iCs/>
          <w:color w:val="000000"/>
        </w:rPr>
        <w:t xml:space="preserve">Кадровое обеспечение </w:t>
      </w:r>
    </w:p>
    <w:p w:rsidR="009B1E34" w:rsidRPr="00922DDA" w:rsidRDefault="009B1E34" w:rsidP="00922DDA">
      <w:pPr>
        <w:ind w:firstLine="426"/>
        <w:jc w:val="both"/>
      </w:pPr>
      <w:r w:rsidRPr="00922DDA">
        <w:t xml:space="preserve">Детский сад обеспечен педагогическими кадрами  не полностью. Всего педагогов – 14, 11 – имеют квалификационную категорию. 10 педагогов имеют первую квалификационную категорию, 1 – высшую. </w:t>
      </w:r>
    </w:p>
    <w:p w:rsidR="009B1E34" w:rsidRPr="00922DDA" w:rsidRDefault="009B1E34" w:rsidP="00922DDA">
      <w:pPr>
        <w:ind w:firstLine="426"/>
        <w:jc w:val="both"/>
      </w:pPr>
      <w:r w:rsidRPr="00922DDA">
        <w:t>Воспитание и уход за детьми осуществляют  педагоги с  опытом работы</w:t>
      </w:r>
    </w:p>
    <w:p w:rsidR="009B1E34" w:rsidRPr="00922DDA" w:rsidRDefault="009B1E34" w:rsidP="00922DDA">
      <w:pPr>
        <w:ind w:firstLine="426"/>
        <w:jc w:val="both"/>
      </w:pPr>
    </w:p>
    <w:p w:rsidR="009B1E34" w:rsidRPr="00922DDA" w:rsidRDefault="009B1E34" w:rsidP="00922DDA">
      <w:pPr>
        <w:ind w:firstLine="426"/>
        <w:jc w:val="both"/>
      </w:pPr>
      <w:r w:rsidRPr="00922DDA">
        <w:t>Стажевые показатели:</w:t>
      </w:r>
    </w:p>
    <w:tbl>
      <w:tblPr>
        <w:tblW w:w="9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276"/>
        <w:gridCol w:w="1417"/>
        <w:gridCol w:w="1134"/>
        <w:gridCol w:w="1559"/>
        <w:gridCol w:w="1276"/>
        <w:gridCol w:w="1058"/>
      </w:tblGrid>
      <w:tr w:rsidR="009B1E34" w:rsidRPr="00922DDA" w:rsidTr="003733CF">
        <w:tc>
          <w:tcPr>
            <w:tcW w:w="1560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Стаж</w:t>
            </w:r>
          </w:p>
        </w:tc>
        <w:tc>
          <w:tcPr>
            <w:tcW w:w="1276" w:type="dxa"/>
          </w:tcPr>
          <w:p w:rsidR="009B1E34" w:rsidRPr="00922DDA" w:rsidRDefault="009B1E34" w:rsidP="003733CF">
            <w:r w:rsidRPr="00922DDA">
              <w:t>кол-во педагогов</w:t>
            </w:r>
          </w:p>
        </w:tc>
        <w:tc>
          <w:tcPr>
            <w:tcW w:w="1417" w:type="dxa"/>
          </w:tcPr>
          <w:p w:rsidR="009B1E34" w:rsidRPr="00922DDA" w:rsidRDefault="009B1E34" w:rsidP="003733CF">
            <w:r w:rsidRPr="00922DDA">
              <w:t>До 5 лет</w:t>
            </w:r>
          </w:p>
        </w:tc>
        <w:tc>
          <w:tcPr>
            <w:tcW w:w="1134" w:type="dxa"/>
          </w:tcPr>
          <w:p w:rsidR="009B1E34" w:rsidRPr="00922DDA" w:rsidRDefault="009B1E34" w:rsidP="003733CF">
            <w:r w:rsidRPr="00922DDA">
              <w:t>5-10 лет</w:t>
            </w:r>
          </w:p>
        </w:tc>
        <w:tc>
          <w:tcPr>
            <w:tcW w:w="1559" w:type="dxa"/>
          </w:tcPr>
          <w:p w:rsidR="009B1E34" w:rsidRPr="00922DDA" w:rsidRDefault="009B1E34" w:rsidP="003733CF">
            <w:r w:rsidRPr="00922DDA">
              <w:t>10-15 лет</w:t>
            </w:r>
          </w:p>
        </w:tc>
        <w:tc>
          <w:tcPr>
            <w:tcW w:w="1276" w:type="dxa"/>
          </w:tcPr>
          <w:p w:rsidR="009B1E34" w:rsidRPr="00922DDA" w:rsidRDefault="009B1E34" w:rsidP="003733CF">
            <w:r w:rsidRPr="00922DDA">
              <w:t>15-20 лет</w:t>
            </w:r>
          </w:p>
        </w:tc>
        <w:tc>
          <w:tcPr>
            <w:tcW w:w="1058" w:type="dxa"/>
          </w:tcPr>
          <w:p w:rsidR="009B1E34" w:rsidRPr="00922DDA" w:rsidRDefault="009B1E34" w:rsidP="003733CF">
            <w:r w:rsidRPr="00922DDA">
              <w:t>Свыше 20 лет</w:t>
            </w:r>
          </w:p>
        </w:tc>
      </w:tr>
      <w:tr w:rsidR="009B1E34" w:rsidRPr="00922DDA" w:rsidTr="003733CF">
        <w:tc>
          <w:tcPr>
            <w:tcW w:w="1560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2012 год</w:t>
            </w:r>
          </w:p>
        </w:tc>
        <w:tc>
          <w:tcPr>
            <w:tcW w:w="1276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12</w:t>
            </w:r>
          </w:p>
        </w:tc>
        <w:tc>
          <w:tcPr>
            <w:tcW w:w="1417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2</w:t>
            </w:r>
          </w:p>
        </w:tc>
        <w:tc>
          <w:tcPr>
            <w:tcW w:w="1134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2</w:t>
            </w:r>
          </w:p>
        </w:tc>
        <w:tc>
          <w:tcPr>
            <w:tcW w:w="1559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3</w:t>
            </w:r>
          </w:p>
        </w:tc>
        <w:tc>
          <w:tcPr>
            <w:tcW w:w="1276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3</w:t>
            </w:r>
          </w:p>
        </w:tc>
        <w:tc>
          <w:tcPr>
            <w:tcW w:w="1058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2</w:t>
            </w:r>
          </w:p>
        </w:tc>
      </w:tr>
      <w:tr w:rsidR="009B1E34" w:rsidRPr="00922DDA" w:rsidTr="003733CF">
        <w:tc>
          <w:tcPr>
            <w:tcW w:w="1560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2013 год</w:t>
            </w:r>
          </w:p>
        </w:tc>
        <w:tc>
          <w:tcPr>
            <w:tcW w:w="1276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14</w:t>
            </w:r>
          </w:p>
        </w:tc>
        <w:tc>
          <w:tcPr>
            <w:tcW w:w="1417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1</w:t>
            </w:r>
          </w:p>
        </w:tc>
        <w:tc>
          <w:tcPr>
            <w:tcW w:w="1134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5</w:t>
            </w:r>
          </w:p>
        </w:tc>
        <w:tc>
          <w:tcPr>
            <w:tcW w:w="1559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3</w:t>
            </w:r>
          </w:p>
        </w:tc>
        <w:tc>
          <w:tcPr>
            <w:tcW w:w="1276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1</w:t>
            </w:r>
          </w:p>
        </w:tc>
        <w:tc>
          <w:tcPr>
            <w:tcW w:w="1058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4</w:t>
            </w:r>
          </w:p>
        </w:tc>
      </w:tr>
    </w:tbl>
    <w:p w:rsidR="009B1E34" w:rsidRPr="00922DDA" w:rsidRDefault="009B1E34" w:rsidP="00611DF8">
      <w:pPr>
        <w:jc w:val="both"/>
      </w:pPr>
    </w:p>
    <w:p w:rsidR="009B1E34" w:rsidRPr="00922DDA" w:rsidRDefault="009B1E34" w:rsidP="00922DDA">
      <w:pPr>
        <w:ind w:firstLine="426"/>
        <w:jc w:val="both"/>
      </w:pPr>
      <w:r w:rsidRPr="00922DDA">
        <w:t>Все педагоги имеют педагогическое образование: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94"/>
        <w:gridCol w:w="1656"/>
        <w:gridCol w:w="2128"/>
        <w:gridCol w:w="2282"/>
        <w:gridCol w:w="1962"/>
      </w:tblGrid>
      <w:tr w:rsidR="009B1E34" w:rsidRPr="00922DDA" w:rsidTr="003733CF">
        <w:tc>
          <w:tcPr>
            <w:tcW w:w="1526" w:type="dxa"/>
          </w:tcPr>
          <w:p w:rsidR="009B1E34" w:rsidRPr="00922DDA" w:rsidRDefault="009B1E34" w:rsidP="003733CF">
            <w:pPr>
              <w:jc w:val="both"/>
            </w:pPr>
          </w:p>
        </w:tc>
        <w:tc>
          <w:tcPr>
            <w:tcW w:w="1149" w:type="dxa"/>
          </w:tcPr>
          <w:p w:rsidR="009B1E34" w:rsidRPr="00922DDA" w:rsidRDefault="009B1E34" w:rsidP="003733CF">
            <w:pPr>
              <w:jc w:val="both"/>
            </w:pPr>
            <w:r w:rsidRPr="00922DDA">
              <w:t xml:space="preserve">кол-во </w:t>
            </w:r>
          </w:p>
          <w:p w:rsidR="009B1E34" w:rsidRPr="00922DDA" w:rsidRDefault="009B1E34" w:rsidP="003733CF">
            <w:pPr>
              <w:ind w:firstLine="426"/>
              <w:jc w:val="both"/>
            </w:pPr>
            <w:r w:rsidRPr="00922DDA">
              <w:t>педагогов</w:t>
            </w:r>
          </w:p>
        </w:tc>
        <w:tc>
          <w:tcPr>
            <w:tcW w:w="2128" w:type="dxa"/>
          </w:tcPr>
          <w:p w:rsidR="009B1E34" w:rsidRPr="00922DDA" w:rsidRDefault="009B1E34" w:rsidP="003733CF">
            <w:pPr>
              <w:jc w:val="both"/>
            </w:pPr>
            <w:r w:rsidRPr="00922DDA">
              <w:t xml:space="preserve">высшее профессиональное </w:t>
            </w:r>
          </w:p>
        </w:tc>
        <w:tc>
          <w:tcPr>
            <w:tcW w:w="2491" w:type="dxa"/>
          </w:tcPr>
          <w:p w:rsidR="009B1E34" w:rsidRPr="00922DDA" w:rsidRDefault="009B1E34" w:rsidP="003733CF">
            <w:pPr>
              <w:jc w:val="both"/>
            </w:pPr>
            <w:r w:rsidRPr="00922DDA">
              <w:t>среднее профессиональное</w:t>
            </w:r>
          </w:p>
        </w:tc>
        <w:tc>
          <w:tcPr>
            <w:tcW w:w="2028" w:type="dxa"/>
          </w:tcPr>
          <w:p w:rsidR="009B1E34" w:rsidRPr="00922DDA" w:rsidRDefault="009B1E34" w:rsidP="003733CF">
            <w:pPr>
              <w:jc w:val="both"/>
            </w:pPr>
            <w:r w:rsidRPr="00922DDA">
              <w:t>без  педагогического образования</w:t>
            </w:r>
          </w:p>
        </w:tc>
      </w:tr>
      <w:tr w:rsidR="009B1E34" w:rsidRPr="00922DDA" w:rsidTr="003733CF">
        <w:tc>
          <w:tcPr>
            <w:tcW w:w="1526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2012 год</w:t>
            </w:r>
          </w:p>
        </w:tc>
        <w:tc>
          <w:tcPr>
            <w:tcW w:w="1149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12</w:t>
            </w:r>
          </w:p>
        </w:tc>
        <w:tc>
          <w:tcPr>
            <w:tcW w:w="2128" w:type="dxa"/>
          </w:tcPr>
          <w:p w:rsidR="009B1E34" w:rsidRPr="00922DDA" w:rsidRDefault="009B1E34" w:rsidP="003733CF">
            <w:pPr>
              <w:jc w:val="center"/>
            </w:pPr>
            <w:r w:rsidRPr="00922DDA">
              <w:t>5</w:t>
            </w:r>
          </w:p>
        </w:tc>
        <w:tc>
          <w:tcPr>
            <w:tcW w:w="2491" w:type="dxa"/>
          </w:tcPr>
          <w:p w:rsidR="009B1E34" w:rsidRPr="00922DDA" w:rsidRDefault="009B1E34" w:rsidP="003733CF">
            <w:pPr>
              <w:jc w:val="center"/>
            </w:pPr>
            <w:r w:rsidRPr="00922DDA">
              <w:t>7</w:t>
            </w:r>
          </w:p>
        </w:tc>
        <w:tc>
          <w:tcPr>
            <w:tcW w:w="2028" w:type="dxa"/>
          </w:tcPr>
          <w:p w:rsidR="009B1E34" w:rsidRPr="00922DDA" w:rsidRDefault="009B1E34" w:rsidP="003733CF">
            <w:pPr>
              <w:jc w:val="center"/>
            </w:pPr>
            <w:r w:rsidRPr="00922DDA">
              <w:t>0</w:t>
            </w:r>
          </w:p>
        </w:tc>
      </w:tr>
      <w:tr w:rsidR="009B1E34" w:rsidRPr="00922DDA" w:rsidTr="003733CF">
        <w:tc>
          <w:tcPr>
            <w:tcW w:w="1526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2013 год</w:t>
            </w:r>
          </w:p>
        </w:tc>
        <w:tc>
          <w:tcPr>
            <w:tcW w:w="1149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14</w:t>
            </w:r>
          </w:p>
        </w:tc>
        <w:tc>
          <w:tcPr>
            <w:tcW w:w="2128" w:type="dxa"/>
          </w:tcPr>
          <w:p w:rsidR="009B1E34" w:rsidRPr="00922DDA" w:rsidRDefault="009B1E34" w:rsidP="003733CF">
            <w:pPr>
              <w:jc w:val="center"/>
            </w:pPr>
            <w:r w:rsidRPr="00922DDA">
              <w:t>5</w:t>
            </w:r>
          </w:p>
        </w:tc>
        <w:tc>
          <w:tcPr>
            <w:tcW w:w="2491" w:type="dxa"/>
          </w:tcPr>
          <w:p w:rsidR="009B1E34" w:rsidRPr="00922DDA" w:rsidRDefault="009B1E34" w:rsidP="003733CF">
            <w:pPr>
              <w:jc w:val="center"/>
            </w:pPr>
            <w:r w:rsidRPr="00922DDA">
              <w:t>9</w:t>
            </w:r>
          </w:p>
        </w:tc>
        <w:tc>
          <w:tcPr>
            <w:tcW w:w="2028" w:type="dxa"/>
          </w:tcPr>
          <w:p w:rsidR="009B1E34" w:rsidRPr="00922DDA" w:rsidRDefault="009B1E34" w:rsidP="003733CF">
            <w:pPr>
              <w:jc w:val="center"/>
            </w:pPr>
            <w:r w:rsidRPr="00922DDA">
              <w:t>0</w:t>
            </w:r>
          </w:p>
        </w:tc>
      </w:tr>
    </w:tbl>
    <w:p w:rsidR="009B1E34" w:rsidRPr="00922DDA" w:rsidRDefault="009B1E34" w:rsidP="00611DF8">
      <w:pPr>
        <w:pStyle w:val="BodyText"/>
        <w:ind w:firstLine="708"/>
        <w:rPr>
          <w:szCs w:val="24"/>
        </w:rPr>
      </w:pPr>
      <w:r w:rsidRPr="00922DDA">
        <w:rPr>
          <w:szCs w:val="24"/>
        </w:rPr>
        <w:t xml:space="preserve">Свою квалификацию педагоги нашего сада повышают на курсах  института развития образования и городского центра развития образования, на методических объединениях района и города, педагогических советах. Администрация детского сада считает важным направлением в своей деятельности постоянное повышение и совершенствование педагогического мастерства. Для этого организуются и предлагаются курсы, семинары, деловые игры, консультации, районные мероприятия и открытые мероприятия внутри детского сада. </w:t>
      </w:r>
    </w:p>
    <w:p w:rsidR="009B1E34" w:rsidRPr="00922DDA" w:rsidRDefault="009B1E34" w:rsidP="00922DDA">
      <w:pPr>
        <w:pStyle w:val="BodyText"/>
        <w:rPr>
          <w:szCs w:val="24"/>
        </w:rPr>
      </w:pPr>
      <w:r w:rsidRPr="00922DDA">
        <w:rPr>
          <w:szCs w:val="24"/>
        </w:rPr>
        <w:t>Так, 2013-2014 гг</w:t>
      </w:r>
      <w:r>
        <w:rPr>
          <w:szCs w:val="24"/>
        </w:rPr>
        <w:t>.</w:t>
      </w:r>
      <w:r w:rsidRPr="00922DDA">
        <w:rPr>
          <w:szCs w:val="24"/>
        </w:rPr>
        <w:t xml:space="preserve"> </w:t>
      </w:r>
    </w:p>
    <w:p w:rsidR="009B1E34" w:rsidRPr="00922DDA" w:rsidRDefault="009B1E34" w:rsidP="00922DDA">
      <w:pPr>
        <w:pStyle w:val="BodyText"/>
        <w:rPr>
          <w:szCs w:val="24"/>
        </w:rPr>
      </w:pPr>
      <w:r w:rsidRPr="00922DDA">
        <w:rPr>
          <w:szCs w:val="24"/>
        </w:rPr>
        <w:t>Жукова Е..А (заведующий), Керимова Е.А. (старший воспитатель), Новикова Ю.А. посещают ОМЦ на базе д/с №115 «Гендерный подход в системе образования»;</w:t>
      </w:r>
    </w:p>
    <w:p w:rsidR="009B1E34" w:rsidRPr="00922DDA" w:rsidRDefault="009B1E34" w:rsidP="00922DDA">
      <w:pPr>
        <w:pStyle w:val="BodyText"/>
        <w:rPr>
          <w:szCs w:val="24"/>
        </w:rPr>
      </w:pPr>
      <w:r w:rsidRPr="00922DDA">
        <w:rPr>
          <w:szCs w:val="24"/>
        </w:rPr>
        <w:t>Жукова Е.А.,  Керимова Е.А. на базе д/с № 171 «Управляющий совет»;</w:t>
      </w:r>
    </w:p>
    <w:p w:rsidR="009B1E34" w:rsidRPr="00922DDA" w:rsidRDefault="009B1E34" w:rsidP="00922DDA">
      <w:pPr>
        <w:pStyle w:val="BodyText"/>
        <w:rPr>
          <w:szCs w:val="24"/>
        </w:rPr>
      </w:pPr>
      <w:r w:rsidRPr="00922DDA">
        <w:rPr>
          <w:szCs w:val="24"/>
        </w:rPr>
        <w:t xml:space="preserve">Жукова Е.А.,  Керимова Е.А.  2-ой год КПК  на базе ГЦРО «Школа проектирования» </w:t>
      </w:r>
    </w:p>
    <w:p w:rsidR="009B1E34" w:rsidRPr="00922DDA" w:rsidRDefault="009B1E34" w:rsidP="00922DDA">
      <w:pPr>
        <w:ind w:firstLine="426"/>
        <w:jc w:val="both"/>
      </w:pPr>
      <w:r w:rsidRPr="00922DDA">
        <w:t xml:space="preserve">       </w:t>
      </w:r>
    </w:p>
    <w:p w:rsidR="009B1E34" w:rsidRPr="00922DDA" w:rsidRDefault="009B1E34" w:rsidP="00922DDA">
      <w:pPr>
        <w:ind w:firstLine="426"/>
        <w:jc w:val="both"/>
      </w:pPr>
      <w:r w:rsidRPr="00922DDA">
        <w:t xml:space="preserve">3 педагога учатся в ЯГПУ им. К.Д. Ушинского (2 воспитателя – на 2 курсе, 1 воспитатель – на 4 курсе); 2 младших воспитателя в 2014 году закончат педагогический колледж. </w:t>
      </w:r>
    </w:p>
    <w:p w:rsidR="009B1E34" w:rsidRPr="00922DDA" w:rsidRDefault="009B1E34" w:rsidP="00922DDA">
      <w:pPr>
        <w:ind w:firstLine="426"/>
        <w:jc w:val="both"/>
      </w:pPr>
    </w:p>
    <w:p w:rsidR="009B1E34" w:rsidRPr="00922DDA" w:rsidRDefault="009B1E34" w:rsidP="00922DDA">
      <w:pPr>
        <w:ind w:firstLine="426"/>
        <w:jc w:val="both"/>
        <w:rPr>
          <w:u w:val="single"/>
        </w:rPr>
      </w:pPr>
      <w:r w:rsidRPr="00922DDA">
        <w:rPr>
          <w:u w:val="single"/>
        </w:rPr>
        <w:t>Квалификационная   категория: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13"/>
        <w:gridCol w:w="1914"/>
        <w:gridCol w:w="1914"/>
        <w:gridCol w:w="1914"/>
        <w:gridCol w:w="1915"/>
      </w:tblGrid>
      <w:tr w:rsidR="009B1E34" w:rsidRPr="00922DDA" w:rsidTr="003733CF"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</w:p>
        </w:tc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  <w:r w:rsidRPr="00922DDA">
              <w:t xml:space="preserve">высшая </w:t>
            </w:r>
          </w:p>
        </w:tc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  <w:r w:rsidRPr="00922DDA">
              <w:t>первая</w:t>
            </w:r>
          </w:p>
        </w:tc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  <w:r w:rsidRPr="00922DDA">
              <w:t>вторая</w:t>
            </w:r>
          </w:p>
        </w:tc>
        <w:tc>
          <w:tcPr>
            <w:tcW w:w="1915" w:type="dxa"/>
          </w:tcPr>
          <w:p w:rsidR="009B1E34" w:rsidRPr="00922DDA" w:rsidRDefault="009B1E34" w:rsidP="003733CF">
            <w:pPr>
              <w:jc w:val="both"/>
            </w:pPr>
            <w:r w:rsidRPr="00922DDA">
              <w:t>без категории</w:t>
            </w:r>
          </w:p>
        </w:tc>
      </w:tr>
      <w:tr w:rsidR="009B1E34" w:rsidRPr="00922DDA" w:rsidTr="003733CF">
        <w:tc>
          <w:tcPr>
            <w:tcW w:w="1914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2012 год</w:t>
            </w:r>
          </w:p>
        </w:tc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  <w:r w:rsidRPr="00922DDA">
              <w:t>8</w:t>
            </w:r>
          </w:p>
        </w:tc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  <w:r w:rsidRPr="00922DDA">
              <w:t>2</w:t>
            </w:r>
          </w:p>
        </w:tc>
        <w:tc>
          <w:tcPr>
            <w:tcW w:w="1915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</w:tr>
      <w:tr w:rsidR="009B1E34" w:rsidRPr="00922DDA" w:rsidTr="003733CF">
        <w:tc>
          <w:tcPr>
            <w:tcW w:w="1914" w:type="dxa"/>
          </w:tcPr>
          <w:p w:rsidR="009B1E34" w:rsidRPr="00922DDA" w:rsidRDefault="009B1E34" w:rsidP="003733CF">
            <w:pPr>
              <w:ind w:firstLine="426"/>
              <w:jc w:val="both"/>
            </w:pPr>
            <w:r w:rsidRPr="00922DDA">
              <w:t>2013 год</w:t>
            </w:r>
          </w:p>
        </w:tc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  <w:r w:rsidRPr="00922DDA">
              <w:t>11</w:t>
            </w:r>
          </w:p>
        </w:tc>
        <w:tc>
          <w:tcPr>
            <w:tcW w:w="1914" w:type="dxa"/>
          </w:tcPr>
          <w:p w:rsidR="009B1E34" w:rsidRPr="00922DDA" w:rsidRDefault="009B1E34" w:rsidP="003733CF">
            <w:pPr>
              <w:jc w:val="both"/>
            </w:pPr>
            <w:r w:rsidRPr="00922DDA">
              <w:t>0</w:t>
            </w:r>
          </w:p>
        </w:tc>
        <w:tc>
          <w:tcPr>
            <w:tcW w:w="1915" w:type="dxa"/>
          </w:tcPr>
          <w:p w:rsidR="009B1E34" w:rsidRPr="00922DDA" w:rsidRDefault="009B1E34" w:rsidP="003733CF">
            <w:pPr>
              <w:jc w:val="both"/>
            </w:pPr>
            <w:r w:rsidRPr="00922DDA">
              <w:t>2</w:t>
            </w:r>
          </w:p>
        </w:tc>
      </w:tr>
    </w:tbl>
    <w:p w:rsidR="009B1E34" w:rsidRPr="00922DDA" w:rsidRDefault="009B1E34" w:rsidP="00922DDA">
      <w:pPr>
        <w:ind w:firstLine="426"/>
        <w:jc w:val="both"/>
      </w:pPr>
    </w:p>
    <w:p w:rsidR="009B1E34" w:rsidRPr="00922DDA" w:rsidRDefault="009B1E34" w:rsidP="00922DDA">
      <w:pPr>
        <w:ind w:firstLine="426"/>
        <w:jc w:val="both"/>
      </w:pPr>
      <w:r w:rsidRPr="00922DDA">
        <w:t>Педагоги: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50"/>
        <w:gridCol w:w="1630"/>
        <w:gridCol w:w="1630"/>
        <w:gridCol w:w="2180"/>
        <w:gridCol w:w="2180"/>
      </w:tblGrid>
      <w:tr w:rsidR="009B1E34" w:rsidRPr="00922DDA" w:rsidTr="003733CF">
        <w:tc>
          <w:tcPr>
            <w:tcW w:w="1951" w:type="dxa"/>
            <w:vMerge w:val="restart"/>
          </w:tcPr>
          <w:p w:rsidR="009B1E34" w:rsidRPr="00922DDA" w:rsidRDefault="009B1E34" w:rsidP="003733CF">
            <w:pPr>
              <w:jc w:val="both"/>
            </w:pPr>
          </w:p>
        </w:tc>
        <w:tc>
          <w:tcPr>
            <w:tcW w:w="3260" w:type="dxa"/>
            <w:gridSpan w:val="2"/>
          </w:tcPr>
          <w:p w:rsidR="009B1E34" w:rsidRPr="00922DDA" w:rsidRDefault="009B1E34" w:rsidP="003733CF">
            <w:pPr>
              <w:jc w:val="center"/>
            </w:pPr>
            <w:r w:rsidRPr="00922DDA">
              <w:t>по штатному</w:t>
            </w:r>
          </w:p>
        </w:tc>
        <w:tc>
          <w:tcPr>
            <w:tcW w:w="4360" w:type="dxa"/>
            <w:gridSpan w:val="2"/>
          </w:tcPr>
          <w:p w:rsidR="009B1E34" w:rsidRPr="00922DDA" w:rsidRDefault="009B1E34" w:rsidP="003733CF">
            <w:pPr>
              <w:jc w:val="center"/>
            </w:pPr>
            <w:r w:rsidRPr="00922DDA">
              <w:t>по факту</w:t>
            </w:r>
          </w:p>
        </w:tc>
      </w:tr>
      <w:tr w:rsidR="009B1E34" w:rsidRPr="00922DDA" w:rsidTr="003733CF">
        <w:tc>
          <w:tcPr>
            <w:tcW w:w="1951" w:type="dxa"/>
            <w:vMerge/>
          </w:tcPr>
          <w:p w:rsidR="009B1E34" w:rsidRPr="00922DDA" w:rsidRDefault="009B1E34" w:rsidP="003733CF">
            <w:pPr>
              <w:jc w:val="both"/>
            </w:pP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center"/>
            </w:pPr>
            <w:r w:rsidRPr="00922DDA">
              <w:t>2012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center"/>
            </w:pPr>
            <w:r w:rsidRPr="00922DDA">
              <w:t>2013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center"/>
            </w:pPr>
            <w:r w:rsidRPr="00922DDA">
              <w:t>2012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center"/>
            </w:pPr>
            <w:r w:rsidRPr="00922DDA">
              <w:t>2013</w:t>
            </w:r>
          </w:p>
        </w:tc>
      </w:tr>
      <w:tr w:rsidR="009B1E34" w:rsidRPr="00922DDA" w:rsidTr="003733CF">
        <w:tc>
          <w:tcPr>
            <w:tcW w:w="1951" w:type="dxa"/>
          </w:tcPr>
          <w:p w:rsidR="009B1E34" w:rsidRPr="00922DDA" w:rsidRDefault="009B1E34" w:rsidP="003733CF">
            <w:pPr>
              <w:jc w:val="both"/>
            </w:pPr>
            <w:r w:rsidRPr="00922DDA">
              <w:t>воспитатели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12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12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7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10</w:t>
            </w:r>
          </w:p>
        </w:tc>
      </w:tr>
      <w:tr w:rsidR="009B1E34" w:rsidRPr="00922DDA" w:rsidTr="003733CF">
        <w:tc>
          <w:tcPr>
            <w:tcW w:w="1951" w:type="dxa"/>
          </w:tcPr>
          <w:p w:rsidR="009B1E34" w:rsidRPr="00922DDA" w:rsidRDefault="009B1E34" w:rsidP="003733CF">
            <w:pPr>
              <w:jc w:val="both"/>
            </w:pPr>
            <w:r w:rsidRPr="00922DDA">
              <w:t>ст.восп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</w:tr>
      <w:tr w:rsidR="009B1E34" w:rsidRPr="00922DDA" w:rsidTr="003733CF">
        <w:tc>
          <w:tcPr>
            <w:tcW w:w="1951" w:type="dxa"/>
          </w:tcPr>
          <w:p w:rsidR="009B1E34" w:rsidRPr="00922DDA" w:rsidRDefault="009B1E34" w:rsidP="003733CF">
            <w:pPr>
              <w:jc w:val="both"/>
            </w:pPr>
            <w:r w:rsidRPr="00922DDA">
              <w:t>педагог-психолог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</w:tr>
      <w:tr w:rsidR="009B1E34" w:rsidRPr="00922DDA" w:rsidTr="003733CF">
        <w:tc>
          <w:tcPr>
            <w:tcW w:w="1951" w:type="dxa"/>
          </w:tcPr>
          <w:p w:rsidR="009B1E34" w:rsidRPr="00922DDA" w:rsidRDefault="009B1E34" w:rsidP="003733CF">
            <w:pPr>
              <w:jc w:val="both"/>
            </w:pPr>
            <w:r w:rsidRPr="00922DDA">
              <w:t>учитель-логопед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</w:tr>
      <w:tr w:rsidR="009B1E34" w:rsidRPr="00922DDA" w:rsidTr="003733CF">
        <w:tc>
          <w:tcPr>
            <w:tcW w:w="1951" w:type="dxa"/>
          </w:tcPr>
          <w:p w:rsidR="009B1E34" w:rsidRPr="00922DDA" w:rsidRDefault="009B1E34" w:rsidP="003733CF">
            <w:pPr>
              <w:jc w:val="both"/>
            </w:pPr>
            <w:r w:rsidRPr="00922DDA">
              <w:t>инстр. по ФК (внутренний совместитель)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</w:tr>
      <w:tr w:rsidR="009B1E34" w:rsidRPr="00922DDA" w:rsidTr="003733CF">
        <w:tc>
          <w:tcPr>
            <w:tcW w:w="1951" w:type="dxa"/>
          </w:tcPr>
          <w:p w:rsidR="009B1E34" w:rsidRPr="00922DDA" w:rsidRDefault="009B1E34" w:rsidP="003733CF">
            <w:pPr>
              <w:jc w:val="both"/>
            </w:pPr>
            <w:r w:rsidRPr="00922DDA">
              <w:t>муз. руководитель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163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  <w:tc>
          <w:tcPr>
            <w:tcW w:w="2180" w:type="dxa"/>
          </w:tcPr>
          <w:p w:rsidR="009B1E34" w:rsidRPr="00922DDA" w:rsidRDefault="009B1E34" w:rsidP="003733CF">
            <w:pPr>
              <w:jc w:val="both"/>
            </w:pPr>
            <w:r w:rsidRPr="00922DDA">
              <w:t>1</w:t>
            </w:r>
          </w:p>
        </w:tc>
      </w:tr>
    </w:tbl>
    <w:p w:rsidR="009B1E34" w:rsidRPr="00922DDA" w:rsidRDefault="009B1E34" w:rsidP="00922DDA">
      <w:pPr>
        <w:ind w:firstLine="426"/>
        <w:jc w:val="both"/>
      </w:pPr>
      <w:r w:rsidRPr="00922DDA">
        <w:t xml:space="preserve">Дошкольное образовательное учреждение характеризует относительная стабильность работы. До сих пор работает сотрудник со дня открытия детского сада - воспитатель Кропинова Е. Г. 50% педагогов работаю в учреждении 7 и более лет. Сотрудники имеют чёткую ориентацию на достижение высокого качества воспитания и обучения детей. Коллектив в целом и отдельные работники детского сада неоднократно награждались почётными грамотами отдела образования и грамотами управления образования. </w:t>
      </w:r>
    </w:p>
    <w:p w:rsidR="009B1E34" w:rsidRDefault="009B1E34" w:rsidP="00922DDA">
      <w:pPr>
        <w:jc w:val="both"/>
      </w:pPr>
    </w:p>
    <w:p w:rsidR="009B1E34" w:rsidRPr="00922DDA" w:rsidRDefault="009B1E34" w:rsidP="00922DDA">
      <w:pPr>
        <w:ind w:firstLine="426"/>
        <w:jc w:val="both"/>
      </w:pPr>
      <w:r>
        <w:t xml:space="preserve">За социальную сеть - </w:t>
      </w:r>
      <w:r w:rsidRPr="00922DDA">
        <w:t xml:space="preserve">ответственный воспитатель Митина Ольга Николаевна: выполняет техническую и оформительскую работу по сайту детского сада, а также курирует конкурсы всех уровней.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7796"/>
      </w:tblGrid>
      <w:tr w:rsidR="009B1E34" w:rsidRPr="00922DDA" w:rsidTr="007B1FC9">
        <w:trPr>
          <w:cantSplit/>
          <w:trHeight w:val="458"/>
        </w:trPr>
        <w:tc>
          <w:tcPr>
            <w:tcW w:w="9356" w:type="dxa"/>
            <w:gridSpan w:val="2"/>
          </w:tcPr>
          <w:p w:rsidR="009B1E34" w:rsidRPr="00922DDA" w:rsidRDefault="009B1E34" w:rsidP="003733CF">
            <w:pPr>
              <w:jc w:val="center"/>
              <w:rPr>
                <w:highlight w:val="yellow"/>
              </w:rPr>
            </w:pPr>
            <w:r w:rsidRPr="00922DDA">
              <w:t>Участие в конкурсах</w:t>
            </w:r>
          </w:p>
        </w:tc>
      </w:tr>
      <w:tr w:rsidR="009B1E34" w:rsidRPr="00922DDA" w:rsidTr="007B1FC9">
        <w:trPr>
          <w:cantSplit/>
          <w:trHeight w:val="651"/>
        </w:trPr>
        <w:tc>
          <w:tcPr>
            <w:tcW w:w="1560" w:type="dxa"/>
          </w:tcPr>
          <w:p w:rsidR="009B1E34" w:rsidRPr="00922DDA" w:rsidRDefault="009B1E34" w:rsidP="003733CF">
            <w:pPr>
              <w:jc w:val="center"/>
              <w:rPr>
                <w:highlight w:val="yellow"/>
              </w:rPr>
            </w:pPr>
            <w:r w:rsidRPr="00922DDA">
              <w:rPr>
                <w:lang w:val="en-US"/>
              </w:rPr>
              <w:t xml:space="preserve">III </w:t>
            </w:r>
            <w:r w:rsidRPr="00922DDA">
              <w:t xml:space="preserve"> квартал 2012 г</w:t>
            </w:r>
          </w:p>
        </w:tc>
        <w:tc>
          <w:tcPr>
            <w:tcW w:w="7796" w:type="dxa"/>
          </w:tcPr>
          <w:p w:rsidR="009B1E34" w:rsidRPr="00922DDA" w:rsidRDefault="009B1E34" w:rsidP="003733CF">
            <w:r w:rsidRPr="00922DDA">
              <w:t>Всероссийский конкурс «Здоровое поколение» - воспитатель Микитенко Л.В.;</w:t>
            </w:r>
          </w:p>
          <w:p w:rsidR="009B1E34" w:rsidRPr="00922DDA" w:rsidRDefault="009B1E34" w:rsidP="003733CF">
            <w:r w:rsidRPr="00922DDA">
              <w:t>Всероссийский творческий конкурс для педагогов и родителей «Открытая книга» - воспитатель Никитина О.П.;</w:t>
            </w:r>
          </w:p>
          <w:p w:rsidR="009B1E34" w:rsidRPr="00922DDA" w:rsidRDefault="009B1E34" w:rsidP="003733CF">
            <w:pPr>
              <w:rPr>
                <w:highlight w:val="yellow"/>
              </w:rPr>
            </w:pPr>
            <w:r w:rsidRPr="00922DDA">
              <w:t>Конкурс «Уши, ноги и хвосты»: проводился для малышей дошкольного возраста от 3 до 7 лет включительно – воспитанница Гончарова Елизавета.</w:t>
            </w:r>
          </w:p>
        </w:tc>
      </w:tr>
      <w:tr w:rsidR="009B1E34" w:rsidRPr="00922DDA" w:rsidTr="007B1FC9">
        <w:trPr>
          <w:cantSplit/>
          <w:trHeight w:val="636"/>
        </w:trPr>
        <w:tc>
          <w:tcPr>
            <w:tcW w:w="1560" w:type="dxa"/>
          </w:tcPr>
          <w:p w:rsidR="009B1E34" w:rsidRPr="00922DDA" w:rsidRDefault="009B1E34" w:rsidP="003733CF">
            <w:pPr>
              <w:jc w:val="center"/>
              <w:rPr>
                <w:highlight w:val="yellow"/>
              </w:rPr>
            </w:pPr>
            <w:r w:rsidRPr="00922DDA">
              <w:rPr>
                <w:lang w:val="en-US"/>
              </w:rPr>
              <w:t xml:space="preserve">IV </w:t>
            </w:r>
            <w:r w:rsidRPr="00922DDA">
              <w:t xml:space="preserve"> квартал 2012 г</w:t>
            </w:r>
          </w:p>
        </w:tc>
        <w:tc>
          <w:tcPr>
            <w:tcW w:w="7796" w:type="dxa"/>
          </w:tcPr>
          <w:p w:rsidR="009B1E34" w:rsidRPr="00922DDA" w:rsidRDefault="009B1E34" w:rsidP="003733CF">
            <w:r w:rsidRPr="00922DDA">
              <w:t>Всероссийский конкурс изобразительного искусства «Ангел вдохновения» - «Зимняя история» -  воспитанница Гончарова Елизавета;</w:t>
            </w:r>
          </w:p>
          <w:p w:rsidR="009B1E34" w:rsidRPr="00922DDA" w:rsidRDefault="009B1E34" w:rsidP="003733CF">
            <w:r w:rsidRPr="00922DDA">
              <w:t>Областной творческий конкурс творческих работ по энергосбережению «Наш теплый дом» - воспитанница Добрынина Лейла;</w:t>
            </w:r>
          </w:p>
          <w:p w:rsidR="009B1E34" w:rsidRPr="00922DDA" w:rsidRDefault="009B1E34" w:rsidP="003733CF">
            <w:r w:rsidRPr="00922DDA">
              <w:t>Городской конкурс  «Семейные ценности» - семья воспитателя Никитиной О.П.;</w:t>
            </w:r>
          </w:p>
          <w:p w:rsidR="009B1E34" w:rsidRPr="00922DDA" w:rsidRDefault="009B1E34" w:rsidP="007B1FC9">
            <w:pPr>
              <w:rPr>
                <w:highlight w:val="yellow"/>
              </w:rPr>
            </w:pPr>
            <w:r w:rsidRPr="00922DDA">
              <w:rPr>
                <w:lang w:val="en-US"/>
              </w:rPr>
              <w:t>IV</w:t>
            </w:r>
            <w:r w:rsidRPr="00922DDA">
              <w:t xml:space="preserve"> городской конкурс прикладного и изобразительного творчества «Спасатели глазами детей» - воспитанники: Подречнева А., Мясников Б.,  Никитин Н.</w:t>
            </w:r>
          </w:p>
        </w:tc>
      </w:tr>
      <w:tr w:rsidR="009B1E34" w:rsidRPr="00922DDA" w:rsidTr="007B1FC9">
        <w:trPr>
          <w:cantSplit/>
          <w:trHeight w:val="651"/>
        </w:trPr>
        <w:tc>
          <w:tcPr>
            <w:tcW w:w="1560" w:type="dxa"/>
          </w:tcPr>
          <w:p w:rsidR="009B1E34" w:rsidRPr="00922DDA" w:rsidRDefault="009B1E34" w:rsidP="003733CF">
            <w:pPr>
              <w:jc w:val="center"/>
            </w:pPr>
            <w:r w:rsidRPr="00922DDA">
              <w:rPr>
                <w:lang w:val="en-US"/>
              </w:rPr>
              <w:t xml:space="preserve">I </w:t>
            </w:r>
            <w:r w:rsidRPr="00922DDA">
              <w:t xml:space="preserve"> квартал 2013 г</w:t>
            </w:r>
          </w:p>
        </w:tc>
        <w:tc>
          <w:tcPr>
            <w:tcW w:w="7796" w:type="dxa"/>
          </w:tcPr>
          <w:p w:rsidR="009B1E34" w:rsidRPr="00922DDA" w:rsidRDefault="009B1E34" w:rsidP="003733CF">
            <w:r w:rsidRPr="00922DDA">
              <w:t>Второй открытый конкурс масленичных кукол «Сударыня Масленица» - учитель-логопед Мущинкина Ю.Ю.;</w:t>
            </w:r>
          </w:p>
          <w:p w:rsidR="009B1E34" w:rsidRPr="00922DDA" w:rsidRDefault="009B1E34" w:rsidP="003733CF">
            <w:r w:rsidRPr="00922DDA">
              <w:t>Соревнования по лыжным гонкам среди педагогических работников муниципальных дошкольных образовательных учреждений города Ярославля – воспитатель Митина О.Н., учитель-логопед Мущинкина Ю.Ю., воспитатель Микитенко Л.В., младший воспитатель Торопова И.В.;</w:t>
            </w:r>
          </w:p>
          <w:p w:rsidR="009B1E34" w:rsidRPr="00922DDA" w:rsidRDefault="009B1E34" w:rsidP="003733CF">
            <w:r w:rsidRPr="00922DDA">
              <w:t>Городской конкурс  декоративно-прикладного творчества среди МДОУ города Ярославля «Мама, папа, я – творческая семья» - семья младшего воспитателя Тороповой И.В., семья младшего воспитателя Камисовой И.И.;</w:t>
            </w:r>
          </w:p>
          <w:p w:rsidR="009B1E34" w:rsidRPr="00922DDA" w:rsidRDefault="009B1E34" w:rsidP="003733CF">
            <w:r w:rsidRPr="00922DDA">
              <w:t>Городская акция «Покормите птиц зимой!» группа «Ладушки» воспитатель  Митина О.Н.;</w:t>
            </w:r>
          </w:p>
          <w:p w:rsidR="009B1E34" w:rsidRPr="00922DDA" w:rsidRDefault="009B1E34" w:rsidP="003733CF">
            <w:r w:rsidRPr="00922DDA">
              <w:t>Городской смотр-конкурс детского творчества на противопожарную тему «Помни каждый гражданин: спасения номер 01» - воспитанница Подречнева А.;</w:t>
            </w:r>
          </w:p>
          <w:p w:rsidR="009B1E34" w:rsidRPr="00922DDA" w:rsidRDefault="009B1E34" w:rsidP="003733CF">
            <w:r w:rsidRPr="00922DDA">
              <w:t>Организационно-деятельностная игра «Лестница успеха» - воспитатель Кузьмичева А.П.;</w:t>
            </w:r>
          </w:p>
          <w:p w:rsidR="009B1E34" w:rsidRPr="00922DDA" w:rsidRDefault="009B1E34" w:rsidP="003733CF">
            <w:r w:rsidRPr="00922DDA">
              <w:t>Городская акция-конкурс «Пернатая радуга» - семья воспитанника Кривоносова Г.;</w:t>
            </w:r>
          </w:p>
          <w:p w:rsidR="009B1E34" w:rsidRPr="00922DDA" w:rsidRDefault="009B1E34" w:rsidP="003733CF">
            <w:r w:rsidRPr="00922DDA">
              <w:t>Городской конкурс, посвященный Всемирному дню снега среди общеобразовательных учреждений и ДОУ – воспитатель Митина О.Н.;</w:t>
            </w:r>
          </w:p>
          <w:p w:rsidR="009B1E34" w:rsidRPr="00922DDA" w:rsidRDefault="009B1E34" w:rsidP="003733CF">
            <w:r w:rsidRPr="00922DDA">
              <w:t xml:space="preserve">Городской конкурс фотоконкурс, организованный УГИБДД «Мой ребенок в автокресле» - семья воспитанников Бегуновых К., С. и С. </w:t>
            </w:r>
          </w:p>
        </w:tc>
      </w:tr>
      <w:tr w:rsidR="009B1E34" w:rsidRPr="00922DDA" w:rsidTr="007B1FC9">
        <w:trPr>
          <w:cantSplit/>
          <w:trHeight w:val="1008"/>
        </w:trPr>
        <w:tc>
          <w:tcPr>
            <w:tcW w:w="1560" w:type="dxa"/>
          </w:tcPr>
          <w:p w:rsidR="009B1E34" w:rsidRPr="00922DDA" w:rsidRDefault="009B1E34" w:rsidP="003733CF">
            <w:r w:rsidRPr="00922DDA">
              <w:rPr>
                <w:lang w:val="en-US"/>
              </w:rPr>
              <w:t xml:space="preserve">II </w:t>
            </w:r>
            <w:r w:rsidRPr="00922DDA">
              <w:t xml:space="preserve"> квартал 2013 г</w:t>
            </w:r>
          </w:p>
        </w:tc>
        <w:tc>
          <w:tcPr>
            <w:tcW w:w="7796" w:type="dxa"/>
          </w:tcPr>
          <w:p w:rsidR="009B1E34" w:rsidRPr="00922DDA" w:rsidRDefault="009B1E34" w:rsidP="003733CF">
            <w:r w:rsidRPr="00922DDA">
              <w:t>Творческий фотоконкурс «Ярославль – город детства» среди педагогических  работников муниципальных образовательных учреждений  - воспитатель Брыленкова А.А.;</w:t>
            </w:r>
          </w:p>
          <w:p w:rsidR="009B1E34" w:rsidRPr="00922DDA" w:rsidRDefault="009B1E34" w:rsidP="003733CF">
            <w:r w:rsidRPr="00922DDA">
              <w:t>Городской фестиваль художественного творчества работников муниципальных образовательных учреждений  «Праздник  талантов» воспитатели Митина О.Н. и Микитенко Л.В., педагог-психолог Новикова Ю.А., музыкальный руководитель Патрикеева Л.С.;</w:t>
            </w:r>
          </w:p>
          <w:p w:rsidR="009B1E34" w:rsidRPr="00922DDA" w:rsidRDefault="009B1E34" w:rsidP="003733CF">
            <w:r w:rsidRPr="00922DDA">
              <w:rPr>
                <w:lang w:val="en-US"/>
              </w:rPr>
              <w:t>I</w:t>
            </w:r>
            <w:r w:rsidRPr="00922DDA">
              <w:t xml:space="preserve"> Международный творческий конкурс для детей и молодежи «Мы рисуем Масленицу» - воспитанница Добрынина Л.;</w:t>
            </w:r>
          </w:p>
          <w:p w:rsidR="009B1E34" w:rsidRPr="00922DDA" w:rsidRDefault="009B1E34" w:rsidP="003733CF">
            <w:r w:rsidRPr="00922DDA">
              <w:t>Конкурс творческих работ «Азбука творчества» - воспитанница Панфилова В.</w:t>
            </w:r>
          </w:p>
        </w:tc>
      </w:tr>
    </w:tbl>
    <w:p w:rsidR="009B1E34" w:rsidRDefault="009B1E34" w:rsidP="00922DDA">
      <w:pPr>
        <w:ind w:left="426"/>
      </w:pPr>
      <w:r>
        <w:tab/>
      </w:r>
      <w:r>
        <w:tab/>
      </w:r>
    </w:p>
    <w:tbl>
      <w:tblPr>
        <w:tblW w:w="9356" w:type="dxa"/>
        <w:tblInd w:w="108" w:type="dxa"/>
        <w:tblLayout w:type="fixed"/>
        <w:tblLook w:val="0000"/>
      </w:tblPr>
      <w:tblGrid>
        <w:gridCol w:w="1560"/>
        <w:gridCol w:w="7796"/>
      </w:tblGrid>
      <w:tr w:rsidR="009B1E34" w:rsidTr="007B1FC9">
        <w:trPr>
          <w:trHeight w:val="63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1E34" w:rsidRDefault="009B1E34" w:rsidP="00734CAF">
            <w:pPr>
              <w:snapToGrid w:val="0"/>
              <w:jc w:val="both"/>
              <w:rPr>
                <w:sz w:val="16"/>
              </w:rPr>
            </w:pPr>
            <w:r>
              <w:rPr>
                <w:sz w:val="16"/>
              </w:rPr>
              <w:t>1)Всероссийских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E34" w:rsidRDefault="009B1E34" w:rsidP="00734CAF">
            <w:pPr>
              <w:jc w:val="center"/>
            </w:pPr>
            <w:r>
              <w:rPr>
                <w:sz w:val="16"/>
              </w:rPr>
              <w:t xml:space="preserve">1) </w:t>
            </w:r>
            <w:r>
              <w:t>Всероссийский Конкурс рисунка «Здоровая Россия» Копосова Екатерина – дипломант</w:t>
            </w:r>
          </w:p>
          <w:p w:rsidR="009B1E34" w:rsidRDefault="009B1E34" w:rsidP="00734CAF">
            <w:pPr>
              <w:jc w:val="center"/>
            </w:pPr>
            <w:r>
              <w:t>2) Всероссийский конкурс фотопоздравлений Мурзилке -  воспитанники подготовительной группы (</w:t>
            </w:r>
            <w:r>
              <w:rPr>
                <w:b/>
              </w:rPr>
              <w:t>10</w:t>
            </w:r>
            <w:r>
              <w:t>) – участники - январь</w:t>
            </w:r>
          </w:p>
          <w:p w:rsidR="009B1E34" w:rsidRDefault="009B1E34" w:rsidP="00734CAF">
            <w:r>
              <w:t>2014</w:t>
            </w:r>
          </w:p>
          <w:p w:rsidR="009B1E34" w:rsidRDefault="009B1E34" w:rsidP="00734CAF">
            <w:pPr>
              <w:jc w:val="both"/>
              <w:rPr>
                <w:sz w:val="16"/>
              </w:rPr>
            </w:pPr>
          </w:p>
        </w:tc>
      </w:tr>
      <w:tr w:rsidR="009B1E34" w:rsidRPr="002F0B61" w:rsidTr="007B1FC9">
        <w:trPr>
          <w:trHeight w:val="70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1E34" w:rsidRDefault="009B1E34" w:rsidP="00734CAF">
            <w:pPr>
              <w:snapToGrid w:val="0"/>
              <w:jc w:val="both"/>
              <w:rPr>
                <w:sz w:val="16"/>
              </w:rPr>
            </w:pPr>
            <w:r>
              <w:rPr>
                <w:sz w:val="16"/>
              </w:rPr>
              <w:t>2).областных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E34" w:rsidRDefault="009B1E34" w:rsidP="007B1FC9">
            <w:pPr>
              <w:numPr>
                <w:ilvl w:val="0"/>
                <w:numId w:val="74"/>
              </w:numPr>
              <w:jc w:val="both"/>
            </w:pPr>
            <w:r>
              <w:rPr>
                <w:sz w:val="16"/>
                <w:szCs w:val="16"/>
              </w:rPr>
              <w:t xml:space="preserve"> </w:t>
            </w:r>
            <w:r w:rsidRPr="002F5FF6">
              <w:t>Открытый межрегиональный турнир способностей «РостОК» воспитанники подготовительной группы</w:t>
            </w:r>
            <w:r w:rsidRPr="002F5FF6">
              <w:rPr>
                <w:b/>
              </w:rPr>
              <w:t>(8)</w:t>
            </w:r>
            <w:r w:rsidRPr="002F5FF6">
              <w:t xml:space="preserve">, в т.ч. </w:t>
            </w:r>
            <w:r>
              <w:t>2 воспитанника</w:t>
            </w:r>
            <w:r w:rsidRPr="002F5FF6">
              <w:t xml:space="preserve"> -  дипломант</w:t>
            </w:r>
            <w:r>
              <w:t>ы (ноябрь 2013)</w:t>
            </w:r>
          </w:p>
          <w:p w:rsidR="009B1E34" w:rsidRPr="002F0B61" w:rsidRDefault="009B1E34" w:rsidP="00734CAF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9B1E34" w:rsidRPr="00216556" w:rsidTr="007B1FC9">
        <w:trPr>
          <w:trHeight w:val="49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1E34" w:rsidRDefault="009B1E34" w:rsidP="00734CAF">
            <w:pPr>
              <w:snapToGrid w:val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3) городских </w:t>
            </w:r>
          </w:p>
          <w:p w:rsidR="009B1E34" w:rsidRDefault="009B1E34" w:rsidP="00734CAF">
            <w:pPr>
              <w:jc w:val="both"/>
              <w:rPr>
                <w:sz w:val="16"/>
              </w:rPr>
            </w:pPr>
          </w:p>
          <w:p w:rsidR="009B1E34" w:rsidRDefault="009B1E34" w:rsidP="00734CAF">
            <w:pPr>
              <w:jc w:val="both"/>
              <w:rPr>
                <w:sz w:val="16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E34" w:rsidRPr="008E71CA" w:rsidRDefault="009B1E34" w:rsidP="007B1FC9">
            <w:pPr>
              <w:numPr>
                <w:ilvl w:val="0"/>
                <w:numId w:val="75"/>
              </w:numPr>
              <w:snapToGrid w:val="0"/>
              <w:jc w:val="both"/>
            </w:pPr>
            <w:r w:rsidRPr="008E71CA">
              <w:t xml:space="preserve">Первые городские Дни науки и техники Лего-конкурс «Мой любимый город» </w:t>
            </w:r>
            <w:r>
              <w:t>1 воспитанник</w:t>
            </w:r>
            <w:r w:rsidRPr="008E71CA">
              <w:t xml:space="preserve"> – </w:t>
            </w:r>
            <w:r w:rsidRPr="008E71CA">
              <w:rPr>
                <w:lang w:val="en-US"/>
              </w:rPr>
              <w:t>II</w:t>
            </w:r>
            <w:r w:rsidRPr="008E71CA">
              <w:t xml:space="preserve"> место</w:t>
            </w:r>
            <w:r>
              <w:t xml:space="preserve"> (декабрь 2013)</w:t>
            </w:r>
          </w:p>
          <w:p w:rsidR="009B1E34" w:rsidRPr="002F5FF6" w:rsidRDefault="009B1E34" w:rsidP="007B1FC9">
            <w:pPr>
              <w:numPr>
                <w:ilvl w:val="0"/>
                <w:numId w:val="75"/>
              </w:numPr>
              <w:snapToGrid w:val="0"/>
              <w:jc w:val="both"/>
            </w:pPr>
            <w:r w:rsidRPr="002F5FF6">
              <w:rPr>
                <w:lang w:val="en-US"/>
              </w:rPr>
              <w:t>V</w:t>
            </w:r>
            <w:r w:rsidRPr="002F5FF6">
              <w:t xml:space="preserve"> городской конкурс прикладного и изобразительного творчества «Спасатели глазами детей» коллективная  работа воспитанников подготовительной группы </w:t>
            </w:r>
            <w:r w:rsidRPr="002F5FF6">
              <w:rPr>
                <w:b/>
              </w:rPr>
              <w:t xml:space="preserve">(7) – </w:t>
            </w:r>
            <w:r w:rsidRPr="002F5FF6">
              <w:t>дипломанты</w:t>
            </w:r>
            <w:r>
              <w:t xml:space="preserve"> (декабрь 2013)</w:t>
            </w:r>
          </w:p>
          <w:p w:rsidR="009B1E34" w:rsidRDefault="009B1E34" w:rsidP="007B1FC9">
            <w:pPr>
              <w:numPr>
                <w:ilvl w:val="0"/>
                <w:numId w:val="75"/>
              </w:numPr>
              <w:jc w:val="center"/>
            </w:pPr>
            <w:r w:rsidRPr="002F5FF6">
              <w:t>Городской конкурс муниципальных образовательных учреждений «Моя Олимпиада!», посвященный Всемирному дню снега -  фото поделки из снега «Наш друг, Зайчик  Олимпийский» воспитанники подготовительной группы</w:t>
            </w:r>
            <w:r>
              <w:t xml:space="preserve">, </w:t>
            </w:r>
            <w:r w:rsidRPr="002F5FF6">
              <w:t xml:space="preserve"> коллективная работа (</w:t>
            </w:r>
            <w:r w:rsidRPr="002F5FF6">
              <w:rPr>
                <w:b/>
              </w:rPr>
              <w:t>20)</w:t>
            </w:r>
            <w:r>
              <w:rPr>
                <w:b/>
              </w:rPr>
              <w:t xml:space="preserve"> – </w:t>
            </w:r>
            <w:r>
              <w:t>участники - январь-февраль 2014</w:t>
            </w:r>
          </w:p>
          <w:p w:rsidR="009B1E34" w:rsidRDefault="009B1E34" w:rsidP="007B1FC9">
            <w:pPr>
              <w:numPr>
                <w:ilvl w:val="0"/>
                <w:numId w:val="75"/>
              </w:numPr>
              <w:jc w:val="center"/>
            </w:pPr>
            <w:r>
              <w:t>Первые городские Дни науки и техники. Лего-конкурс «Мой любимый город» воспитанник подготовительной группы – дипломант (февраль 2014)</w:t>
            </w:r>
          </w:p>
          <w:p w:rsidR="009B1E34" w:rsidRPr="007B1FC9" w:rsidRDefault="009B1E34" w:rsidP="00734CAF">
            <w:r w:rsidRPr="007B1FC9">
              <w:t>педагоги:</w:t>
            </w:r>
          </w:p>
          <w:p w:rsidR="009B1E34" w:rsidRDefault="009B1E34" w:rsidP="00734CAF">
            <w:pPr>
              <w:jc w:val="center"/>
            </w:pPr>
            <w:r>
              <w:t>Творческий фотоконкурс «Ярославль – город праздник» среди педагогических работников муниципальных образовательных учреждений города Ярославля,   воспитатель Кузьмичева А.П. – сертификат – (январь-февраль 2014)</w:t>
            </w:r>
          </w:p>
          <w:p w:rsidR="009B1E34" w:rsidRDefault="009B1E34" w:rsidP="00734CAF"/>
          <w:p w:rsidR="009B1E34" w:rsidRDefault="009B1E34" w:rsidP="00734CAF">
            <w:pPr>
              <w:jc w:val="both"/>
            </w:pPr>
            <w:r>
              <w:t>Городской конкурс «Здоровье – это здорово!», педагог-психолог  Новикова Ю.А. и педагогический коллектив д/с 72 (</w:t>
            </w:r>
            <w:r>
              <w:rPr>
                <w:b/>
              </w:rPr>
              <w:t>14</w:t>
            </w:r>
            <w:r>
              <w:t>) – 2 свидетельства (январь, 2014)</w:t>
            </w:r>
          </w:p>
          <w:p w:rsidR="009B1E34" w:rsidRDefault="009B1E34" w:rsidP="00734CAF">
            <w:pPr>
              <w:jc w:val="both"/>
            </w:pPr>
          </w:p>
          <w:p w:rsidR="009B1E34" w:rsidRDefault="009B1E34" w:rsidP="00734CAF">
            <w:pPr>
              <w:jc w:val="both"/>
            </w:pPr>
            <w:r>
              <w:t xml:space="preserve">Ежегодное участие в конкурсе масленичных кукол «Сударыня Масленица» </w:t>
            </w:r>
          </w:p>
          <w:p w:rsidR="009B1E34" w:rsidRPr="00216556" w:rsidRDefault="009B1E34" w:rsidP="007B1FC9">
            <w:pPr>
              <w:jc w:val="center"/>
              <w:rPr>
                <w:b/>
                <w:sz w:val="16"/>
              </w:rPr>
            </w:pPr>
          </w:p>
        </w:tc>
      </w:tr>
    </w:tbl>
    <w:p w:rsidR="009B1E34" w:rsidRDefault="009B1E34" w:rsidP="007B1FC9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922DDA">
        <w:rPr>
          <w:color w:val="000000"/>
        </w:rPr>
        <w:t>На данном этапе методическая служба решает задачи поиска и обобщения педагогического опыта, повышения профессионального мастерства каждого педагога и развития творческого потенциала</w:t>
      </w:r>
      <w:r>
        <w:rPr>
          <w:color w:val="000000"/>
        </w:rPr>
        <w:t>.</w:t>
      </w:r>
    </w:p>
    <w:p w:rsidR="009B1E34" w:rsidRDefault="009B1E34" w:rsidP="007B1FC9">
      <w:pPr>
        <w:pStyle w:val="BodyText"/>
        <w:ind w:firstLine="360"/>
      </w:pPr>
      <w:r>
        <w:t>4 педагога (заведующий, старший воспитатель, 2 воспитателя) награждены Почетными грамотами департамента образования Ярославской области;</w:t>
      </w:r>
    </w:p>
    <w:p w:rsidR="009B1E34" w:rsidRDefault="009B1E34" w:rsidP="00CF23B7">
      <w:pPr>
        <w:pStyle w:val="BodyText"/>
        <w:ind w:firstLine="360"/>
      </w:pPr>
      <w:r>
        <w:t>1 воспитатель имеет нагрудный знак «Почетный работник общего образования Российской Федерации»</w:t>
      </w:r>
    </w:p>
    <w:p w:rsidR="009B1E34" w:rsidRPr="0048127A" w:rsidRDefault="009B1E34" w:rsidP="00CF23B7">
      <w:pPr>
        <w:rPr>
          <w:b/>
        </w:rPr>
      </w:pPr>
      <w:r w:rsidRPr="0048127A">
        <w:rPr>
          <w:b/>
        </w:rPr>
        <w:t>Условия функционирования детского сада</w:t>
      </w:r>
    </w:p>
    <w:p w:rsidR="009B1E34" w:rsidRPr="00CA0BA5" w:rsidRDefault="009B1E34" w:rsidP="00CF23B7">
      <w:pPr>
        <w:ind w:firstLine="708"/>
        <w:jc w:val="both"/>
      </w:pPr>
      <w:r w:rsidRPr="00CA0BA5">
        <w:t>В групповые помещения входят: раздевальная, групповая (игровая) и туалетная комнаты. В дошкольном учреждении для полноценного физического и психического развития воспитанников, их обучения, коррекции, оздоровления, для высокопроизводительной работы персонала, творческого роста педагогов и медицинских работников созданы благоприятные условия.</w:t>
      </w:r>
    </w:p>
    <w:p w:rsidR="009B1E34" w:rsidRPr="00CA0BA5" w:rsidRDefault="009B1E34" w:rsidP="00CF23B7">
      <w:pPr>
        <w:jc w:val="both"/>
      </w:pPr>
      <w:r w:rsidRPr="00CA0BA5">
        <w:t xml:space="preserve">      В детском саду  имеются отдельные специальные помещения:</w:t>
      </w:r>
    </w:p>
    <w:p w:rsidR="009B1E34" w:rsidRPr="00CA0BA5" w:rsidRDefault="009B1E34" w:rsidP="00CF23B7">
      <w:pPr>
        <w:numPr>
          <w:ilvl w:val="0"/>
          <w:numId w:val="71"/>
        </w:numPr>
        <w:jc w:val="both"/>
      </w:pPr>
      <w:r w:rsidRPr="00CA0BA5">
        <w:t>кабинет заведующей;</w:t>
      </w:r>
    </w:p>
    <w:p w:rsidR="009B1E34" w:rsidRPr="00CA0BA5" w:rsidRDefault="009B1E34" w:rsidP="00CF23B7">
      <w:pPr>
        <w:numPr>
          <w:ilvl w:val="0"/>
          <w:numId w:val="71"/>
        </w:numPr>
        <w:jc w:val="both"/>
      </w:pPr>
      <w:r w:rsidRPr="00CA0BA5">
        <w:t>бухгалтерия;</w:t>
      </w:r>
    </w:p>
    <w:p w:rsidR="009B1E34" w:rsidRPr="00CA0BA5" w:rsidRDefault="009B1E34" w:rsidP="00CF23B7">
      <w:pPr>
        <w:numPr>
          <w:ilvl w:val="0"/>
          <w:numId w:val="71"/>
        </w:numPr>
        <w:jc w:val="both"/>
      </w:pPr>
      <w:r w:rsidRPr="00CA0BA5">
        <w:t>кабинет завхоза;</w:t>
      </w:r>
    </w:p>
    <w:p w:rsidR="009B1E34" w:rsidRPr="00CA0BA5" w:rsidRDefault="009B1E34" w:rsidP="00CF23B7">
      <w:pPr>
        <w:numPr>
          <w:ilvl w:val="0"/>
          <w:numId w:val="71"/>
        </w:numPr>
        <w:jc w:val="both"/>
      </w:pPr>
      <w:r w:rsidRPr="00CA0BA5">
        <w:t>методический кабинет;</w:t>
      </w:r>
    </w:p>
    <w:p w:rsidR="009B1E34" w:rsidRPr="00CA0BA5" w:rsidRDefault="009B1E34" w:rsidP="00CF23B7">
      <w:pPr>
        <w:numPr>
          <w:ilvl w:val="0"/>
          <w:numId w:val="71"/>
        </w:numPr>
        <w:jc w:val="both"/>
      </w:pPr>
      <w:r w:rsidRPr="00CA0BA5">
        <w:t>музыкально-спортивный зал;</w:t>
      </w:r>
    </w:p>
    <w:p w:rsidR="009B1E34" w:rsidRPr="00CA0BA5" w:rsidRDefault="009B1E34" w:rsidP="00CF23B7">
      <w:pPr>
        <w:numPr>
          <w:ilvl w:val="0"/>
          <w:numId w:val="71"/>
        </w:numPr>
        <w:jc w:val="both"/>
      </w:pPr>
      <w:r w:rsidRPr="00CA0BA5">
        <w:t>кабинет  педагога – психолога;</w:t>
      </w:r>
    </w:p>
    <w:p w:rsidR="009B1E34" w:rsidRPr="00CA0BA5" w:rsidRDefault="009B1E34" w:rsidP="00CF23B7">
      <w:pPr>
        <w:numPr>
          <w:ilvl w:val="0"/>
          <w:numId w:val="71"/>
        </w:numPr>
        <w:jc w:val="both"/>
      </w:pPr>
      <w:r w:rsidRPr="00CA0BA5">
        <w:t>кабинет учителя – логопеда;</w:t>
      </w:r>
    </w:p>
    <w:p w:rsidR="009B1E34" w:rsidRPr="00CA0BA5" w:rsidRDefault="009B1E34" w:rsidP="00CF23B7">
      <w:pPr>
        <w:numPr>
          <w:ilvl w:val="0"/>
          <w:numId w:val="71"/>
        </w:numPr>
        <w:jc w:val="both"/>
      </w:pPr>
      <w:r w:rsidRPr="00CA0BA5">
        <w:t>пищеблок;</w:t>
      </w:r>
    </w:p>
    <w:p w:rsidR="009B1E34" w:rsidRPr="00CA0BA5" w:rsidRDefault="009B1E34" w:rsidP="00CF23B7">
      <w:pPr>
        <w:numPr>
          <w:ilvl w:val="0"/>
          <w:numId w:val="71"/>
        </w:numPr>
        <w:jc w:val="both"/>
      </w:pPr>
      <w:r w:rsidRPr="00CA0BA5">
        <w:t>медицинский блок;</w:t>
      </w:r>
    </w:p>
    <w:p w:rsidR="009B1E34" w:rsidRDefault="009B1E34" w:rsidP="00CF23B7">
      <w:pPr>
        <w:numPr>
          <w:ilvl w:val="0"/>
          <w:numId w:val="71"/>
        </w:numPr>
        <w:jc w:val="both"/>
      </w:pPr>
      <w:r w:rsidRPr="00CA0BA5">
        <w:t>прачечная.</w:t>
      </w:r>
    </w:p>
    <w:p w:rsidR="009B1E34" w:rsidRDefault="009B1E34" w:rsidP="00374EA3">
      <w:pPr>
        <w:pStyle w:val="BodyText2"/>
        <w:spacing w:line="240" w:lineRule="auto"/>
        <w:ind w:firstLine="360"/>
        <w:jc w:val="both"/>
      </w:pPr>
      <w:r w:rsidRPr="00257E40">
        <w:t>Все кабинеты оборудованы в соответствие с их функциональным назначением и отвечают санитарно-гигиеническим требованиям.</w:t>
      </w:r>
    </w:p>
    <w:p w:rsidR="009B1E34" w:rsidRPr="00B87A22" w:rsidRDefault="009B1E34" w:rsidP="00374EA3">
      <w:pPr>
        <w:pStyle w:val="BodyText2"/>
        <w:spacing w:line="240" w:lineRule="auto"/>
        <w:ind w:firstLine="360"/>
        <w:jc w:val="both"/>
      </w:pPr>
      <w:r w:rsidRPr="00B87A22">
        <w:t>В каждой возрастной группе созданы «уголки», которые содержат в с</w:t>
      </w:r>
      <w:r>
        <w:t>ебе познавательный и развивающий</w:t>
      </w:r>
      <w:r w:rsidRPr="00B87A22">
        <w:t xml:space="preserve"> материал в соответствии с возрастом детей: конструиров</w:t>
      </w:r>
      <w:r>
        <w:t>ание, общение, театрализованное творчество, уединения</w:t>
      </w:r>
      <w:r w:rsidRPr="00B87A22">
        <w:t xml:space="preserve">, спортивный. Оформлены экологические уголки, уголки </w:t>
      </w:r>
      <w:r>
        <w:t>социально-личностного развития.</w:t>
      </w:r>
    </w:p>
    <w:p w:rsidR="009B1E34" w:rsidRPr="00CF23B7" w:rsidRDefault="009B1E34" w:rsidP="00730621">
      <w:pPr>
        <w:ind w:firstLine="708"/>
        <w:jc w:val="both"/>
      </w:pPr>
      <w:r w:rsidRPr="00CF23B7">
        <w:t>Стратегия и тактика построения развивающей среды определяется особенностями личностно-ориентированной модели воспитания, что предполагает возможность обеспечения ребенку чувства психологической защищенности, способствует формированию начал личности, развития его индивидуальности.</w:t>
      </w:r>
    </w:p>
    <w:p w:rsidR="009B1E34" w:rsidRPr="00D1198A" w:rsidRDefault="009B1E34" w:rsidP="00730621">
      <w:pPr>
        <w:ind w:firstLine="708"/>
        <w:jc w:val="both"/>
        <w:rPr>
          <w:sz w:val="28"/>
          <w:szCs w:val="28"/>
        </w:rPr>
      </w:pPr>
    </w:p>
    <w:p w:rsidR="009B1E34" w:rsidRPr="0048127A" w:rsidRDefault="009B1E34" w:rsidP="0048127A">
      <w:pPr>
        <w:rPr>
          <w:b/>
        </w:rPr>
      </w:pPr>
      <w:r w:rsidRPr="0048127A">
        <w:rPr>
          <w:b/>
        </w:rPr>
        <w:t>Особенности образовательного процесса</w:t>
      </w:r>
    </w:p>
    <w:p w:rsidR="009B1E34" w:rsidRDefault="009B1E34" w:rsidP="00CF23B7">
      <w:pPr>
        <w:pStyle w:val="BodyText"/>
        <w:ind w:firstLine="360"/>
      </w:pPr>
      <w:r w:rsidRPr="00922DDA">
        <w:rPr>
          <w:szCs w:val="24"/>
        </w:rPr>
        <w:t>Наше дошкольное учреждение реализует обр</w:t>
      </w:r>
      <w:r>
        <w:t xml:space="preserve">азовательную программу детского сада № 72, составленную на основе  примерной основной образовательной программы дошкольного образования «От рождения до школы» под ред. Н. Е. Вераксы и др., которая является  современной программой и где комплексно представлены все основные содержательные линии воспитания, обучения и развития ребёнка.       </w:t>
      </w:r>
    </w:p>
    <w:p w:rsidR="009B1E34" w:rsidRPr="0048127A" w:rsidRDefault="009B1E34" w:rsidP="0048127A">
      <w:pPr>
        <w:ind w:firstLine="360"/>
        <w:jc w:val="both"/>
      </w:pPr>
      <w:r w:rsidRPr="00FA116D">
        <w:rPr>
          <w:sz w:val="28"/>
          <w:szCs w:val="28"/>
        </w:rPr>
        <w:t xml:space="preserve"> </w:t>
      </w:r>
      <w:r w:rsidRPr="0048127A">
        <w:t xml:space="preserve">Программа «От рождения до школы» определяет содержание и организацию образовательного процесса для дошкольников  и направлена на  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 </w:t>
      </w:r>
    </w:p>
    <w:p w:rsidR="009B1E34" w:rsidRPr="00611DF8" w:rsidRDefault="009B1E34" w:rsidP="00611DF8">
      <w:pPr>
        <w:pStyle w:val="Default"/>
        <w:ind w:firstLine="697"/>
        <w:jc w:val="both"/>
      </w:pPr>
      <w:r w:rsidRPr="0048127A">
        <w:t xml:space="preserve">В соответствии с планированием организованная образовательная деятельность с детьми проводится в виде образовательных развивающих проблемно-игровых и практических ситуаций по всем образовательным областям и направлениям развития детей. </w:t>
      </w:r>
    </w:p>
    <w:p w:rsidR="009B1E34" w:rsidRPr="0048127A" w:rsidRDefault="009B1E34" w:rsidP="00FA116D">
      <w:pPr>
        <w:tabs>
          <w:tab w:val="left" w:pos="1200"/>
        </w:tabs>
        <w:jc w:val="both"/>
        <w:rPr>
          <w:color w:val="000000"/>
        </w:rPr>
      </w:pPr>
      <w:r w:rsidRPr="00A420EC">
        <w:tab/>
      </w:r>
      <w:r w:rsidRPr="0048127A">
        <w:rPr>
          <w:color w:val="000000"/>
        </w:rPr>
        <w:t>При организации образовательного процесса педагоги уделяют особое внимание сохранению и укреплению физического и психического здоровья детей, приобщают их к правилам безопасного поведения в детском саду, дома и в природе, широко используя здоровьесберегающие технологии и методики оздоровления:</w:t>
      </w:r>
    </w:p>
    <w:p w:rsidR="009B1E34" w:rsidRPr="0048127A" w:rsidRDefault="009B1E34" w:rsidP="00E1153E">
      <w:pPr>
        <w:pStyle w:val="ListParagraph"/>
        <w:numPr>
          <w:ilvl w:val="0"/>
          <w:numId w:val="15"/>
        </w:numPr>
        <w:jc w:val="both"/>
        <w:rPr>
          <w:color w:val="000000"/>
        </w:rPr>
      </w:pPr>
      <w:r w:rsidRPr="0048127A">
        <w:rPr>
          <w:color w:val="000000"/>
        </w:rPr>
        <w:t>Элементы точечного массажа (по А.А. Уманской);</w:t>
      </w:r>
    </w:p>
    <w:p w:rsidR="009B1E34" w:rsidRPr="0048127A" w:rsidRDefault="009B1E34" w:rsidP="00E1153E">
      <w:pPr>
        <w:pStyle w:val="ListParagraph"/>
        <w:numPr>
          <w:ilvl w:val="0"/>
          <w:numId w:val="15"/>
        </w:numPr>
        <w:jc w:val="both"/>
        <w:rPr>
          <w:color w:val="000000"/>
        </w:rPr>
      </w:pPr>
      <w:r w:rsidRPr="0048127A">
        <w:rPr>
          <w:color w:val="000000"/>
        </w:rPr>
        <w:t>Пальчиковая и артикуляционная гимнастика;</w:t>
      </w:r>
    </w:p>
    <w:p w:rsidR="009B1E34" w:rsidRPr="0048127A" w:rsidRDefault="009B1E34" w:rsidP="00E1153E">
      <w:pPr>
        <w:pStyle w:val="ListParagraph"/>
        <w:numPr>
          <w:ilvl w:val="0"/>
          <w:numId w:val="15"/>
        </w:numPr>
        <w:jc w:val="both"/>
        <w:rPr>
          <w:color w:val="000000"/>
        </w:rPr>
      </w:pPr>
      <w:r w:rsidRPr="0048127A">
        <w:rPr>
          <w:color w:val="000000"/>
        </w:rPr>
        <w:t>Дыхательная и звуковая гимнастика Лобанова, М. Лазарева;</w:t>
      </w:r>
    </w:p>
    <w:p w:rsidR="009B1E34" w:rsidRPr="0048127A" w:rsidRDefault="009B1E34" w:rsidP="00E1153E">
      <w:pPr>
        <w:pStyle w:val="ListParagraph"/>
        <w:numPr>
          <w:ilvl w:val="0"/>
          <w:numId w:val="15"/>
        </w:numPr>
        <w:jc w:val="both"/>
        <w:rPr>
          <w:color w:val="000000"/>
        </w:rPr>
      </w:pPr>
      <w:r w:rsidRPr="0048127A">
        <w:rPr>
          <w:color w:val="000000"/>
        </w:rPr>
        <w:t>Игровые «дорожки здоровья»;</w:t>
      </w:r>
    </w:p>
    <w:p w:rsidR="009B1E34" w:rsidRPr="0048127A" w:rsidRDefault="009B1E34" w:rsidP="00E1153E">
      <w:pPr>
        <w:pStyle w:val="ListParagraph"/>
        <w:numPr>
          <w:ilvl w:val="0"/>
          <w:numId w:val="15"/>
        </w:numPr>
        <w:jc w:val="both"/>
        <w:rPr>
          <w:color w:val="000000"/>
        </w:rPr>
      </w:pPr>
      <w:r w:rsidRPr="0048127A">
        <w:rPr>
          <w:color w:val="000000"/>
        </w:rPr>
        <w:t>Лечебные игры Галанова;</w:t>
      </w:r>
    </w:p>
    <w:p w:rsidR="009B1E34" w:rsidRPr="0048127A" w:rsidRDefault="009B1E34" w:rsidP="00E1153E">
      <w:pPr>
        <w:pStyle w:val="ListParagraph"/>
        <w:numPr>
          <w:ilvl w:val="0"/>
          <w:numId w:val="15"/>
        </w:numPr>
        <w:jc w:val="both"/>
        <w:rPr>
          <w:color w:val="000000"/>
        </w:rPr>
      </w:pPr>
      <w:r w:rsidRPr="0048127A">
        <w:rPr>
          <w:color w:val="000000"/>
        </w:rPr>
        <w:t>Игровой массаж А.Уманской и К. Динейки</w:t>
      </w:r>
    </w:p>
    <w:p w:rsidR="009B1E34" w:rsidRPr="0048127A" w:rsidRDefault="009B1E34" w:rsidP="00E1153E">
      <w:pPr>
        <w:pStyle w:val="ListParagraph"/>
        <w:numPr>
          <w:ilvl w:val="0"/>
          <w:numId w:val="15"/>
        </w:numPr>
        <w:jc w:val="both"/>
        <w:rPr>
          <w:color w:val="000000"/>
        </w:rPr>
      </w:pPr>
      <w:r w:rsidRPr="0048127A">
        <w:rPr>
          <w:color w:val="000000"/>
        </w:rPr>
        <w:t>Психогимнастика по методике Чистяковой</w:t>
      </w:r>
    </w:p>
    <w:p w:rsidR="009B1E34" w:rsidRPr="0048127A" w:rsidRDefault="009B1E34" w:rsidP="00FA116D">
      <w:pPr>
        <w:pStyle w:val="Default"/>
        <w:ind w:firstLine="709"/>
        <w:jc w:val="both"/>
      </w:pPr>
      <w:r w:rsidRPr="0048127A">
        <w:t>Большой акцент в детском саду делается на проведение коррекционной работы с детьми. Основными направлениями деятельности педагога-психолога выступают:</w:t>
      </w:r>
    </w:p>
    <w:p w:rsidR="009B1E34" w:rsidRPr="0048127A" w:rsidRDefault="009B1E34" w:rsidP="00FA116D">
      <w:pPr>
        <w:pStyle w:val="Default"/>
        <w:ind w:firstLine="709"/>
        <w:jc w:val="both"/>
      </w:pPr>
      <w:r w:rsidRPr="0048127A">
        <w:t>- профилактика детской тревожности, агрессивности;</w:t>
      </w:r>
    </w:p>
    <w:p w:rsidR="009B1E34" w:rsidRPr="0048127A" w:rsidRDefault="009B1E34" w:rsidP="00FA116D">
      <w:pPr>
        <w:pStyle w:val="Default"/>
        <w:ind w:firstLine="709"/>
        <w:jc w:val="both"/>
      </w:pPr>
      <w:r w:rsidRPr="0048127A">
        <w:t>- профилактика детских страхов;</w:t>
      </w:r>
    </w:p>
    <w:p w:rsidR="009B1E34" w:rsidRPr="0048127A" w:rsidRDefault="009B1E34" w:rsidP="00FA116D">
      <w:pPr>
        <w:pStyle w:val="Default"/>
        <w:ind w:firstLine="709"/>
        <w:jc w:val="both"/>
      </w:pPr>
      <w:r w:rsidRPr="0048127A">
        <w:t xml:space="preserve">- развитие навыков общения, </w:t>
      </w:r>
    </w:p>
    <w:p w:rsidR="009B1E34" w:rsidRPr="0048127A" w:rsidRDefault="009B1E34" w:rsidP="00FA116D">
      <w:pPr>
        <w:pStyle w:val="Default"/>
        <w:ind w:firstLine="709"/>
        <w:jc w:val="both"/>
      </w:pPr>
      <w:r w:rsidRPr="0048127A">
        <w:t>- формирование мотивационной готовности к школьному обучению;</w:t>
      </w:r>
    </w:p>
    <w:p w:rsidR="009B1E34" w:rsidRPr="0048127A" w:rsidRDefault="009B1E34" w:rsidP="00FA116D">
      <w:pPr>
        <w:pStyle w:val="Default"/>
        <w:ind w:firstLine="709"/>
        <w:jc w:val="both"/>
      </w:pPr>
      <w:r w:rsidRPr="0048127A">
        <w:t>- сопровождение процесса адаптации детей раннего возраста.</w:t>
      </w:r>
    </w:p>
    <w:p w:rsidR="009B1E34" w:rsidRPr="0048127A" w:rsidRDefault="009B1E34" w:rsidP="00FA116D">
      <w:pPr>
        <w:jc w:val="both"/>
      </w:pPr>
    </w:p>
    <w:p w:rsidR="009B1E34" w:rsidRDefault="009B1E34" w:rsidP="00611DF8">
      <w:pPr>
        <w:rPr>
          <w:b/>
          <w:caps/>
          <w:color w:val="0000FF"/>
          <w:sz w:val="32"/>
          <w:szCs w:val="32"/>
        </w:rPr>
      </w:pPr>
    </w:p>
    <w:p w:rsidR="009B1E34" w:rsidRPr="001A66C7" w:rsidRDefault="009B1E34" w:rsidP="00747073">
      <w:pPr>
        <w:jc w:val="center"/>
        <w:rPr>
          <w:b/>
          <w:caps/>
          <w:color w:val="0000FF"/>
          <w:sz w:val="28"/>
          <w:szCs w:val="28"/>
        </w:rPr>
      </w:pPr>
      <w:r w:rsidRPr="001A66C7">
        <w:rPr>
          <w:b/>
          <w:caps/>
          <w:color w:val="0000FF"/>
          <w:sz w:val="28"/>
          <w:szCs w:val="28"/>
        </w:rPr>
        <w:t xml:space="preserve">раздел </w:t>
      </w:r>
      <w:r w:rsidRPr="001A66C7">
        <w:rPr>
          <w:b/>
          <w:caps/>
          <w:color w:val="0000FF"/>
          <w:sz w:val="28"/>
          <w:szCs w:val="28"/>
          <w:lang w:val="en-US"/>
        </w:rPr>
        <w:t>iI</w:t>
      </w:r>
    </w:p>
    <w:p w:rsidR="009B1E34" w:rsidRPr="001A66C7" w:rsidRDefault="009B1E34" w:rsidP="00747073">
      <w:pPr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  <w:lang w:eastAsia="en-US"/>
        </w:rPr>
      </w:pPr>
      <w:r w:rsidRPr="001A66C7">
        <w:rPr>
          <w:b/>
          <w:bCs/>
          <w:color w:val="0000FF"/>
          <w:sz w:val="28"/>
          <w:szCs w:val="28"/>
          <w:lang w:eastAsia="en-US"/>
        </w:rPr>
        <w:t xml:space="preserve">ПРОБЛЕМНО-ОРИЕНТИРОВАННЫЙ АНАЛИЗ </w:t>
      </w:r>
    </w:p>
    <w:p w:rsidR="009B1E34" w:rsidRPr="001A66C7" w:rsidRDefault="009B1E34" w:rsidP="00747073">
      <w:pPr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  <w:lang w:eastAsia="en-US"/>
        </w:rPr>
      </w:pPr>
      <w:r w:rsidRPr="001A66C7">
        <w:rPr>
          <w:b/>
          <w:bCs/>
          <w:color w:val="0000FF"/>
          <w:sz w:val="28"/>
          <w:szCs w:val="28"/>
          <w:lang w:eastAsia="en-US"/>
        </w:rPr>
        <w:t>ВНЕШНЕЙ И ВНУТРЕННЕЙ СРЕДЫ УЧРЕЖДЕНИЯ</w:t>
      </w:r>
    </w:p>
    <w:p w:rsidR="009B1E34" w:rsidRPr="001A66C7" w:rsidRDefault="009B1E34" w:rsidP="007F167C">
      <w:pPr>
        <w:autoSpaceDE w:val="0"/>
        <w:autoSpaceDN w:val="0"/>
        <w:adjustRightInd w:val="0"/>
        <w:jc w:val="center"/>
        <w:rPr>
          <w:b/>
          <w:bCs/>
          <w:color w:val="FF0000"/>
          <w:lang w:eastAsia="en-US"/>
        </w:rPr>
      </w:pPr>
      <w:r w:rsidRPr="001A66C7">
        <w:rPr>
          <w:b/>
          <w:bCs/>
          <w:color w:val="FF0000"/>
          <w:lang w:eastAsia="en-US"/>
        </w:rPr>
        <w:t xml:space="preserve">Блок 1. Характеристика внешних факторов, </w:t>
      </w:r>
    </w:p>
    <w:p w:rsidR="009B1E34" w:rsidRPr="001A66C7" w:rsidRDefault="009B1E34" w:rsidP="007F167C">
      <w:pPr>
        <w:autoSpaceDE w:val="0"/>
        <w:autoSpaceDN w:val="0"/>
        <w:adjustRightInd w:val="0"/>
        <w:jc w:val="center"/>
        <w:rPr>
          <w:color w:val="FF0000"/>
          <w:lang w:eastAsia="en-US"/>
        </w:rPr>
      </w:pPr>
      <w:r w:rsidRPr="001A66C7">
        <w:rPr>
          <w:b/>
          <w:bCs/>
          <w:color w:val="FF0000"/>
          <w:lang w:eastAsia="en-US"/>
        </w:rPr>
        <w:t>влияющих на развитие детского сада</w:t>
      </w:r>
    </w:p>
    <w:p w:rsidR="009B1E34" w:rsidRPr="001A66C7" w:rsidRDefault="009B1E34" w:rsidP="001A66C7">
      <w:pPr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1A66C7">
        <w:rPr>
          <w:color w:val="000000"/>
          <w:lang w:eastAsia="en-US"/>
        </w:rPr>
        <w:t xml:space="preserve">Детский сад – это социально-педагогическая, открытая, взаимодействующая с внешней средой система, в то же время она является составляющей единицей муниципальной, областной и федеральной образовательной системы. </w:t>
      </w:r>
    </w:p>
    <w:p w:rsidR="009B1E34" w:rsidRPr="001A66C7" w:rsidRDefault="009B1E34" w:rsidP="00747073">
      <w:pPr>
        <w:autoSpaceDE w:val="0"/>
        <w:autoSpaceDN w:val="0"/>
        <w:adjustRightInd w:val="0"/>
        <w:rPr>
          <w:color w:val="000000"/>
          <w:lang w:eastAsia="en-US"/>
        </w:rPr>
      </w:pPr>
      <w:r w:rsidRPr="001A66C7">
        <w:rPr>
          <w:b/>
          <w:bCs/>
          <w:color w:val="000000"/>
          <w:lang w:eastAsia="en-US"/>
        </w:rPr>
        <w:t xml:space="preserve">Экономические факторы, влияющие на развитие детского сада: </w:t>
      </w:r>
    </w:p>
    <w:p w:rsidR="009B1E34" w:rsidRPr="001A66C7" w:rsidRDefault="009B1E34" w:rsidP="001F2764">
      <w:pPr>
        <w:autoSpaceDE w:val="0"/>
        <w:autoSpaceDN w:val="0"/>
        <w:adjustRightInd w:val="0"/>
        <w:spacing w:after="156"/>
        <w:jc w:val="both"/>
        <w:rPr>
          <w:color w:val="000000"/>
          <w:lang w:eastAsia="en-US"/>
        </w:rPr>
      </w:pPr>
      <w:r w:rsidRPr="001A66C7">
        <w:rPr>
          <w:color w:val="000000"/>
          <w:lang w:eastAsia="en-US"/>
        </w:rPr>
        <w:t>1. Состояние экономики страны влияет на состояние образовательных потребностей граждан, что отражается на социальном заказе детскому саду от родителей.</w:t>
      </w:r>
    </w:p>
    <w:p w:rsidR="009B1E34" w:rsidRPr="001A66C7" w:rsidRDefault="009B1E34" w:rsidP="001F2764">
      <w:pPr>
        <w:autoSpaceDE w:val="0"/>
        <w:autoSpaceDN w:val="0"/>
        <w:adjustRightInd w:val="0"/>
        <w:spacing w:after="156"/>
        <w:jc w:val="both"/>
        <w:rPr>
          <w:color w:val="000000"/>
          <w:lang w:eastAsia="en-US"/>
        </w:rPr>
      </w:pPr>
      <w:r w:rsidRPr="001A66C7">
        <w:rPr>
          <w:color w:val="000000"/>
          <w:lang w:eastAsia="en-US"/>
        </w:rPr>
        <w:t xml:space="preserve">2. Вступление страны в рыночную экономику ставит детский сад перед задачей выживания и конкурентоспособности. </w:t>
      </w:r>
    </w:p>
    <w:p w:rsidR="009B1E34" w:rsidRPr="001A66C7" w:rsidRDefault="009B1E34" w:rsidP="001F2764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1A66C7">
        <w:rPr>
          <w:color w:val="000000"/>
          <w:lang w:eastAsia="en-US"/>
        </w:rPr>
        <w:t xml:space="preserve">3. Повышение  качества дошкольного образования требует от воспитателей качественно нового отношения к образовательной деятельности, повышения уровня профессиональной компетенции, увеличивает объем работы и степень ее напряженности. </w:t>
      </w:r>
    </w:p>
    <w:p w:rsidR="009B1E34" w:rsidRPr="001A66C7" w:rsidRDefault="009B1E34" w:rsidP="001F2764">
      <w:pPr>
        <w:autoSpaceDE w:val="0"/>
        <w:autoSpaceDN w:val="0"/>
        <w:adjustRightInd w:val="0"/>
        <w:jc w:val="both"/>
        <w:rPr>
          <w:lang w:eastAsia="en-US"/>
        </w:rPr>
      </w:pPr>
      <w:r w:rsidRPr="001A66C7">
        <w:rPr>
          <w:b/>
          <w:bCs/>
          <w:lang w:eastAsia="en-US"/>
        </w:rPr>
        <w:t xml:space="preserve">Социальные факторы, влияющие на развитие детского сада: </w:t>
      </w:r>
    </w:p>
    <w:p w:rsidR="009B1E34" w:rsidRPr="001A66C7" w:rsidRDefault="009B1E34" w:rsidP="00747073">
      <w:pPr>
        <w:autoSpaceDE w:val="0"/>
        <w:autoSpaceDN w:val="0"/>
        <w:adjustRightInd w:val="0"/>
        <w:spacing w:after="156"/>
        <w:rPr>
          <w:lang w:eastAsia="en-US"/>
        </w:rPr>
      </w:pPr>
      <w:r w:rsidRPr="001A66C7">
        <w:rPr>
          <w:lang w:eastAsia="en-US"/>
        </w:rPr>
        <w:t xml:space="preserve">1. Общий уровень социальной нестабильности, социальной занятости оказывает влияние на расслоение населения. </w:t>
      </w:r>
    </w:p>
    <w:p w:rsidR="009B1E34" w:rsidRPr="001A66C7" w:rsidRDefault="009B1E34" w:rsidP="00747073">
      <w:pPr>
        <w:autoSpaceDE w:val="0"/>
        <w:autoSpaceDN w:val="0"/>
        <w:adjustRightInd w:val="0"/>
        <w:rPr>
          <w:lang w:eastAsia="en-US"/>
        </w:rPr>
      </w:pPr>
      <w:r w:rsidRPr="001A66C7">
        <w:rPr>
          <w:lang w:eastAsia="en-US"/>
        </w:rPr>
        <w:t xml:space="preserve">2. Характер взаимоотношений, как в семье, так и за её пределами оказывает влияние на развитие детского сада. </w:t>
      </w:r>
    </w:p>
    <w:p w:rsidR="009B1E34" w:rsidRPr="001A66C7" w:rsidRDefault="009B1E34" w:rsidP="00747073">
      <w:pPr>
        <w:autoSpaceDE w:val="0"/>
        <w:autoSpaceDN w:val="0"/>
        <w:adjustRightInd w:val="0"/>
        <w:rPr>
          <w:lang w:eastAsia="en-US"/>
        </w:rPr>
      </w:pPr>
    </w:p>
    <w:p w:rsidR="009B1E34" w:rsidRPr="001A66C7" w:rsidRDefault="009B1E34" w:rsidP="00747073">
      <w:pPr>
        <w:autoSpaceDE w:val="0"/>
        <w:autoSpaceDN w:val="0"/>
        <w:adjustRightInd w:val="0"/>
        <w:rPr>
          <w:lang w:eastAsia="en-US"/>
        </w:rPr>
      </w:pPr>
      <w:r w:rsidRPr="001A66C7">
        <w:rPr>
          <w:b/>
          <w:bCs/>
          <w:lang w:eastAsia="en-US"/>
        </w:rPr>
        <w:t xml:space="preserve">Правовые факторы, влияющие на развитие детского сада: </w:t>
      </w:r>
    </w:p>
    <w:p w:rsidR="009B1E34" w:rsidRPr="001A66C7" w:rsidRDefault="009B1E34" w:rsidP="00747073">
      <w:pPr>
        <w:autoSpaceDE w:val="0"/>
        <w:autoSpaceDN w:val="0"/>
        <w:adjustRightInd w:val="0"/>
        <w:rPr>
          <w:lang w:eastAsia="en-US"/>
        </w:rPr>
      </w:pPr>
      <w:r w:rsidRPr="001A66C7">
        <w:rPr>
          <w:lang w:eastAsia="en-US"/>
        </w:rPr>
        <w:t xml:space="preserve">Разработка локальных актов, обеспечивающих инновационную деятельность, требует повышения правовой грамотности всех членов коллектива. </w:t>
      </w:r>
    </w:p>
    <w:p w:rsidR="009B1E34" w:rsidRPr="001A66C7" w:rsidRDefault="009B1E34" w:rsidP="00747073">
      <w:pPr>
        <w:autoSpaceDE w:val="0"/>
        <w:autoSpaceDN w:val="0"/>
        <w:adjustRightInd w:val="0"/>
        <w:rPr>
          <w:lang w:eastAsia="en-US"/>
        </w:rPr>
      </w:pPr>
      <w:r w:rsidRPr="001A66C7">
        <w:rPr>
          <w:b/>
          <w:bCs/>
          <w:lang w:eastAsia="en-US"/>
        </w:rPr>
        <w:t xml:space="preserve">Экологические и здоровьесберегающие факторы, влияющие на развитие детского сада: </w:t>
      </w:r>
    </w:p>
    <w:p w:rsidR="009B1E34" w:rsidRPr="001A66C7" w:rsidRDefault="009B1E34" w:rsidP="00B93745">
      <w:pPr>
        <w:autoSpaceDE w:val="0"/>
        <w:autoSpaceDN w:val="0"/>
        <w:adjustRightInd w:val="0"/>
        <w:spacing w:after="36"/>
        <w:jc w:val="both"/>
        <w:rPr>
          <w:lang w:eastAsia="en-US"/>
        </w:rPr>
      </w:pPr>
      <w:r w:rsidRPr="001A66C7">
        <w:rPr>
          <w:lang w:eastAsia="en-US"/>
        </w:rPr>
        <w:t xml:space="preserve">1. Состояние окружающей среды оказывает существенное влияние на состояние здоровья детей и педагогов, что усиливает требования к профилактической и оздоровительной направленности деятельности детского сада. </w:t>
      </w:r>
    </w:p>
    <w:p w:rsidR="009B1E34" w:rsidRPr="00747073" w:rsidRDefault="009B1E34" w:rsidP="00747073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1A66C7">
        <w:rPr>
          <w:lang w:eastAsia="en-US"/>
        </w:rPr>
        <w:t>2. Создана система взаимодействия с детской поликлиникой</w:t>
      </w:r>
      <w:r w:rsidRPr="00747073">
        <w:rPr>
          <w:sz w:val="28"/>
          <w:szCs w:val="28"/>
          <w:lang w:eastAsia="en-US"/>
        </w:rPr>
        <w:t xml:space="preserve">. </w:t>
      </w:r>
    </w:p>
    <w:p w:rsidR="009B1E34" w:rsidRPr="001A66C7" w:rsidRDefault="009B1E34" w:rsidP="00747073">
      <w:pPr>
        <w:autoSpaceDE w:val="0"/>
        <w:autoSpaceDN w:val="0"/>
        <w:adjustRightInd w:val="0"/>
        <w:rPr>
          <w:lang w:eastAsia="en-US"/>
        </w:rPr>
      </w:pPr>
      <w:r w:rsidRPr="001A66C7">
        <w:rPr>
          <w:b/>
          <w:bCs/>
          <w:lang w:eastAsia="en-US"/>
        </w:rPr>
        <w:t xml:space="preserve">Демографические факторы, влияющие на развитие Детского сада </w:t>
      </w:r>
    </w:p>
    <w:p w:rsidR="009B1E34" w:rsidRPr="001A66C7" w:rsidRDefault="009B1E34" w:rsidP="00B93745">
      <w:pPr>
        <w:autoSpaceDE w:val="0"/>
        <w:autoSpaceDN w:val="0"/>
        <w:adjustRightInd w:val="0"/>
        <w:jc w:val="both"/>
        <w:rPr>
          <w:lang w:eastAsia="en-US"/>
        </w:rPr>
      </w:pPr>
      <w:r w:rsidRPr="001A66C7">
        <w:rPr>
          <w:lang w:eastAsia="en-US"/>
        </w:rPr>
        <w:t xml:space="preserve">1.Изучение демографической ситуации микрорайона детского сада позволило составить прогноз количества детей, стоящих на очередь в детский сад. </w:t>
      </w:r>
    </w:p>
    <w:p w:rsidR="009B1E34" w:rsidRPr="001A66C7" w:rsidRDefault="009B1E34" w:rsidP="00747073">
      <w:pPr>
        <w:autoSpaceDE w:val="0"/>
        <w:autoSpaceDN w:val="0"/>
        <w:adjustRightInd w:val="0"/>
        <w:rPr>
          <w:lang w:eastAsia="en-US"/>
        </w:rPr>
      </w:pPr>
      <w:r w:rsidRPr="001A66C7">
        <w:rPr>
          <w:b/>
          <w:bCs/>
          <w:lang w:eastAsia="en-US"/>
        </w:rPr>
        <w:t xml:space="preserve">Культурные, духовные, этические факторы, влияющие на развитие детского сада: </w:t>
      </w:r>
    </w:p>
    <w:p w:rsidR="009B1E34" w:rsidRPr="001A66C7" w:rsidRDefault="009B1E34" w:rsidP="00B93745">
      <w:pPr>
        <w:autoSpaceDE w:val="0"/>
        <w:autoSpaceDN w:val="0"/>
        <w:adjustRightInd w:val="0"/>
        <w:spacing w:after="36"/>
        <w:jc w:val="both"/>
        <w:rPr>
          <w:lang w:eastAsia="en-US"/>
        </w:rPr>
      </w:pPr>
      <w:r w:rsidRPr="001A66C7">
        <w:rPr>
          <w:lang w:eastAsia="en-US"/>
        </w:rPr>
        <w:t xml:space="preserve">1. Снижение культурного уровня общества, широкое распространение массовой культуры затрудняет решение детским садом образовательных задач. </w:t>
      </w:r>
    </w:p>
    <w:p w:rsidR="009B1E34" w:rsidRPr="001A66C7" w:rsidRDefault="009B1E34" w:rsidP="00B93745">
      <w:pPr>
        <w:autoSpaceDE w:val="0"/>
        <w:autoSpaceDN w:val="0"/>
        <w:adjustRightInd w:val="0"/>
        <w:spacing w:after="36"/>
        <w:jc w:val="both"/>
        <w:rPr>
          <w:lang w:eastAsia="en-US"/>
        </w:rPr>
      </w:pPr>
      <w:r w:rsidRPr="001A66C7">
        <w:rPr>
          <w:lang w:eastAsia="en-US"/>
        </w:rPr>
        <w:t xml:space="preserve">2. Детский сад, как организация культуросберегающая и культуросозидающая, вынуждена преобразовать себя не только в центр учебной деятельности, но и спортивно - досуговой, культурный и противостоять снижению уровня духовно-нравственной культуры. </w:t>
      </w:r>
    </w:p>
    <w:p w:rsidR="009B1E34" w:rsidRPr="001A66C7" w:rsidRDefault="009B1E34" w:rsidP="00B93745">
      <w:pPr>
        <w:autoSpaceDE w:val="0"/>
        <w:autoSpaceDN w:val="0"/>
        <w:adjustRightInd w:val="0"/>
        <w:jc w:val="both"/>
        <w:rPr>
          <w:lang w:eastAsia="en-US"/>
        </w:rPr>
      </w:pPr>
      <w:r w:rsidRPr="001A66C7">
        <w:rPr>
          <w:lang w:eastAsia="en-US"/>
        </w:rPr>
        <w:t>3. Реально действующие нормы и правила, образ и стиль жизни разных слоев населения требуют от педагогов перехода от методов нравоучений</w:t>
      </w:r>
      <w:r w:rsidRPr="00747073">
        <w:rPr>
          <w:sz w:val="28"/>
          <w:szCs w:val="28"/>
          <w:lang w:eastAsia="en-US"/>
        </w:rPr>
        <w:t xml:space="preserve"> </w:t>
      </w:r>
      <w:r w:rsidRPr="001A66C7">
        <w:rPr>
          <w:lang w:eastAsia="en-US"/>
        </w:rPr>
        <w:t xml:space="preserve">к способности предлагать детям такие нормы и образцы деятельности, поведения, человеческого общения, которые помогли бы сформировать индивидуальную культуру и сохранить чувство собственного достоинства. </w:t>
      </w:r>
    </w:p>
    <w:p w:rsidR="009B1E34" w:rsidRPr="001A66C7" w:rsidRDefault="009B1E34" w:rsidP="00747073">
      <w:pPr>
        <w:autoSpaceDE w:val="0"/>
        <w:autoSpaceDN w:val="0"/>
        <w:adjustRightInd w:val="0"/>
        <w:rPr>
          <w:lang w:eastAsia="en-US"/>
        </w:rPr>
      </w:pPr>
      <w:r w:rsidRPr="001A66C7">
        <w:rPr>
          <w:b/>
          <w:bCs/>
          <w:lang w:eastAsia="en-US"/>
        </w:rPr>
        <w:t xml:space="preserve">Отраслевые факторы, влияющие на развитие детского сада: </w:t>
      </w:r>
    </w:p>
    <w:p w:rsidR="009B1E34" w:rsidRPr="001A66C7" w:rsidRDefault="009B1E34" w:rsidP="00B93745">
      <w:pPr>
        <w:autoSpaceDE w:val="0"/>
        <w:autoSpaceDN w:val="0"/>
        <w:adjustRightInd w:val="0"/>
        <w:jc w:val="both"/>
        <w:rPr>
          <w:lang w:eastAsia="en-US"/>
        </w:rPr>
      </w:pPr>
      <w:r w:rsidRPr="001A66C7">
        <w:rPr>
          <w:lang w:eastAsia="en-US"/>
        </w:rPr>
        <w:t xml:space="preserve">1. Тенденции изменения образовательной системы в стране, в области, в городе позволяют строить собственную траекторию развития, концепцию детского сада. </w:t>
      </w:r>
    </w:p>
    <w:p w:rsidR="009B1E34" w:rsidRPr="001A66C7" w:rsidRDefault="009B1E34" w:rsidP="00B93745">
      <w:pPr>
        <w:autoSpaceDE w:val="0"/>
        <w:autoSpaceDN w:val="0"/>
        <w:adjustRightInd w:val="0"/>
        <w:jc w:val="both"/>
        <w:rPr>
          <w:lang w:eastAsia="en-US"/>
        </w:rPr>
      </w:pPr>
      <w:r w:rsidRPr="001A66C7">
        <w:rPr>
          <w:lang w:eastAsia="en-US"/>
        </w:rPr>
        <w:t xml:space="preserve">2. В рамках образовательного пространства возникает конкуренция между образовательными системами, детский сад требует поиска собственной ниши на рынке образовательных услуг и создания конкурентных преимуществ. </w:t>
      </w:r>
    </w:p>
    <w:p w:rsidR="009B1E34" w:rsidRPr="001A66C7" w:rsidRDefault="009B1E34" w:rsidP="00747073">
      <w:pPr>
        <w:autoSpaceDE w:val="0"/>
        <w:autoSpaceDN w:val="0"/>
        <w:adjustRightInd w:val="0"/>
        <w:rPr>
          <w:lang w:eastAsia="en-US"/>
        </w:rPr>
      </w:pPr>
      <w:r w:rsidRPr="001A66C7">
        <w:rPr>
          <w:lang w:eastAsia="en-US"/>
        </w:rPr>
        <w:t xml:space="preserve">Перечисленные выше факторы внешней среды влияют на развитие детского сада и определяют его образовательную политику, стратегию и тактику позитивных изменений. </w:t>
      </w:r>
    </w:p>
    <w:p w:rsidR="009B1E34" w:rsidRPr="00747073" w:rsidRDefault="009B1E34" w:rsidP="00747073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9B1E34" w:rsidRDefault="009B1E34" w:rsidP="00730621">
      <w:pPr>
        <w:jc w:val="center"/>
        <w:rPr>
          <w:b/>
          <w:caps/>
          <w:color w:val="0000FF"/>
          <w:sz w:val="32"/>
          <w:szCs w:val="32"/>
        </w:rPr>
      </w:pPr>
    </w:p>
    <w:p w:rsidR="009B1E34" w:rsidRDefault="009B1E34" w:rsidP="00730621">
      <w:pPr>
        <w:jc w:val="center"/>
        <w:rPr>
          <w:b/>
          <w:caps/>
          <w:color w:val="0000FF"/>
          <w:sz w:val="32"/>
          <w:szCs w:val="32"/>
        </w:rPr>
      </w:pPr>
    </w:p>
    <w:p w:rsidR="009B1E34" w:rsidRPr="00847C65" w:rsidRDefault="009B1E34" w:rsidP="00730621">
      <w:pPr>
        <w:jc w:val="center"/>
        <w:rPr>
          <w:b/>
          <w:caps/>
          <w:color w:val="0000FF"/>
          <w:sz w:val="32"/>
          <w:szCs w:val="32"/>
        </w:rPr>
      </w:pPr>
      <w:r w:rsidRPr="00847C65">
        <w:rPr>
          <w:b/>
          <w:caps/>
          <w:color w:val="0000FF"/>
          <w:sz w:val="32"/>
          <w:szCs w:val="32"/>
        </w:rPr>
        <w:t xml:space="preserve">Проблемный анализ </w:t>
      </w:r>
    </w:p>
    <w:p w:rsidR="009B1E34" w:rsidRPr="00847C65" w:rsidRDefault="009B1E34" w:rsidP="007F167C">
      <w:pPr>
        <w:jc w:val="center"/>
        <w:rPr>
          <w:b/>
          <w:caps/>
          <w:color w:val="0000FF"/>
          <w:sz w:val="32"/>
          <w:szCs w:val="32"/>
        </w:rPr>
      </w:pPr>
      <w:r w:rsidRPr="00847C65">
        <w:rPr>
          <w:b/>
          <w:caps/>
          <w:color w:val="0000FF"/>
          <w:sz w:val="32"/>
          <w:szCs w:val="32"/>
        </w:rPr>
        <w:t>образовательного процесса</w:t>
      </w:r>
    </w:p>
    <w:p w:rsidR="009B1E34" w:rsidRDefault="009B1E34" w:rsidP="00730621">
      <w:pPr>
        <w:jc w:val="center"/>
        <w:rPr>
          <w:b/>
          <w:caps/>
          <w:color w:val="FF0000"/>
          <w:sz w:val="28"/>
          <w:szCs w:val="28"/>
        </w:rPr>
      </w:pPr>
    </w:p>
    <w:p w:rsidR="009B1E34" w:rsidRPr="00040711" w:rsidRDefault="009B1E34" w:rsidP="00730621">
      <w:pPr>
        <w:jc w:val="center"/>
        <w:rPr>
          <w:b/>
          <w:caps/>
          <w:color w:val="FF0000"/>
          <w:sz w:val="28"/>
          <w:szCs w:val="28"/>
        </w:rPr>
      </w:pPr>
      <w:r>
        <w:rPr>
          <w:b/>
          <w:caps/>
          <w:color w:val="FF0000"/>
          <w:sz w:val="28"/>
          <w:szCs w:val="28"/>
        </w:rPr>
        <w:t>2</w:t>
      </w:r>
      <w:r w:rsidRPr="00040711">
        <w:rPr>
          <w:b/>
          <w:caps/>
          <w:color w:val="FF0000"/>
          <w:sz w:val="28"/>
          <w:szCs w:val="28"/>
        </w:rPr>
        <w:t xml:space="preserve"> блок </w:t>
      </w:r>
    </w:p>
    <w:p w:rsidR="009B1E34" w:rsidRPr="00040711" w:rsidRDefault="009B1E34" w:rsidP="00730621">
      <w:pPr>
        <w:jc w:val="center"/>
        <w:rPr>
          <w:b/>
          <w:caps/>
          <w:color w:val="FF0000"/>
          <w:sz w:val="28"/>
          <w:szCs w:val="28"/>
        </w:rPr>
      </w:pPr>
      <w:r w:rsidRPr="00040711">
        <w:rPr>
          <w:b/>
          <w:caps/>
          <w:color w:val="FF0000"/>
          <w:sz w:val="28"/>
          <w:szCs w:val="28"/>
        </w:rPr>
        <w:t>уПРАВЛЕНЧЕСКАЯ ДЕЯТЕЛЬНОСТЬ</w:t>
      </w:r>
    </w:p>
    <w:p w:rsidR="009B1E34" w:rsidRPr="00DC5D36" w:rsidRDefault="009B1E34" w:rsidP="00803462">
      <w:pPr>
        <w:jc w:val="both"/>
      </w:pPr>
      <w:r>
        <w:rPr>
          <w:sz w:val="28"/>
          <w:szCs w:val="28"/>
        </w:rPr>
        <w:tab/>
      </w:r>
      <w:r w:rsidRPr="00DC5D36">
        <w:t>С целью планирования деятельности в учреждении стратегической группой под руководством заведующего Жуковой Е.А. были запланированы шаги по определению проблемного поля учреждения и составлен конкретный план поступательного движения вперёд.</w:t>
      </w:r>
    </w:p>
    <w:p w:rsidR="009B1E34" w:rsidRPr="00DC5D36" w:rsidRDefault="009B1E34" w:rsidP="001A66C7">
      <w:pPr>
        <w:jc w:val="both"/>
      </w:pPr>
      <w:r w:rsidRPr="00DC5D36">
        <w:rPr>
          <w:b/>
          <w:i/>
        </w:rPr>
        <w:t xml:space="preserve">Шаг первый. Генерирование и обозначение проблем. </w:t>
      </w:r>
    </w:p>
    <w:p w:rsidR="009B1E34" w:rsidRPr="00DC5D36" w:rsidRDefault="009B1E34" w:rsidP="001A66C7">
      <w:pPr>
        <w:ind w:firstLine="708"/>
        <w:jc w:val="both"/>
      </w:pPr>
      <w:r w:rsidRPr="00DC5D36">
        <w:t xml:space="preserve"> Каждому педагогу было предложено самостоятельно обозначить проблему образовательного учреждения, какой бы стороны жизнедеятельности она не касалась. При этом критические замечания, высказывания и комментарии других участников исключались. При формулировке проблем участникам предварительно была  предложена следующая памятка. </w:t>
      </w:r>
    </w:p>
    <w:p w:rsidR="009B1E34" w:rsidRPr="00DC5D36" w:rsidRDefault="009B1E34" w:rsidP="00803462">
      <w:pPr>
        <w:jc w:val="both"/>
      </w:pPr>
    </w:p>
    <w:p w:rsidR="009B1E34" w:rsidRPr="001F712B" w:rsidRDefault="009B1E34" w:rsidP="00803462">
      <w:pPr>
        <w:jc w:val="both"/>
      </w:pPr>
      <w:r w:rsidRPr="001F712B">
        <w:t>ПОСТАНОВКА ПРОБЛЕМ</w:t>
      </w:r>
    </w:p>
    <w:p w:rsidR="009B1E34" w:rsidRPr="00DC5D36" w:rsidRDefault="009B1E34" w:rsidP="00803462">
      <w:pPr>
        <w:jc w:val="both"/>
      </w:pPr>
      <w:r w:rsidRPr="00DC5D36">
        <w:t>1. Проблема понимается как соотношение существующего и желаемого и формулируется как отсутствие чего-либо, противоречие, недостаток или трудность.</w:t>
      </w:r>
    </w:p>
    <w:p w:rsidR="009B1E34" w:rsidRPr="00DC5D36" w:rsidRDefault="009B1E34" w:rsidP="00803462">
      <w:pPr>
        <w:jc w:val="both"/>
      </w:pPr>
      <w:r w:rsidRPr="00DC5D36">
        <w:t xml:space="preserve">2. Для кого и какие существуют проблемы? </w:t>
      </w:r>
    </w:p>
    <w:p w:rsidR="009B1E34" w:rsidRPr="00DC5D36" w:rsidRDefault="009B1E34" w:rsidP="00803462">
      <w:pPr>
        <w:jc w:val="both"/>
      </w:pPr>
      <w:r w:rsidRPr="00DC5D36">
        <w:t xml:space="preserve">3. Кого они беспокоят? Кому их решать? Причины возникновения трудностей, их следствия? </w:t>
      </w:r>
    </w:p>
    <w:p w:rsidR="009B1E34" w:rsidRPr="00DC5D36" w:rsidRDefault="009B1E34" w:rsidP="00803462">
      <w:pPr>
        <w:jc w:val="both"/>
      </w:pPr>
      <w:r w:rsidRPr="00DC5D36">
        <w:t xml:space="preserve">4. Формулирование проблем, которые выводят на уровень задач (Что предстоит преодолеть? На что можно опереться?) </w:t>
      </w:r>
    </w:p>
    <w:p w:rsidR="009B1E34" w:rsidRDefault="009B1E34" w:rsidP="00803462">
      <w:pPr>
        <w:jc w:val="both"/>
        <w:rPr>
          <w:color w:val="000000"/>
        </w:rPr>
      </w:pPr>
      <w:r w:rsidRPr="00DC5D36">
        <w:t>В результате обозначилось проблемное поле образовательного</w:t>
      </w:r>
      <w:r w:rsidRPr="00803462">
        <w:rPr>
          <w:sz w:val="28"/>
          <w:szCs w:val="28"/>
        </w:rPr>
        <w:t xml:space="preserve"> </w:t>
      </w:r>
      <w:r w:rsidRPr="00DC5D36">
        <w:t>учреждения.</w:t>
      </w:r>
    </w:p>
    <w:p w:rsidR="009B1E34" w:rsidRDefault="009B1E34" w:rsidP="00DC5D36">
      <w:pPr>
        <w:spacing w:before="100" w:beforeAutospacing="1" w:after="100" w:afterAutospacing="1"/>
        <w:jc w:val="both"/>
        <w:rPr>
          <w:sz w:val="28"/>
          <w:szCs w:val="28"/>
        </w:rPr>
      </w:pPr>
      <w:r w:rsidRPr="00AA6523">
        <w:rPr>
          <w:b/>
          <w:i/>
        </w:rPr>
        <w:t> </w:t>
      </w:r>
      <w:r w:rsidRPr="00696D81">
        <w:rPr>
          <w:b/>
          <w:i/>
          <w:sz w:val="28"/>
          <w:szCs w:val="28"/>
        </w:rPr>
        <w:t>Шаг второй. Структурирование выявленных проблем по проблемным блокам.</w:t>
      </w:r>
    </w:p>
    <w:p w:rsidR="009B1E34" w:rsidRPr="00DC5D36" w:rsidRDefault="009B1E34" w:rsidP="00DC5D36">
      <w:pPr>
        <w:spacing w:before="100" w:beforeAutospacing="1" w:after="100" w:afterAutospacing="1"/>
        <w:ind w:firstLine="708"/>
        <w:jc w:val="both"/>
      </w:pPr>
      <w:r w:rsidRPr="00DC5D36">
        <w:t>В условиях дошкольного образовательного учреждения данными блоками стали: образовательный процесс, содержание образования, организационно-управленческий процесс, организационная культура, ресурсное обеспечение. На этом же этапе происходит выявление ключевого блока. Ключевым считается тот, в котором оказалось</w:t>
      </w:r>
      <w:r w:rsidRPr="00696D81">
        <w:rPr>
          <w:sz w:val="28"/>
          <w:szCs w:val="28"/>
        </w:rPr>
        <w:t xml:space="preserve"> </w:t>
      </w:r>
      <w:r>
        <w:t>наибольшее количество проблем.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37"/>
        <w:gridCol w:w="7047"/>
      </w:tblGrid>
      <w:tr w:rsidR="009B1E34" w:rsidRPr="005E0260" w:rsidTr="00696D81">
        <w:tc>
          <w:tcPr>
            <w:tcW w:w="124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DC5D36" w:rsidRDefault="009B1E34" w:rsidP="00707EA6">
            <w:pPr>
              <w:jc w:val="both"/>
            </w:pPr>
            <w:r w:rsidRPr="00DC5D36">
              <w:rPr>
                <w:b/>
                <w:bCs/>
              </w:rPr>
              <w:t>Проблемные блоки</w:t>
            </w:r>
          </w:p>
        </w:tc>
        <w:tc>
          <w:tcPr>
            <w:tcW w:w="3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B1E34" w:rsidRPr="00DC5D36" w:rsidRDefault="009B1E34" w:rsidP="00707EA6">
            <w:pPr>
              <w:jc w:val="both"/>
            </w:pPr>
            <w:r w:rsidRPr="00DC5D36">
              <w:rPr>
                <w:b/>
                <w:bCs/>
              </w:rPr>
              <w:t>Содержание проблемных блоков</w:t>
            </w:r>
          </w:p>
        </w:tc>
      </w:tr>
      <w:tr w:rsidR="009B1E34" w:rsidRPr="005E0260" w:rsidTr="00696D81">
        <w:tc>
          <w:tcPr>
            <w:tcW w:w="124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C5D36" w:rsidRDefault="009B1E34" w:rsidP="00707EA6">
            <w:pPr>
              <w:jc w:val="both"/>
            </w:pPr>
            <w:r w:rsidRPr="00DC5D36">
              <w:rPr>
                <w:b/>
                <w:bCs/>
              </w:rPr>
              <w:t xml:space="preserve">I. Содержание образования </w:t>
            </w:r>
          </w:p>
        </w:tc>
        <w:tc>
          <w:tcPr>
            <w:tcW w:w="3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C5D36" w:rsidRDefault="009B1E34" w:rsidP="00D51DD1">
            <w:pPr>
              <w:numPr>
                <w:ilvl w:val="0"/>
                <w:numId w:val="45"/>
              </w:numPr>
              <w:jc w:val="both"/>
            </w:pPr>
            <w:r w:rsidRPr="00DC5D36">
              <w:t xml:space="preserve">Недостаточно полное изучение социального заказа ближайшего окружения детского сада. </w:t>
            </w:r>
          </w:p>
          <w:p w:rsidR="009B1E34" w:rsidRPr="00DC5D36" w:rsidRDefault="009B1E34" w:rsidP="00D51DD1">
            <w:pPr>
              <w:numPr>
                <w:ilvl w:val="0"/>
                <w:numId w:val="45"/>
              </w:numPr>
              <w:jc w:val="both"/>
            </w:pPr>
            <w:r w:rsidRPr="00DC5D36">
              <w:t xml:space="preserve"> Отставание содержания образования от социального заказа ближайшего окружения детского сада. </w:t>
            </w:r>
          </w:p>
          <w:p w:rsidR="009B1E34" w:rsidRPr="00DC5D36" w:rsidRDefault="009B1E34" w:rsidP="00707EA6">
            <w:pPr>
              <w:ind w:left="360"/>
              <w:jc w:val="both"/>
            </w:pPr>
            <w:r w:rsidRPr="00DC5D36">
              <w:t>3. Отсутствие структурно-функциональной модели деятельности дошкольного образовательного учреждения как открытой и развивающей системы.</w:t>
            </w:r>
          </w:p>
        </w:tc>
      </w:tr>
      <w:tr w:rsidR="009B1E34" w:rsidRPr="005E0260" w:rsidTr="00DC5D36">
        <w:trPr>
          <w:trHeight w:val="4109"/>
        </w:trPr>
        <w:tc>
          <w:tcPr>
            <w:tcW w:w="124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C5D36" w:rsidRDefault="009B1E34" w:rsidP="00707EA6">
            <w:pPr>
              <w:jc w:val="both"/>
            </w:pPr>
            <w:r w:rsidRPr="00DC5D36">
              <w:rPr>
                <w:b/>
                <w:bCs/>
              </w:rPr>
              <w:t>II. Образовательный процесс</w:t>
            </w:r>
          </w:p>
        </w:tc>
        <w:tc>
          <w:tcPr>
            <w:tcW w:w="3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C5D36" w:rsidRDefault="009B1E34" w:rsidP="00D51DD1">
            <w:pPr>
              <w:numPr>
                <w:ilvl w:val="0"/>
                <w:numId w:val="44"/>
              </w:numPr>
            </w:pPr>
            <w:r w:rsidRPr="00DC5D36">
              <w:t xml:space="preserve">Отсутствие системы индивидуальной коррекции дошкольников. </w:t>
            </w:r>
          </w:p>
          <w:p w:rsidR="009B1E34" w:rsidRPr="00DC5D36" w:rsidRDefault="009B1E34" w:rsidP="00D51DD1">
            <w:pPr>
              <w:numPr>
                <w:ilvl w:val="0"/>
                <w:numId w:val="44"/>
              </w:numPr>
            </w:pPr>
            <w:r w:rsidRPr="00DC5D36">
              <w:t xml:space="preserve">Недостаточная подготовка детей к новой социальной роли. </w:t>
            </w:r>
          </w:p>
          <w:p w:rsidR="009B1E34" w:rsidRPr="00DC5D36" w:rsidRDefault="009B1E34" w:rsidP="00D51DD1">
            <w:pPr>
              <w:numPr>
                <w:ilvl w:val="0"/>
                <w:numId w:val="44"/>
              </w:numPr>
            </w:pPr>
            <w:r w:rsidRPr="00DC5D36">
              <w:t xml:space="preserve">Недостаточность учебного плана учреждения. </w:t>
            </w:r>
          </w:p>
          <w:p w:rsidR="009B1E34" w:rsidRPr="00DC5D36" w:rsidRDefault="009B1E34" w:rsidP="00D51DD1">
            <w:pPr>
              <w:numPr>
                <w:ilvl w:val="0"/>
                <w:numId w:val="44"/>
              </w:numPr>
            </w:pPr>
            <w:r w:rsidRPr="00DC5D36">
              <w:t xml:space="preserve">Недостаточное внимание к детям с особыми образовательными возможностями. </w:t>
            </w:r>
          </w:p>
          <w:p w:rsidR="009B1E34" w:rsidRPr="00DC5D36" w:rsidRDefault="009B1E34" w:rsidP="00D51DD1">
            <w:pPr>
              <w:numPr>
                <w:ilvl w:val="0"/>
                <w:numId w:val="44"/>
              </w:numPr>
            </w:pPr>
            <w:r w:rsidRPr="00DC5D36">
              <w:t xml:space="preserve">Недостаточная связь со школами и различными социальными объектами. </w:t>
            </w:r>
          </w:p>
          <w:p w:rsidR="009B1E34" w:rsidRPr="00DC5D36" w:rsidRDefault="009B1E34" w:rsidP="00D51DD1">
            <w:pPr>
              <w:numPr>
                <w:ilvl w:val="0"/>
                <w:numId w:val="44"/>
              </w:numPr>
            </w:pPr>
            <w:r w:rsidRPr="00DC5D36">
              <w:t xml:space="preserve">Слабая развивающая среда в группах. </w:t>
            </w:r>
          </w:p>
          <w:p w:rsidR="009B1E34" w:rsidRPr="00DC5D36" w:rsidRDefault="009B1E34" w:rsidP="00D51DD1">
            <w:pPr>
              <w:numPr>
                <w:ilvl w:val="0"/>
                <w:numId w:val="44"/>
              </w:numPr>
            </w:pPr>
            <w:r w:rsidRPr="00DC5D36">
              <w:t>Устарелая  система воспитательной работы.</w:t>
            </w:r>
          </w:p>
          <w:p w:rsidR="009B1E34" w:rsidRPr="00DC5D36" w:rsidRDefault="009B1E34" w:rsidP="00DC5D36">
            <w:pPr>
              <w:numPr>
                <w:ilvl w:val="0"/>
                <w:numId w:val="44"/>
              </w:numPr>
            </w:pPr>
            <w:r w:rsidRPr="00DC5D36">
              <w:t xml:space="preserve">Сниженная мотивация детей  к обучению в школе. </w:t>
            </w:r>
          </w:p>
          <w:p w:rsidR="009B1E34" w:rsidRPr="00DC5D36" w:rsidRDefault="009B1E34" w:rsidP="00D51DD1">
            <w:pPr>
              <w:numPr>
                <w:ilvl w:val="0"/>
                <w:numId w:val="44"/>
              </w:numPr>
            </w:pPr>
            <w:r w:rsidRPr="00DC5D36">
              <w:t>Сложности адаптации детей к условиям детского сада.</w:t>
            </w:r>
          </w:p>
        </w:tc>
      </w:tr>
      <w:tr w:rsidR="009B1E34" w:rsidRPr="005E0260" w:rsidTr="00DC5D36">
        <w:trPr>
          <w:trHeight w:val="1085"/>
        </w:trPr>
        <w:tc>
          <w:tcPr>
            <w:tcW w:w="124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C5D36" w:rsidRDefault="009B1E34" w:rsidP="00707EA6">
            <w:pPr>
              <w:jc w:val="both"/>
            </w:pPr>
            <w:r w:rsidRPr="00DC5D36">
              <w:rPr>
                <w:b/>
                <w:bCs/>
              </w:rPr>
              <w:t xml:space="preserve">III. Организационно - управленческий </w:t>
            </w:r>
          </w:p>
        </w:tc>
        <w:tc>
          <w:tcPr>
            <w:tcW w:w="3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DC5D36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</w:pPr>
            <w:r w:rsidRPr="00DC5D36">
              <w:t xml:space="preserve">Отсутствие общей Концепции и Программы развития детского сада. </w:t>
            </w:r>
          </w:p>
          <w:p w:rsidR="009B1E34" w:rsidRDefault="009B1E34" w:rsidP="00DC5D36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</w:pPr>
            <w:r w:rsidRPr="00DC5D36">
              <w:t>Тревожность коллектива по поводу прихода большого количества новых педагогов.</w:t>
            </w:r>
          </w:p>
          <w:p w:rsidR="009B1E34" w:rsidRPr="00DC5D36" w:rsidRDefault="009B1E34" w:rsidP="00DC5D36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</w:pPr>
            <w:r w:rsidRPr="00DC5D36">
              <w:t>Низкая мотивация педагогов для осуществления инновационной деятельности. Слабая подготовка педагогического коллектива к осуществлению инновационной деятельности.</w:t>
            </w:r>
          </w:p>
          <w:p w:rsidR="009B1E34" w:rsidRPr="00DC5D36" w:rsidRDefault="009B1E34" w:rsidP="00D51DD1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</w:pPr>
            <w:r w:rsidRPr="00DC5D36">
              <w:t>Недостаточная связь с родителями.</w:t>
            </w:r>
          </w:p>
          <w:p w:rsidR="009B1E34" w:rsidRPr="00DC5D36" w:rsidRDefault="009B1E34" w:rsidP="00D51DD1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</w:pPr>
            <w:r w:rsidRPr="00DC5D36">
              <w:t xml:space="preserve">Слабый имидж учреждения среди жителей района и со стороны образовательных учреждений города. </w:t>
            </w:r>
          </w:p>
          <w:p w:rsidR="009B1E34" w:rsidRPr="00DC5D36" w:rsidRDefault="009B1E34" w:rsidP="00D51DD1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</w:pPr>
            <w:r w:rsidRPr="00DC5D36">
              <w:t xml:space="preserve">Консерватизм основной части коллектива. </w:t>
            </w:r>
          </w:p>
          <w:p w:rsidR="009B1E34" w:rsidRPr="00DC5D36" w:rsidRDefault="009B1E34" w:rsidP="00D51DD1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</w:pPr>
            <w:r w:rsidRPr="00DC5D36">
              <w:t xml:space="preserve">Недостаточное полное изучение социального заказа ближайшего окружения детского сада. </w:t>
            </w:r>
          </w:p>
          <w:p w:rsidR="009B1E34" w:rsidRPr="00DC5D36" w:rsidRDefault="009B1E34" w:rsidP="00D51DD1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</w:pPr>
            <w:r>
              <w:t>Не</w:t>
            </w:r>
            <w:r w:rsidRPr="00DC5D36">
              <w:t>достаточность учебного плана учреждения.</w:t>
            </w:r>
          </w:p>
          <w:p w:rsidR="009B1E34" w:rsidRPr="00DC5D36" w:rsidRDefault="009B1E34" w:rsidP="00DC5D36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</w:pPr>
            <w:r w:rsidRPr="00DC5D36">
              <w:t>Недостаточная материальная база</w:t>
            </w:r>
            <w:r>
              <w:t>.</w:t>
            </w:r>
          </w:p>
        </w:tc>
      </w:tr>
      <w:tr w:rsidR="009B1E34" w:rsidRPr="005E0260" w:rsidTr="00696D81">
        <w:tc>
          <w:tcPr>
            <w:tcW w:w="124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C5D36" w:rsidRDefault="009B1E34" w:rsidP="00707EA6">
            <w:pPr>
              <w:jc w:val="both"/>
            </w:pPr>
            <w:r w:rsidRPr="00DC5D36">
              <w:rPr>
                <w:b/>
                <w:bCs/>
              </w:rPr>
              <w:t>IV. Организационная культура</w:t>
            </w:r>
          </w:p>
        </w:tc>
        <w:tc>
          <w:tcPr>
            <w:tcW w:w="3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C5D36" w:rsidRDefault="009B1E34" w:rsidP="00D51DD1">
            <w:pPr>
              <w:numPr>
                <w:ilvl w:val="0"/>
                <w:numId w:val="43"/>
              </w:numPr>
              <w:spacing w:before="100" w:beforeAutospacing="1" w:after="100" w:afterAutospacing="1"/>
              <w:jc w:val="both"/>
            </w:pPr>
            <w:r w:rsidRPr="00DC5D36">
              <w:t xml:space="preserve">Нежелание части педагогов нарушать привычный для себя режим работы. </w:t>
            </w:r>
          </w:p>
          <w:p w:rsidR="009B1E34" w:rsidRPr="00DC5D36" w:rsidRDefault="009B1E34" w:rsidP="00DC5D36">
            <w:pPr>
              <w:numPr>
                <w:ilvl w:val="0"/>
                <w:numId w:val="43"/>
              </w:numPr>
              <w:spacing w:before="100" w:beforeAutospacing="1" w:after="100" w:afterAutospacing="1"/>
              <w:jc w:val="both"/>
            </w:pPr>
            <w:r w:rsidRPr="00DC5D36">
              <w:t>Отрицательное отношение части педагогов к "трудным" детям.</w:t>
            </w:r>
          </w:p>
        </w:tc>
      </w:tr>
    </w:tbl>
    <w:p w:rsidR="009B1E34" w:rsidRDefault="009B1E34" w:rsidP="00803462">
      <w:pPr>
        <w:jc w:val="both"/>
        <w:rPr>
          <w:b/>
          <w:i/>
          <w:sz w:val="28"/>
          <w:szCs w:val="28"/>
        </w:rPr>
      </w:pPr>
    </w:p>
    <w:p w:rsidR="009B1E34" w:rsidRDefault="009B1E34" w:rsidP="00803462">
      <w:pPr>
        <w:jc w:val="both"/>
        <w:rPr>
          <w:b/>
          <w:i/>
          <w:sz w:val="28"/>
          <w:szCs w:val="28"/>
        </w:rPr>
      </w:pPr>
      <w:r w:rsidRPr="00696D81">
        <w:rPr>
          <w:b/>
          <w:i/>
          <w:sz w:val="28"/>
          <w:szCs w:val="28"/>
        </w:rPr>
        <w:t xml:space="preserve">Шаг третий. Структурирование, или группировка, проблем ключевого блока. </w:t>
      </w:r>
    </w:p>
    <w:p w:rsidR="009B1E34" w:rsidRDefault="009B1E34" w:rsidP="009876E3">
      <w:pPr>
        <w:ind w:firstLine="708"/>
        <w:jc w:val="both"/>
      </w:pPr>
    </w:p>
    <w:p w:rsidR="009B1E34" w:rsidRPr="00696D81" w:rsidRDefault="009B1E34" w:rsidP="009876E3">
      <w:pPr>
        <w:ind w:firstLine="708"/>
        <w:jc w:val="both"/>
        <w:rPr>
          <w:sz w:val="28"/>
          <w:szCs w:val="28"/>
        </w:rPr>
      </w:pPr>
      <w:r w:rsidRPr="009876E3">
        <w:t>Основанием  для такого структурирования стал результат–не решаемые и решаемые проблемы в настоящих условиях в течение 1-2 лет или 3-4 лет</w:t>
      </w:r>
      <w:r w:rsidRPr="00696D81">
        <w:rPr>
          <w:sz w:val="28"/>
          <w:szCs w:val="28"/>
        </w:rPr>
        <w:t xml:space="preserve">. </w:t>
      </w:r>
    </w:p>
    <w:p w:rsidR="009B1E34" w:rsidRDefault="009B1E34" w:rsidP="00803462">
      <w:pPr>
        <w:ind w:firstLine="708"/>
        <w:jc w:val="both"/>
      </w:pPr>
    </w:p>
    <w:p w:rsidR="009B1E34" w:rsidRDefault="009B1E34" w:rsidP="00803462">
      <w:pPr>
        <w:jc w:val="both"/>
        <w:rPr>
          <w:color w:val="000000"/>
        </w:rPr>
      </w:pPr>
      <w:r w:rsidRPr="005E0260">
        <w:rPr>
          <w:color w:val="000000"/>
        </w:rPr>
        <w:br/>
        <w:t xml:space="preserve">  </w:t>
      </w:r>
      <w:r w:rsidRPr="008616C0">
        <w:rPr>
          <w:noProof/>
          <w:color w:val="000000"/>
        </w:rPr>
        <w:pict>
          <v:shape id="Схема 211" o:spid="_x0000_i1025" type="#_x0000_t75" style="width:6in;height:123.6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">
            <v:imagedata r:id="rId10" o:title="" cropbottom="-320f" cropleft="-29449f" cropright="-29449f"/>
            <o:lock v:ext="edit" aspectratio="f"/>
          </v:shape>
        </w:pict>
      </w:r>
    </w:p>
    <w:p w:rsidR="009B1E34" w:rsidRDefault="009B1E34" w:rsidP="00803462">
      <w:pPr>
        <w:jc w:val="both"/>
        <w:rPr>
          <w:color w:val="000000"/>
        </w:rPr>
      </w:pPr>
    </w:p>
    <w:p w:rsidR="009B1E34" w:rsidRDefault="009B1E34" w:rsidP="00803462">
      <w:pPr>
        <w:jc w:val="both"/>
        <w:rPr>
          <w:b/>
        </w:rPr>
      </w:pPr>
    </w:p>
    <w:p w:rsidR="009B1E34" w:rsidRDefault="009B1E34" w:rsidP="00803462">
      <w:pPr>
        <w:jc w:val="both"/>
        <w:rPr>
          <w:b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1E0"/>
      </w:tblPr>
      <w:tblGrid>
        <w:gridCol w:w="3918"/>
        <w:gridCol w:w="59"/>
        <w:gridCol w:w="5161"/>
      </w:tblGrid>
      <w:tr w:rsidR="009B1E34" w:rsidRPr="00122A5B" w:rsidTr="00C32E5A">
        <w:trPr>
          <w:trHeight w:val="557"/>
        </w:trPr>
        <w:tc>
          <w:tcPr>
            <w:tcW w:w="9137" w:type="dxa"/>
            <w:gridSpan w:val="3"/>
            <w:tcBorders>
              <w:bottom w:val="single" w:sz="18" w:space="0" w:color="4BACC6"/>
            </w:tcBorders>
          </w:tcPr>
          <w:p w:rsidR="009B1E34" w:rsidRPr="00C32E5A" w:rsidRDefault="009B1E34" w:rsidP="00C32E5A">
            <w:pPr>
              <w:jc w:val="center"/>
              <w:rPr>
                <w:b/>
                <w:bCs/>
              </w:rPr>
            </w:pPr>
            <w:r w:rsidRPr="00C32E5A">
              <w:rPr>
                <w:b/>
                <w:bCs/>
                <w:sz w:val="22"/>
                <w:szCs w:val="22"/>
              </w:rPr>
              <w:t>Образовательный процесс</w:t>
            </w:r>
          </w:p>
          <w:p w:rsidR="009B1E34" w:rsidRPr="00C32E5A" w:rsidRDefault="009B1E34" w:rsidP="00C32E5A">
            <w:pPr>
              <w:jc w:val="center"/>
              <w:rPr>
                <w:b/>
                <w:bCs/>
              </w:rPr>
            </w:pPr>
          </w:p>
        </w:tc>
      </w:tr>
      <w:tr w:rsidR="009B1E34" w:rsidRPr="00122A5B" w:rsidTr="009876E3">
        <w:trPr>
          <w:trHeight w:val="3585"/>
        </w:trPr>
        <w:tc>
          <w:tcPr>
            <w:tcW w:w="3918" w:type="dxa"/>
            <w:shd w:val="clear" w:color="auto" w:fill="D2EAF1"/>
          </w:tcPr>
          <w:p w:rsidR="009B1E34" w:rsidRPr="00C32E5A" w:rsidRDefault="009B1E34" w:rsidP="00C32E5A">
            <w:pPr>
              <w:ind w:left="720"/>
              <w:rPr>
                <w:b/>
                <w:bCs/>
              </w:rPr>
            </w:pPr>
            <w:r w:rsidRPr="00C32E5A">
              <w:rPr>
                <w:b/>
                <w:bCs/>
                <w:sz w:val="22"/>
                <w:szCs w:val="22"/>
              </w:rPr>
              <w:t>Не решаемые проблемы в ближайший 1-2 года</w:t>
            </w:r>
          </w:p>
          <w:p w:rsidR="009B1E34" w:rsidRPr="00C32E5A" w:rsidRDefault="009B1E34" w:rsidP="00C32E5A">
            <w:pPr>
              <w:numPr>
                <w:ilvl w:val="0"/>
                <w:numId w:val="46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Недостаточное внимание к детям с особыми образовательными возможностями. </w:t>
            </w:r>
          </w:p>
          <w:p w:rsidR="009B1E34" w:rsidRPr="00C32E5A" w:rsidRDefault="009B1E34" w:rsidP="00C32E5A">
            <w:pPr>
              <w:numPr>
                <w:ilvl w:val="0"/>
                <w:numId w:val="46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Слабая развивающая среда в группах. </w:t>
            </w:r>
          </w:p>
          <w:p w:rsidR="009B1E34" w:rsidRPr="00C32E5A" w:rsidRDefault="009B1E34" w:rsidP="009876E3">
            <w:pPr>
              <w:numPr>
                <w:ilvl w:val="0"/>
                <w:numId w:val="46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Устарелая  система воспитательной работы. </w:t>
            </w:r>
          </w:p>
          <w:p w:rsidR="009B1E34" w:rsidRPr="00C32E5A" w:rsidRDefault="009B1E34" w:rsidP="00C32E5A">
            <w:pPr>
              <w:numPr>
                <w:ilvl w:val="0"/>
                <w:numId w:val="46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>Сложности адаптации детей к условиям детского сада.</w:t>
            </w:r>
          </w:p>
          <w:p w:rsidR="009B1E34" w:rsidRPr="00C32E5A" w:rsidRDefault="009B1E34" w:rsidP="00C32E5A">
            <w:pPr>
              <w:ind w:left="360"/>
              <w:rPr>
                <w:b/>
                <w:bCs/>
              </w:rPr>
            </w:pPr>
          </w:p>
        </w:tc>
        <w:tc>
          <w:tcPr>
            <w:tcW w:w="5220" w:type="dxa"/>
            <w:gridSpan w:val="2"/>
            <w:shd w:val="clear" w:color="auto" w:fill="D2EAF1"/>
          </w:tcPr>
          <w:p w:rsidR="009B1E34" w:rsidRPr="00C32E5A" w:rsidRDefault="009B1E34" w:rsidP="00C32E5A">
            <w:pPr>
              <w:ind w:left="720"/>
              <w:rPr>
                <w:b/>
                <w:bCs/>
              </w:rPr>
            </w:pPr>
            <w:r w:rsidRPr="00C32E5A">
              <w:rPr>
                <w:b/>
                <w:bCs/>
                <w:sz w:val="22"/>
                <w:szCs w:val="22"/>
              </w:rPr>
              <w:t>Решаемые проблемы в ближайшие годы</w:t>
            </w:r>
          </w:p>
          <w:p w:rsidR="009B1E34" w:rsidRPr="00C32E5A" w:rsidRDefault="009B1E34" w:rsidP="00C32E5A">
            <w:pPr>
              <w:numPr>
                <w:ilvl w:val="0"/>
                <w:numId w:val="47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Недостаточная подготовка детей к новой социальной роли. </w:t>
            </w:r>
          </w:p>
          <w:p w:rsidR="009B1E34" w:rsidRPr="00C32E5A" w:rsidRDefault="009B1E34" w:rsidP="00C32E5A">
            <w:pPr>
              <w:numPr>
                <w:ilvl w:val="0"/>
                <w:numId w:val="47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Недостаточность учебного плана учреждения. </w:t>
            </w:r>
          </w:p>
          <w:p w:rsidR="009B1E34" w:rsidRPr="00C32E5A" w:rsidRDefault="009B1E34" w:rsidP="00C32E5A">
            <w:pPr>
              <w:numPr>
                <w:ilvl w:val="0"/>
                <w:numId w:val="47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>Отсутствие  интегрированного подхода в педагогической деятельности.</w:t>
            </w:r>
          </w:p>
          <w:p w:rsidR="009B1E34" w:rsidRPr="00C32E5A" w:rsidRDefault="009B1E34" w:rsidP="00C32E5A">
            <w:pPr>
              <w:numPr>
                <w:ilvl w:val="0"/>
                <w:numId w:val="47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>Слабая подготовка педагогического коллектива к осуществлению инновационной деятельности.</w:t>
            </w:r>
          </w:p>
          <w:p w:rsidR="009B1E34" w:rsidRPr="00C32E5A" w:rsidRDefault="009B1E34" w:rsidP="00C32E5A">
            <w:pPr>
              <w:numPr>
                <w:ilvl w:val="0"/>
                <w:numId w:val="47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Недостаточная связь со школами и различными социальными объектами. </w:t>
            </w:r>
          </w:p>
          <w:p w:rsidR="009B1E34" w:rsidRPr="00C32E5A" w:rsidRDefault="009B1E34" w:rsidP="009876E3">
            <w:pPr>
              <w:numPr>
                <w:ilvl w:val="0"/>
                <w:numId w:val="47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>Отсутствие  нестандартных мероприятий в детском саду.</w:t>
            </w:r>
          </w:p>
        </w:tc>
      </w:tr>
      <w:tr w:rsidR="009B1E34" w:rsidRPr="00122A5B" w:rsidTr="00C32E5A">
        <w:trPr>
          <w:trHeight w:val="557"/>
        </w:trPr>
        <w:tc>
          <w:tcPr>
            <w:tcW w:w="9137" w:type="dxa"/>
            <w:gridSpan w:val="3"/>
          </w:tcPr>
          <w:p w:rsidR="009B1E34" w:rsidRPr="00C32E5A" w:rsidRDefault="009B1E34" w:rsidP="00C32E5A">
            <w:pPr>
              <w:jc w:val="center"/>
              <w:rPr>
                <w:b/>
                <w:bCs/>
              </w:rPr>
            </w:pPr>
            <w:r w:rsidRPr="00C32E5A">
              <w:rPr>
                <w:b/>
                <w:bCs/>
                <w:sz w:val="22"/>
                <w:szCs w:val="22"/>
              </w:rPr>
              <w:t>Организационно-управленческий блок</w:t>
            </w:r>
          </w:p>
          <w:p w:rsidR="009B1E34" w:rsidRPr="00C32E5A" w:rsidRDefault="009B1E34" w:rsidP="00C32E5A">
            <w:pPr>
              <w:jc w:val="center"/>
              <w:rPr>
                <w:b/>
                <w:bCs/>
              </w:rPr>
            </w:pPr>
          </w:p>
        </w:tc>
      </w:tr>
      <w:tr w:rsidR="009B1E34" w:rsidRPr="00122A5B" w:rsidTr="009876E3">
        <w:trPr>
          <w:trHeight w:val="3585"/>
        </w:trPr>
        <w:tc>
          <w:tcPr>
            <w:tcW w:w="3977" w:type="dxa"/>
            <w:gridSpan w:val="2"/>
            <w:tcBorders>
              <w:top w:val="double" w:sz="6" w:space="0" w:color="4BACC6"/>
            </w:tcBorders>
          </w:tcPr>
          <w:p w:rsidR="009B1E34" w:rsidRPr="00C32E5A" w:rsidRDefault="009B1E34" w:rsidP="00C32E5A">
            <w:pPr>
              <w:numPr>
                <w:ilvl w:val="0"/>
                <w:numId w:val="48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Низкая мотивация педагогов для осуществления инновационной деятельности. </w:t>
            </w:r>
          </w:p>
          <w:p w:rsidR="009B1E34" w:rsidRPr="00C32E5A" w:rsidRDefault="009B1E34" w:rsidP="00C32E5A">
            <w:pPr>
              <w:numPr>
                <w:ilvl w:val="0"/>
                <w:numId w:val="48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>Отсутствие общественного управления.</w:t>
            </w:r>
          </w:p>
          <w:p w:rsidR="009B1E34" w:rsidRPr="00C32E5A" w:rsidRDefault="009B1E34" w:rsidP="00C32E5A">
            <w:pPr>
              <w:numPr>
                <w:ilvl w:val="0"/>
                <w:numId w:val="48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Слабый имидж учреждения среди жителей района и со стороны образовательных учреждений города. </w:t>
            </w:r>
          </w:p>
          <w:p w:rsidR="009B1E34" w:rsidRPr="00C32E5A" w:rsidRDefault="009B1E34" w:rsidP="00C32E5A">
            <w:pPr>
              <w:numPr>
                <w:ilvl w:val="0"/>
                <w:numId w:val="48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Несоответствие социального заказа и реальных возможностей детского сада. </w:t>
            </w:r>
          </w:p>
          <w:p w:rsidR="009B1E34" w:rsidRPr="00C32E5A" w:rsidRDefault="009B1E34" w:rsidP="00C32E5A">
            <w:pPr>
              <w:numPr>
                <w:ilvl w:val="0"/>
                <w:numId w:val="48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>Недостаточная материальная база.</w:t>
            </w:r>
          </w:p>
          <w:p w:rsidR="009B1E34" w:rsidRPr="00C32E5A" w:rsidRDefault="009B1E34" w:rsidP="00C32E5A">
            <w:pPr>
              <w:ind w:left="360"/>
              <w:rPr>
                <w:b/>
                <w:bCs/>
              </w:rPr>
            </w:pPr>
          </w:p>
        </w:tc>
        <w:tc>
          <w:tcPr>
            <w:tcW w:w="5160" w:type="dxa"/>
            <w:tcBorders>
              <w:top w:val="double" w:sz="6" w:space="0" w:color="4BACC6"/>
            </w:tcBorders>
          </w:tcPr>
          <w:p w:rsidR="009B1E34" w:rsidRPr="00C32E5A" w:rsidRDefault="009B1E34" w:rsidP="00C32E5A">
            <w:pPr>
              <w:numPr>
                <w:ilvl w:val="0"/>
                <w:numId w:val="49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Отсутствие общей Концепции и Программы развития детского сада. </w:t>
            </w:r>
          </w:p>
          <w:p w:rsidR="009B1E34" w:rsidRPr="00C32E5A" w:rsidRDefault="009B1E34" w:rsidP="00C32E5A">
            <w:pPr>
              <w:numPr>
                <w:ilvl w:val="0"/>
                <w:numId w:val="49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>Тревожность коллектива по поводу прихода большого количества новых педагогов.</w:t>
            </w:r>
          </w:p>
          <w:p w:rsidR="009B1E34" w:rsidRPr="00C32E5A" w:rsidRDefault="009B1E34" w:rsidP="00C32E5A">
            <w:pPr>
              <w:numPr>
                <w:ilvl w:val="0"/>
                <w:numId w:val="49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>Недостаточная связь с родителями.</w:t>
            </w:r>
          </w:p>
          <w:p w:rsidR="009B1E34" w:rsidRPr="00C32E5A" w:rsidRDefault="009B1E34" w:rsidP="00C32E5A">
            <w:pPr>
              <w:numPr>
                <w:ilvl w:val="0"/>
                <w:numId w:val="49"/>
              </w:numPr>
              <w:rPr>
                <w:b/>
                <w:bCs/>
              </w:rPr>
            </w:pPr>
            <w:r w:rsidRPr="00C32E5A">
              <w:rPr>
                <w:bCs/>
                <w:sz w:val="22"/>
                <w:szCs w:val="22"/>
              </w:rPr>
              <w:t xml:space="preserve">Недостаточное полное изучение социального заказа ближайшего окружения детского сада. </w:t>
            </w:r>
          </w:p>
        </w:tc>
      </w:tr>
    </w:tbl>
    <w:p w:rsidR="009B1E34" w:rsidRDefault="009B1E34" w:rsidP="00803462">
      <w:pPr>
        <w:jc w:val="both"/>
        <w:rPr>
          <w:b/>
        </w:rPr>
      </w:pPr>
    </w:p>
    <w:p w:rsidR="009B1E34" w:rsidRDefault="009B1E34" w:rsidP="00803462">
      <w:pPr>
        <w:jc w:val="both"/>
        <w:rPr>
          <w:b/>
        </w:rPr>
      </w:pPr>
    </w:p>
    <w:p w:rsidR="009B1E34" w:rsidRPr="001074A3" w:rsidRDefault="009B1E34" w:rsidP="00803462">
      <w:pPr>
        <w:jc w:val="both"/>
        <w:rPr>
          <w:b/>
        </w:rPr>
      </w:pPr>
    </w:p>
    <w:p w:rsidR="009B1E34" w:rsidRPr="009876E3" w:rsidRDefault="009B1E34" w:rsidP="00803462">
      <w:pPr>
        <w:ind w:firstLine="600"/>
        <w:jc w:val="both"/>
      </w:pPr>
      <w:r w:rsidRPr="009876E3">
        <w:t xml:space="preserve">Таким образом, нам удалось выявить ключевые проблемы дошкольного образовательного учреждения  детского сада. Это отсутствие  Концепции и программы развития учреждения. </w:t>
      </w:r>
    </w:p>
    <w:p w:rsidR="009B1E34" w:rsidRPr="009876E3" w:rsidRDefault="009B1E34" w:rsidP="00803462">
      <w:pPr>
        <w:ind w:firstLine="600"/>
        <w:jc w:val="both"/>
      </w:pPr>
      <w:r w:rsidRPr="009876E3">
        <w:t xml:space="preserve">Многообразие, неоднозначность и сложность проблем, возникающих в процессе деятельности образовательных учреждений, выдвигает перед управлением постоянно растущие требования. </w:t>
      </w:r>
    </w:p>
    <w:p w:rsidR="009B1E34" w:rsidRDefault="009B1E34" w:rsidP="009876E3">
      <w:pPr>
        <w:ind w:firstLine="708"/>
        <w:jc w:val="both"/>
        <w:rPr>
          <w:sz w:val="28"/>
          <w:szCs w:val="28"/>
        </w:rPr>
      </w:pPr>
      <w:r w:rsidRPr="009876E3">
        <w:t>Свою миссию в данном учреждении мы видим в обеспечении индивидуального развития детского сада и выработку механизмов оптимального соотношения и сосуществования в образовательном учреждении двух сопутствующих режимо</w:t>
      </w:r>
      <w:r>
        <w:t>в: развития и функционирования.</w:t>
      </w:r>
    </w:p>
    <w:p w:rsidR="009B1E34" w:rsidRPr="009876E3" w:rsidRDefault="009B1E34" w:rsidP="009876E3">
      <w:pPr>
        <w:ind w:firstLine="708"/>
        <w:jc w:val="both"/>
      </w:pPr>
      <w:r w:rsidRPr="00BC763E">
        <w:rPr>
          <w:sz w:val="28"/>
          <w:szCs w:val="28"/>
        </w:rPr>
        <w:t xml:space="preserve"> </w:t>
      </w:r>
      <w:r w:rsidRPr="009876E3">
        <w:t>Важными  направлениями в деятельности руководителя являются:</w:t>
      </w:r>
    </w:p>
    <w:p w:rsidR="009B1E34" w:rsidRPr="009876E3" w:rsidRDefault="009B1E34" w:rsidP="00BB3B13">
      <w:pPr>
        <w:numPr>
          <w:ilvl w:val="0"/>
          <w:numId w:val="6"/>
        </w:numPr>
      </w:pPr>
      <w:r w:rsidRPr="009876E3">
        <w:t>анализ кадрового потенциала и потребностей в персонале;</w:t>
      </w:r>
    </w:p>
    <w:p w:rsidR="009B1E34" w:rsidRPr="009876E3" w:rsidRDefault="009B1E34" w:rsidP="00BB3B13">
      <w:pPr>
        <w:numPr>
          <w:ilvl w:val="0"/>
          <w:numId w:val="6"/>
        </w:numPr>
      </w:pPr>
      <w:r w:rsidRPr="009876E3">
        <w:t>оценка и подбор кандидатов на вакантные должности</w:t>
      </w:r>
    </w:p>
    <w:p w:rsidR="009B1E34" w:rsidRPr="009876E3" w:rsidRDefault="009B1E34" w:rsidP="00BB3B13">
      <w:pPr>
        <w:numPr>
          <w:ilvl w:val="0"/>
          <w:numId w:val="6"/>
        </w:numPr>
      </w:pPr>
      <w:r w:rsidRPr="009876E3">
        <w:t>обеспечение условий для развития коллектива, его сплоченности, организованности;</w:t>
      </w:r>
    </w:p>
    <w:p w:rsidR="009B1E34" w:rsidRPr="009876E3" w:rsidRDefault="009B1E34" w:rsidP="00BB3B13">
      <w:pPr>
        <w:numPr>
          <w:ilvl w:val="0"/>
          <w:numId w:val="6"/>
        </w:numPr>
      </w:pPr>
      <w:r w:rsidRPr="009876E3">
        <w:t>анализ и регулирование групповых и личных взаимоотношений, социально-психологического климата в коллективе, совершенствование организационной культуры;</w:t>
      </w:r>
    </w:p>
    <w:p w:rsidR="009B1E34" w:rsidRPr="009876E3" w:rsidRDefault="009B1E34" w:rsidP="00BB3B13">
      <w:pPr>
        <w:numPr>
          <w:ilvl w:val="0"/>
          <w:numId w:val="6"/>
        </w:numPr>
      </w:pPr>
      <w:r w:rsidRPr="009876E3">
        <w:t>использование информационных технологий как эффективного инструмента управления детским садом;</w:t>
      </w:r>
    </w:p>
    <w:p w:rsidR="009B1E34" w:rsidRPr="009876E3" w:rsidRDefault="009B1E34" w:rsidP="00BB3B13">
      <w:pPr>
        <w:numPr>
          <w:ilvl w:val="0"/>
          <w:numId w:val="6"/>
        </w:numPr>
      </w:pPr>
      <w:r w:rsidRPr="009876E3">
        <w:t>управление конфликтами, предупреждение их возникновения.</w:t>
      </w:r>
    </w:p>
    <w:p w:rsidR="009B1E34" w:rsidRPr="009876E3" w:rsidRDefault="009B1E34" w:rsidP="00730621">
      <w:pPr>
        <w:ind w:left="360"/>
        <w:jc w:val="both"/>
        <w:rPr>
          <w:b/>
        </w:rPr>
      </w:pPr>
    </w:p>
    <w:p w:rsidR="009B1E34" w:rsidRPr="001F712B" w:rsidRDefault="009B1E34" w:rsidP="00730621">
      <w:pPr>
        <w:ind w:left="360"/>
        <w:jc w:val="both"/>
        <w:rPr>
          <w:b/>
          <w:sz w:val="28"/>
          <w:szCs w:val="28"/>
        </w:rPr>
      </w:pPr>
      <w:r w:rsidRPr="001F712B">
        <w:rPr>
          <w:b/>
          <w:sz w:val="28"/>
          <w:szCs w:val="28"/>
        </w:rPr>
        <w:t>Перспективы:</w:t>
      </w:r>
    </w:p>
    <w:p w:rsidR="009B1E34" w:rsidRPr="009876E3" w:rsidRDefault="009B1E34" w:rsidP="00BB3B13">
      <w:pPr>
        <w:numPr>
          <w:ilvl w:val="0"/>
          <w:numId w:val="7"/>
        </w:numPr>
        <w:jc w:val="both"/>
      </w:pPr>
      <w:r w:rsidRPr="009876E3">
        <w:t>совершенствование  структуры управления, основанной на принципах демократии в управлении персоналом, гласности в принятии управленческих решений, коллегиальности, четком определении места и обязанностей каждого специалиста в образовательном процессе детского сада;</w:t>
      </w:r>
    </w:p>
    <w:p w:rsidR="009B1E34" w:rsidRPr="009876E3" w:rsidRDefault="009B1E34" w:rsidP="00BB3B13">
      <w:pPr>
        <w:numPr>
          <w:ilvl w:val="0"/>
          <w:numId w:val="7"/>
        </w:numPr>
        <w:jc w:val="both"/>
      </w:pPr>
      <w:r w:rsidRPr="009876E3">
        <w:t>информатизация управленческой деятельности;</w:t>
      </w:r>
    </w:p>
    <w:p w:rsidR="009B1E34" w:rsidRPr="009876E3" w:rsidRDefault="009B1E34" w:rsidP="00BB3B13">
      <w:pPr>
        <w:numPr>
          <w:ilvl w:val="0"/>
          <w:numId w:val="7"/>
        </w:numPr>
        <w:jc w:val="both"/>
      </w:pPr>
      <w:r w:rsidRPr="009876E3">
        <w:t>обеспечение условий для перехода части воспитателей, имеющих высокую квалификацию и профессионализм, на режим доверия и самоконтроля; оказание методической поддержки при освоении новых программ и педагогических технологий;</w:t>
      </w:r>
    </w:p>
    <w:p w:rsidR="009B1E34" w:rsidRPr="009876E3" w:rsidRDefault="009B1E34" w:rsidP="00BB3B13">
      <w:pPr>
        <w:numPr>
          <w:ilvl w:val="0"/>
          <w:numId w:val="7"/>
        </w:numPr>
        <w:jc w:val="both"/>
      </w:pPr>
      <w:r w:rsidRPr="009876E3">
        <w:t>коррекция в организации творческого поиска;</w:t>
      </w:r>
    </w:p>
    <w:p w:rsidR="009B1E34" w:rsidRPr="009876E3" w:rsidRDefault="009B1E34" w:rsidP="00BB3B13">
      <w:pPr>
        <w:numPr>
          <w:ilvl w:val="0"/>
          <w:numId w:val="7"/>
        </w:numPr>
        <w:jc w:val="both"/>
      </w:pPr>
      <w:r w:rsidRPr="009876E3">
        <w:t>создание инновационных структурных подразделений, определение их функций в общей управленческой структуре.</w:t>
      </w:r>
    </w:p>
    <w:p w:rsidR="009B1E34" w:rsidRPr="009876E3" w:rsidRDefault="009B1E34" w:rsidP="00730621">
      <w:pPr>
        <w:ind w:left="720"/>
        <w:jc w:val="both"/>
      </w:pPr>
    </w:p>
    <w:p w:rsidR="009B1E34" w:rsidRPr="009876E3" w:rsidRDefault="009B1E34" w:rsidP="00D3089C">
      <w:pPr>
        <w:jc w:val="both"/>
      </w:pPr>
      <w:r>
        <w:rPr>
          <w:sz w:val="28"/>
          <w:szCs w:val="28"/>
        </w:rPr>
        <w:tab/>
      </w:r>
      <w:r w:rsidRPr="009876E3">
        <w:t>На данный момент дошкольное образовательное учреждение полностью укомплектовано сотрудниками, коллектив объединен едиными целями и задачами и имеет благоприятный психологический климат.</w:t>
      </w:r>
    </w:p>
    <w:p w:rsidR="009B1E34" w:rsidRPr="009876E3" w:rsidRDefault="009B1E34" w:rsidP="00730621">
      <w:pPr>
        <w:ind w:firstLine="708"/>
        <w:jc w:val="both"/>
      </w:pPr>
      <w:r w:rsidRPr="009876E3">
        <w:t xml:space="preserve">  Для оценки социально-психологического климата в коллективе использовалась экспресс-методика А.С.Михалюк и Л.Д.Шалыто (Санкт-Петербургский университет). Психологический климат трудового коллектива понимается авторами, как социально обусловленная, относительно устойчивая система отношений членов коллектива к коллективу как целому. Методика позволила нам выявить эмоциональный, поведенческий и когнитивный компонент отношений в коллективе.</w:t>
      </w:r>
    </w:p>
    <w:p w:rsidR="009B1E34" w:rsidRPr="007B62F3" w:rsidRDefault="009B1E34" w:rsidP="007B62F3">
      <w:pPr>
        <w:ind w:firstLine="708"/>
      </w:pPr>
      <w:r w:rsidRPr="007B62F3">
        <w:t>По результатам анкетирования  можно сделать вывод в том, что коллектив:</w:t>
      </w:r>
    </w:p>
    <w:p w:rsidR="009B1E34" w:rsidRPr="007B62F3" w:rsidRDefault="009B1E34" w:rsidP="00D3089C">
      <w:pPr>
        <w:numPr>
          <w:ilvl w:val="0"/>
          <w:numId w:val="5"/>
        </w:numPr>
        <w:jc w:val="both"/>
      </w:pPr>
      <w:r w:rsidRPr="007B62F3">
        <w:t>сплоченный, квалифицированный, имеет достаточный  уровень педагогической культуры;</w:t>
      </w:r>
    </w:p>
    <w:p w:rsidR="009B1E34" w:rsidRPr="007B62F3" w:rsidRDefault="009B1E34" w:rsidP="00BB3B13">
      <w:pPr>
        <w:numPr>
          <w:ilvl w:val="0"/>
          <w:numId w:val="5"/>
        </w:numPr>
      </w:pPr>
      <w:r w:rsidRPr="007B62F3">
        <w:t>удовлетворен нынешним состоянием учреждения, нацелен на активное участие в его планомерном, поэтапном развитии;</w:t>
      </w:r>
    </w:p>
    <w:p w:rsidR="009B1E34" w:rsidRPr="007B62F3" w:rsidRDefault="009B1E34" w:rsidP="00D3089C">
      <w:pPr>
        <w:numPr>
          <w:ilvl w:val="0"/>
          <w:numId w:val="5"/>
        </w:numPr>
        <w:jc w:val="both"/>
      </w:pPr>
      <w:r w:rsidRPr="007B62F3">
        <w:t>испытывает потребность, интерес, мотивацию к повышению уровня своих профессиональных знаний и умений (прежде всего психолого-педагогических), к овладению современными эффективными технологиями</w:t>
      </w:r>
    </w:p>
    <w:p w:rsidR="009B1E34" w:rsidRPr="007B62F3" w:rsidRDefault="009B1E34" w:rsidP="00730621">
      <w:pPr>
        <w:ind w:firstLine="708"/>
      </w:pPr>
      <w:r w:rsidRPr="007B62F3">
        <w:t>Таким образом, психологический климат коллектива трактуется как  весьма благоприятный, спокойный, в отношениях отсутствуют стрессовые состояния.</w:t>
      </w:r>
    </w:p>
    <w:p w:rsidR="009B1E34" w:rsidRPr="0094359A" w:rsidRDefault="009B1E34" w:rsidP="00730621">
      <w:pPr>
        <w:rPr>
          <w:b/>
          <w:sz w:val="28"/>
          <w:szCs w:val="28"/>
        </w:rPr>
      </w:pPr>
      <w:r w:rsidRPr="0094359A">
        <w:rPr>
          <w:b/>
          <w:sz w:val="28"/>
          <w:szCs w:val="28"/>
        </w:rPr>
        <w:t>Перспективы:</w:t>
      </w:r>
    </w:p>
    <w:p w:rsidR="009B1E34" w:rsidRPr="007B62F3" w:rsidRDefault="009B1E34" w:rsidP="00BB3B13">
      <w:pPr>
        <w:numPr>
          <w:ilvl w:val="0"/>
          <w:numId w:val="3"/>
        </w:numPr>
      </w:pPr>
      <w:r w:rsidRPr="007B62F3">
        <w:t>Создать в детском саду инновационные структурные подразделения: Управляющий совет, Совет трудового коллектива и др.</w:t>
      </w:r>
    </w:p>
    <w:p w:rsidR="009B1E34" w:rsidRDefault="009B1E34" w:rsidP="00730621">
      <w:pPr>
        <w:ind w:left="360"/>
        <w:rPr>
          <w:sz w:val="28"/>
          <w:szCs w:val="28"/>
        </w:rPr>
      </w:pPr>
    </w:p>
    <w:p w:rsidR="009B1E34" w:rsidRPr="007B62F3" w:rsidRDefault="009B1E34" w:rsidP="00BB3B13">
      <w:pPr>
        <w:numPr>
          <w:ilvl w:val="0"/>
          <w:numId w:val="3"/>
        </w:numPr>
      </w:pPr>
      <w:r w:rsidRPr="007B62F3">
        <w:t>Оформить систему диагностических анкет по работе с коллективом: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>«Карта творческой самореализации педагога ДОУ»;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>«Эффективность руководства»;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>«Диагностика стиля руководства»;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>«Диагностика организаторских способностей»;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>«Психологический климат в коллективе»;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>«Удовлетворённость работой»;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 xml:space="preserve"> «Оценка уровня инновационного потенциала педагогического коллектива»;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>«Оценка мотивационной готовности педагогов к осуществлению инновационной деятельности»;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>Оценка уровня профессиональной компетентности воспитателя, старшего воспитателя;</w:t>
      </w:r>
    </w:p>
    <w:p w:rsidR="009B1E34" w:rsidRPr="007B62F3" w:rsidRDefault="009B1E34" w:rsidP="00BB3B13">
      <w:pPr>
        <w:numPr>
          <w:ilvl w:val="1"/>
          <w:numId w:val="3"/>
        </w:numPr>
      </w:pPr>
      <w:r w:rsidRPr="007B62F3">
        <w:t>Опросник «Психическое выгорание».</w:t>
      </w:r>
    </w:p>
    <w:p w:rsidR="009B1E34" w:rsidRPr="007B62F3" w:rsidRDefault="009B1E34" w:rsidP="00730621"/>
    <w:p w:rsidR="009B1E34" w:rsidRPr="007B62F3" w:rsidRDefault="009B1E34" w:rsidP="00481404">
      <w:pPr>
        <w:jc w:val="both"/>
      </w:pPr>
      <w:r w:rsidRPr="007B62F3">
        <w:t xml:space="preserve">3. Разработать методическое обоснование создания информационно - образовательной среды детского сада как эффективного  инструмента управления дошкольным образовательным  учреждением.  </w:t>
      </w:r>
    </w:p>
    <w:p w:rsidR="009B1E34" w:rsidRDefault="009B1E34" w:rsidP="001975F3">
      <w:pPr>
        <w:rPr>
          <w:sz w:val="28"/>
          <w:szCs w:val="28"/>
        </w:rPr>
      </w:pPr>
    </w:p>
    <w:p w:rsidR="009B1E34" w:rsidRPr="00D71C2D" w:rsidRDefault="009B1E34" w:rsidP="007B62F3">
      <w:pPr>
        <w:jc w:val="center"/>
        <w:rPr>
          <w:b/>
          <w:caps/>
          <w:color w:val="FF0000"/>
          <w:sz w:val="28"/>
          <w:szCs w:val="28"/>
        </w:rPr>
      </w:pPr>
      <w:r>
        <w:rPr>
          <w:b/>
          <w:caps/>
          <w:color w:val="FF0000"/>
          <w:sz w:val="28"/>
          <w:szCs w:val="28"/>
        </w:rPr>
        <w:t xml:space="preserve">3  </w:t>
      </w:r>
      <w:r w:rsidRPr="00D71C2D">
        <w:rPr>
          <w:b/>
          <w:caps/>
          <w:color w:val="FF0000"/>
          <w:sz w:val="28"/>
          <w:szCs w:val="28"/>
        </w:rPr>
        <w:t>блок</w:t>
      </w:r>
    </w:p>
    <w:p w:rsidR="009B1E34" w:rsidRDefault="009B1E34" w:rsidP="00730621">
      <w:pPr>
        <w:jc w:val="center"/>
        <w:rPr>
          <w:b/>
          <w:caps/>
          <w:color w:val="FF0000"/>
          <w:sz w:val="28"/>
          <w:szCs w:val="28"/>
        </w:rPr>
      </w:pPr>
      <w:r w:rsidRPr="00D71C2D">
        <w:rPr>
          <w:b/>
          <w:caps/>
          <w:color w:val="FF0000"/>
          <w:sz w:val="28"/>
          <w:szCs w:val="28"/>
        </w:rPr>
        <w:t>мАТЕРИАЛЬНО – ТЕХНИЧЕСКИЕ УСЛОВИЯ</w:t>
      </w:r>
    </w:p>
    <w:p w:rsidR="009B1E34" w:rsidRPr="007B62F3" w:rsidRDefault="009B1E34" w:rsidP="00B87A22">
      <w:pPr>
        <w:pStyle w:val="Default"/>
        <w:ind w:firstLine="709"/>
        <w:jc w:val="both"/>
      </w:pPr>
      <w:r w:rsidRPr="007B62F3">
        <w:t>Согласно образовательной программе детского сада одной из основных задач формирования социально-образовательного пространства является совершенствование развивающей</w:t>
      </w:r>
      <w:r>
        <w:t xml:space="preserve"> предметно-пространственной</w:t>
      </w:r>
      <w:r w:rsidRPr="007B62F3">
        <w:t xml:space="preserve"> среды</w:t>
      </w:r>
      <w:r>
        <w:t xml:space="preserve"> (РППС)</w:t>
      </w:r>
      <w:r w:rsidRPr="007B62F3">
        <w:t xml:space="preserve">, т.е. совокупность условий оказывающих влияние на развитие ребенка в детском саду, на состояние его психического и физического здоровья, успешность его дальнейшего обучения. </w:t>
      </w:r>
    </w:p>
    <w:p w:rsidR="009B1E34" w:rsidRPr="007B62F3" w:rsidRDefault="009B1E34" w:rsidP="00B87A22">
      <w:pPr>
        <w:pStyle w:val="Default"/>
        <w:ind w:firstLine="180"/>
        <w:jc w:val="both"/>
      </w:pPr>
      <w:r w:rsidRPr="007B62F3">
        <w:t xml:space="preserve">В качестве основных компонентов, влияющих на качество образовательного процесса в детском саду, мы выделили: </w:t>
      </w:r>
    </w:p>
    <w:p w:rsidR="009B1E34" w:rsidRPr="007B62F3" w:rsidRDefault="009B1E34" w:rsidP="00E1153E">
      <w:pPr>
        <w:pStyle w:val="Default"/>
        <w:numPr>
          <w:ilvl w:val="0"/>
          <w:numId w:val="16"/>
        </w:numPr>
        <w:ind w:left="709" w:hanging="709"/>
      </w:pPr>
      <w:r w:rsidRPr="007B62F3">
        <w:t xml:space="preserve">оснащенность педагогического процесса учебно-методическими материалами;                     </w:t>
      </w:r>
    </w:p>
    <w:p w:rsidR="009B1E34" w:rsidRPr="007B62F3" w:rsidRDefault="009B1E34" w:rsidP="00E1153E">
      <w:pPr>
        <w:pStyle w:val="Default"/>
        <w:numPr>
          <w:ilvl w:val="0"/>
          <w:numId w:val="16"/>
        </w:numPr>
      </w:pPr>
      <w:r w:rsidRPr="007B62F3">
        <w:t xml:space="preserve">взаимодействие участников образовательного процесса, </w:t>
      </w:r>
    </w:p>
    <w:p w:rsidR="009B1E34" w:rsidRPr="007B62F3" w:rsidRDefault="009B1E34" w:rsidP="00E1153E">
      <w:pPr>
        <w:pStyle w:val="Default"/>
        <w:numPr>
          <w:ilvl w:val="0"/>
          <w:numId w:val="16"/>
        </w:numPr>
      </w:pPr>
      <w:r w:rsidRPr="007B62F3">
        <w:t xml:space="preserve">формирование развивающей среды. </w:t>
      </w:r>
    </w:p>
    <w:p w:rsidR="009B1E34" w:rsidRPr="007B62F3" w:rsidRDefault="009B1E34" w:rsidP="00B87A22">
      <w:pPr>
        <w:ind w:firstLine="709"/>
        <w:jc w:val="both"/>
        <w:rPr>
          <w:color w:val="000000"/>
        </w:rPr>
      </w:pPr>
      <w:r w:rsidRPr="007B62F3">
        <w:rPr>
          <w:color w:val="000000"/>
        </w:rPr>
        <w:t>Образовательная среда обеспечивает возможность</w:t>
      </w:r>
      <w:r>
        <w:rPr>
          <w:color w:val="000000"/>
          <w:sz w:val="28"/>
          <w:szCs w:val="28"/>
        </w:rPr>
        <w:t xml:space="preserve"> </w:t>
      </w:r>
      <w:r w:rsidRPr="007B62F3">
        <w:rPr>
          <w:color w:val="000000"/>
        </w:rPr>
        <w:t xml:space="preserve">выбора каждым ребёнком деятельности по интересам и позволяет ему взаимодействовать со сверстниками или действовать индивидуально. Наполняемость предметной развивающей среды  обеспечивает разностороннее развитие детей, накопление опыта игровой, продуктивной, познавательно-исследовательской, коммуникативной, трудовой, музыкально- художественной и двигательной деятельности. В каждой возрастной группе  созданы условия для вариативной игровой деятельности, игровое пространство  наполнено разнообразными игрушками, предметами – заместителями, полифункциональными материалами для игрового творчества, развивающими познавательными, настольно-печатными играми, головоломками. </w:t>
      </w:r>
    </w:p>
    <w:p w:rsidR="009B1E34" w:rsidRPr="007B62F3" w:rsidRDefault="009B1E34" w:rsidP="007B62F3">
      <w:pPr>
        <w:ind w:firstLine="708"/>
        <w:jc w:val="both"/>
      </w:pPr>
      <w:r w:rsidRPr="007B62F3">
        <w:t xml:space="preserve">Если сравнить состояние учебно - материальной базы детского сада за последние два года, то видно, на сколько улучшилось оснащение. В группы приобретены комплекты игровой и учебной мебели, магнитофоны, мягкие игрушки, куклы, комплекс развивающих игр и пособий. Несмотря на то, что сделано многое, задача оснащения </w:t>
      </w:r>
      <w:r>
        <w:t>РППС</w:t>
      </w:r>
      <w:r w:rsidRPr="007B62F3">
        <w:t xml:space="preserve"> детского сада и участков  остается одной из главных. </w:t>
      </w:r>
    </w:p>
    <w:p w:rsidR="009B1E34" w:rsidRDefault="009B1E34" w:rsidP="007B62F3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Перспективы:</w:t>
      </w:r>
    </w:p>
    <w:p w:rsidR="009B1E34" w:rsidRPr="007B62F3" w:rsidRDefault="009B1E34" w:rsidP="00BB3B13">
      <w:pPr>
        <w:numPr>
          <w:ilvl w:val="0"/>
          <w:numId w:val="4"/>
        </w:numPr>
      </w:pPr>
      <w:r w:rsidRPr="007B62F3">
        <w:t>Необходимо расширять и обновлять содержание уголков развития речи и театрализованной деятельности;</w:t>
      </w:r>
    </w:p>
    <w:p w:rsidR="009B1E34" w:rsidRPr="007B62F3" w:rsidRDefault="009B1E34" w:rsidP="00BB3B13">
      <w:pPr>
        <w:numPr>
          <w:ilvl w:val="0"/>
          <w:numId w:val="4"/>
        </w:numPr>
      </w:pPr>
      <w:r w:rsidRPr="007B62F3">
        <w:t>Обогатить оснащение уголков сюжетно – ролевых игр игровыми модулями;</w:t>
      </w:r>
    </w:p>
    <w:p w:rsidR="009B1E34" w:rsidRPr="007B62F3" w:rsidRDefault="009B1E34" w:rsidP="00BB3B13">
      <w:pPr>
        <w:numPr>
          <w:ilvl w:val="0"/>
          <w:numId w:val="4"/>
        </w:numPr>
      </w:pPr>
      <w:r w:rsidRPr="007B62F3">
        <w:t>Пополнить дидактические и развивающие игры, использовать сенсомоторные модули и коррегирующие игры.</w:t>
      </w:r>
    </w:p>
    <w:p w:rsidR="009B1E34" w:rsidRPr="007B62F3" w:rsidRDefault="009B1E34" w:rsidP="007B62F3">
      <w:pPr>
        <w:numPr>
          <w:ilvl w:val="0"/>
          <w:numId w:val="4"/>
        </w:numPr>
      </w:pPr>
      <w:r w:rsidRPr="007B62F3">
        <w:t>Скорректировать уголки экспериментальной деятельности и природы.</w:t>
      </w:r>
    </w:p>
    <w:p w:rsidR="009B1E34" w:rsidRPr="007B62F3" w:rsidRDefault="009B1E34" w:rsidP="007B62F3">
      <w:pPr>
        <w:numPr>
          <w:ilvl w:val="0"/>
          <w:numId w:val="4"/>
        </w:numPr>
      </w:pPr>
      <w:r w:rsidRPr="007B62F3">
        <w:t>Дополнить музыкальный зал детскими музыкальными инструментами.</w:t>
      </w:r>
    </w:p>
    <w:p w:rsidR="009B1E34" w:rsidRPr="007B62F3" w:rsidRDefault="009B1E34" w:rsidP="007B62F3">
      <w:pPr>
        <w:numPr>
          <w:ilvl w:val="0"/>
          <w:numId w:val="4"/>
        </w:numPr>
      </w:pPr>
      <w:r w:rsidRPr="007B62F3">
        <w:t xml:space="preserve"> Приобрести комплекты мебели для кабинетов и групповых комнат.</w:t>
      </w:r>
    </w:p>
    <w:p w:rsidR="009B1E34" w:rsidRPr="007B62F3" w:rsidRDefault="009B1E34" w:rsidP="007B62F3">
      <w:pPr>
        <w:numPr>
          <w:ilvl w:val="0"/>
          <w:numId w:val="4"/>
        </w:numPr>
      </w:pPr>
      <w:r w:rsidRPr="007B62F3">
        <w:t>Расширить спектр мультимедийного оборудования в учреждении</w:t>
      </w:r>
      <w:r>
        <w:t>.</w:t>
      </w:r>
    </w:p>
    <w:p w:rsidR="009B1E34" w:rsidRPr="007B62F3" w:rsidRDefault="009B1E34" w:rsidP="007B62F3">
      <w:pPr>
        <w:ind w:left="644"/>
      </w:pPr>
    </w:p>
    <w:p w:rsidR="009B1E34" w:rsidRDefault="009B1E34" w:rsidP="007B62F3">
      <w:pPr>
        <w:ind w:left="644"/>
        <w:rPr>
          <w:sz w:val="28"/>
          <w:szCs w:val="28"/>
        </w:rPr>
      </w:pPr>
    </w:p>
    <w:p w:rsidR="009B1E34" w:rsidRPr="007B62F3" w:rsidRDefault="009B1E34" w:rsidP="007B62F3">
      <w:pPr>
        <w:ind w:left="644"/>
        <w:jc w:val="center"/>
        <w:rPr>
          <w:sz w:val="28"/>
          <w:szCs w:val="28"/>
        </w:rPr>
      </w:pPr>
      <w:r>
        <w:rPr>
          <w:b/>
          <w:caps/>
          <w:color w:val="FF0000"/>
          <w:sz w:val="28"/>
          <w:szCs w:val="28"/>
        </w:rPr>
        <w:t>4</w:t>
      </w:r>
      <w:r w:rsidRPr="0052333D">
        <w:rPr>
          <w:b/>
          <w:caps/>
          <w:color w:val="FF0000"/>
          <w:sz w:val="28"/>
          <w:szCs w:val="28"/>
        </w:rPr>
        <w:t xml:space="preserve"> блок</w:t>
      </w:r>
    </w:p>
    <w:p w:rsidR="009B1E34" w:rsidRPr="0052333D" w:rsidRDefault="009B1E34" w:rsidP="00730621">
      <w:pPr>
        <w:ind w:left="284"/>
        <w:jc w:val="center"/>
        <w:rPr>
          <w:color w:val="FF0000"/>
          <w:sz w:val="28"/>
          <w:szCs w:val="28"/>
        </w:rPr>
      </w:pPr>
      <w:r>
        <w:rPr>
          <w:b/>
          <w:caps/>
          <w:color w:val="FF0000"/>
          <w:sz w:val="28"/>
          <w:szCs w:val="28"/>
        </w:rPr>
        <w:t>Физкульту</w:t>
      </w:r>
      <w:r w:rsidRPr="0052333D">
        <w:rPr>
          <w:b/>
          <w:caps/>
          <w:color w:val="FF0000"/>
          <w:sz w:val="28"/>
          <w:szCs w:val="28"/>
        </w:rPr>
        <w:t xml:space="preserve">рно – оздоровительная </w:t>
      </w:r>
      <w:r>
        <w:rPr>
          <w:b/>
          <w:caps/>
          <w:color w:val="FF0000"/>
          <w:sz w:val="28"/>
          <w:szCs w:val="28"/>
        </w:rPr>
        <w:t>ДЕЯТЕЛЬНОСТЬ</w:t>
      </w:r>
    </w:p>
    <w:p w:rsidR="009B1E34" w:rsidRPr="001F712B" w:rsidRDefault="009B1E34" w:rsidP="00601D6D">
      <w:pPr>
        <w:pStyle w:val="Default"/>
        <w:ind w:firstLine="700"/>
        <w:jc w:val="both"/>
      </w:pPr>
      <w:r w:rsidRPr="001F712B">
        <w:t xml:space="preserve">Базой для реализации основной образовательной программы является укрепление физического и психического здоровья воспитанников, формирование у них основ двигательной и гигиенической культуры. Для организации оздоровительной работы имеются медицинский кабинет, изолятор, музыкально-спортивный зал, физкультурная площадка. На постоянном контроле администрации детского сада находится соблюдение санитарно-гигиенических требований к условиям и режиму воспитания детей. </w:t>
      </w:r>
    </w:p>
    <w:p w:rsidR="009B1E34" w:rsidRPr="00601D6D" w:rsidRDefault="009B1E34" w:rsidP="00CA1FAA">
      <w:pPr>
        <w:pStyle w:val="example1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F712B">
        <w:rPr>
          <w:color w:val="000000"/>
        </w:rPr>
        <w:t>Медицинское обслуживание детей в детском саду строится на основе нормативно-правовых документов с учетом результатов мониторинга состояния здоровья вновь поступивших воспитанников, что важно для своевременного выявления отклонения в их здоровье.</w:t>
      </w:r>
      <w:r w:rsidRPr="00601D6D">
        <w:rPr>
          <w:color w:val="000000"/>
          <w:sz w:val="28"/>
          <w:szCs w:val="28"/>
        </w:rPr>
        <w:t xml:space="preserve"> </w:t>
      </w:r>
    </w:p>
    <w:p w:rsidR="009B1E34" w:rsidRPr="001F712B" w:rsidRDefault="009B1E34" w:rsidP="00CA1FAA">
      <w:pPr>
        <w:pStyle w:val="example11"/>
        <w:spacing w:before="0" w:beforeAutospacing="0" w:after="0" w:afterAutospacing="0"/>
        <w:ind w:firstLine="709"/>
        <w:jc w:val="both"/>
        <w:rPr>
          <w:color w:val="000000"/>
        </w:rPr>
      </w:pPr>
      <w:r w:rsidRPr="001F712B">
        <w:rPr>
          <w:color w:val="000000"/>
        </w:rPr>
        <w:t>Медсестра проводит оценку физического развития детей с определением групп здоровья</w:t>
      </w:r>
      <w:r>
        <w:rPr>
          <w:color w:val="000000"/>
        </w:rPr>
        <w:t>.</w:t>
      </w:r>
    </w:p>
    <w:p w:rsidR="009B1E34" w:rsidRPr="00601D6D" w:rsidRDefault="009B1E34" w:rsidP="00CA1FAA">
      <w:pPr>
        <w:pStyle w:val="example1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F712B">
        <w:rPr>
          <w:color w:val="000000"/>
        </w:rPr>
        <w:t>Общие санитарно-гигиеническое состояние ДОУ соответствует требованиям Госсанэпиднадз</w:t>
      </w:r>
      <w:r>
        <w:rPr>
          <w:color w:val="000000"/>
        </w:rPr>
        <w:t>ора: питьевой, световой и воздуш</w:t>
      </w:r>
      <w:r w:rsidRPr="001F712B">
        <w:rPr>
          <w:color w:val="000000"/>
        </w:rPr>
        <w:t>ный режимы поддерживаются в норме</w:t>
      </w:r>
      <w:r w:rsidRPr="00601D6D">
        <w:rPr>
          <w:color w:val="000000"/>
          <w:sz w:val="28"/>
          <w:szCs w:val="28"/>
        </w:rPr>
        <w:t>.</w:t>
      </w:r>
    </w:p>
    <w:p w:rsidR="009B1E34" w:rsidRDefault="009B1E34" w:rsidP="00CA1FAA">
      <w:pPr>
        <w:tabs>
          <w:tab w:val="left" w:pos="1200"/>
        </w:tabs>
        <w:ind w:firstLine="709"/>
        <w:jc w:val="center"/>
        <w:rPr>
          <w:b/>
          <w:color w:val="000000"/>
          <w:sz w:val="28"/>
          <w:szCs w:val="28"/>
        </w:rPr>
      </w:pPr>
    </w:p>
    <w:p w:rsidR="009B1E34" w:rsidRDefault="009B1E34" w:rsidP="00CA1FAA">
      <w:pPr>
        <w:tabs>
          <w:tab w:val="left" w:pos="1200"/>
        </w:tabs>
        <w:ind w:firstLine="709"/>
        <w:jc w:val="center"/>
        <w:rPr>
          <w:b/>
          <w:color w:val="000000"/>
          <w:sz w:val="28"/>
          <w:szCs w:val="28"/>
        </w:rPr>
      </w:pPr>
    </w:p>
    <w:p w:rsidR="009B1E34" w:rsidRDefault="009B1E34" w:rsidP="00CA1FAA">
      <w:pPr>
        <w:tabs>
          <w:tab w:val="left" w:pos="1200"/>
        </w:tabs>
        <w:ind w:firstLine="709"/>
        <w:jc w:val="center"/>
        <w:rPr>
          <w:b/>
          <w:color w:val="000000"/>
          <w:sz w:val="28"/>
          <w:szCs w:val="28"/>
        </w:rPr>
      </w:pPr>
      <w:r w:rsidRPr="00601D6D">
        <w:rPr>
          <w:b/>
          <w:color w:val="000000"/>
          <w:sz w:val="28"/>
          <w:szCs w:val="28"/>
        </w:rPr>
        <w:t>Заболеваемость</w:t>
      </w:r>
    </w:p>
    <w:p w:rsidR="009B1E34" w:rsidRPr="000B0138" w:rsidRDefault="009B1E34" w:rsidP="001F712B">
      <w:pPr>
        <w:pStyle w:val="BodyText"/>
      </w:pPr>
      <w:r w:rsidRPr="000B0138">
        <w:t xml:space="preserve">            Несмотря на то, что в детском саду на данный момент отсутствует старшая медсестра (декретный отпуск), оздоровительная работа детей проводится по плану, который  разраб</w:t>
      </w:r>
      <w:r>
        <w:t>о</w:t>
      </w:r>
      <w:r w:rsidRPr="000B0138">
        <w:t>тан на год. Исходя из этого, составляется план работы на месяц. Совместно  воспитателями и педиатром ведётся учет детей по группам здоровья. В ДОУ 100% детей – дошкольников осмотрены врачами. Все дети с нарушениями и отклонениями направлены к специалистам.</w:t>
      </w:r>
    </w:p>
    <w:p w:rsidR="009B1E34" w:rsidRPr="00602EB1" w:rsidRDefault="009B1E34" w:rsidP="001F712B">
      <w:pPr>
        <w:pStyle w:val="BodyText"/>
        <w:rPr>
          <w:highlight w:val="yellow"/>
        </w:rPr>
      </w:pPr>
    </w:p>
    <w:p w:rsidR="009B1E34" w:rsidRPr="00992EEC" w:rsidRDefault="009B1E34" w:rsidP="001F712B">
      <w:pPr>
        <w:pStyle w:val="BodyText"/>
      </w:pPr>
      <w:r w:rsidRPr="00992EEC">
        <w:t xml:space="preserve">Статистика заболеваний за </w:t>
      </w:r>
      <w:r>
        <w:t>2 года:</w:t>
      </w:r>
    </w:p>
    <w:tbl>
      <w:tblPr>
        <w:tblW w:w="65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1559"/>
        <w:gridCol w:w="1418"/>
      </w:tblGrid>
      <w:tr w:rsidR="009B1E34" w:rsidRPr="00DD49C6" w:rsidTr="003733CF">
        <w:tc>
          <w:tcPr>
            <w:tcW w:w="3544" w:type="dxa"/>
          </w:tcPr>
          <w:p w:rsidR="009B1E34" w:rsidRPr="00992EEC" w:rsidRDefault="009B1E34" w:rsidP="003733CF">
            <w:pPr>
              <w:pStyle w:val="BodyText"/>
              <w:rPr>
                <w:b/>
              </w:rPr>
            </w:pPr>
          </w:p>
        </w:tc>
        <w:tc>
          <w:tcPr>
            <w:tcW w:w="1559" w:type="dxa"/>
          </w:tcPr>
          <w:p w:rsidR="009B1E34" w:rsidRPr="007B5E39" w:rsidRDefault="009B1E34" w:rsidP="003733CF">
            <w:pPr>
              <w:pStyle w:val="BodyText"/>
              <w:jc w:val="center"/>
              <w:rPr>
                <w:b/>
              </w:rPr>
            </w:pPr>
            <w:r w:rsidRPr="007B5E39">
              <w:rPr>
                <w:b/>
              </w:rPr>
              <w:t>2012</w:t>
            </w:r>
          </w:p>
        </w:tc>
        <w:tc>
          <w:tcPr>
            <w:tcW w:w="1418" w:type="dxa"/>
          </w:tcPr>
          <w:p w:rsidR="009B1E34" w:rsidRPr="00992EEC" w:rsidRDefault="009B1E34" w:rsidP="003733CF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</w:tr>
      <w:tr w:rsidR="009B1E34" w:rsidRPr="00DD49C6" w:rsidTr="003733CF">
        <w:tc>
          <w:tcPr>
            <w:tcW w:w="3544" w:type="dxa"/>
          </w:tcPr>
          <w:p w:rsidR="009B1E34" w:rsidRPr="007B5E39" w:rsidRDefault="009B1E34" w:rsidP="003733CF">
            <w:pPr>
              <w:pStyle w:val="BodyText"/>
              <w:jc w:val="left"/>
            </w:pPr>
            <w:r w:rsidRPr="007B5E39">
              <w:t>Желудочно-кишечные.</w:t>
            </w:r>
          </w:p>
        </w:tc>
        <w:tc>
          <w:tcPr>
            <w:tcW w:w="1559" w:type="dxa"/>
          </w:tcPr>
          <w:p w:rsidR="009B1E34" w:rsidRPr="007B5E39" w:rsidRDefault="009B1E34" w:rsidP="003733CF">
            <w:pPr>
              <w:pStyle w:val="BodyText"/>
              <w:jc w:val="center"/>
              <w:rPr>
                <w:b/>
              </w:rPr>
            </w:pPr>
            <w:r w:rsidRPr="007B5E39">
              <w:rPr>
                <w:b/>
              </w:rPr>
              <w:t>1</w:t>
            </w:r>
          </w:p>
        </w:tc>
        <w:tc>
          <w:tcPr>
            <w:tcW w:w="1418" w:type="dxa"/>
          </w:tcPr>
          <w:p w:rsidR="009B1E34" w:rsidRPr="007B5E39" w:rsidRDefault="009B1E34" w:rsidP="003733CF">
            <w:pPr>
              <w:pStyle w:val="BodyText"/>
              <w:jc w:val="center"/>
            </w:pPr>
            <w:r>
              <w:t>2</w:t>
            </w:r>
          </w:p>
        </w:tc>
      </w:tr>
      <w:tr w:rsidR="009B1E34" w:rsidRPr="00DD49C6" w:rsidTr="003733CF">
        <w:tc>
          <w:tcPr>
            <w:tcW w:w="3544" w:type="dxa"/>
          </w:tcPr>
          <w:p w:rsidR="009B1E34" w:rsidRPr="007B5E39" w:rsidRDefault="009B1E34" w:rsidP="003733CF">
            <w:pPr>
              <w:pStyle w:val="BodyText"/>
              <w:jc w:val="left"/>
            </w:pPr>
            <w:r w:rsidRPr="007B5E39">
              <w:t>Скарлатина</w:t>
            </w:r>
          </w:p>
        </w:tc>
        <w:tc>
          <w:tcPr>
            <w:tcW w:w="1559" w:type="dxa"/>
          </w:tcPr>
          <w:p w:rsidR="009B1E34" w:rsidRPr="007B5E39" w:rsidRDefault="009B1E34" w:rsidP="003733CF">
            <w:pPr>
              <w:pStyle w:val="BodyText"/>
              <w:jc w:val="center"/>
              <w:rPr>
                <w:b/>
              </w:rPr>
            </w:pPr>
            <w:r w:rsidRPr="007B5E39">
              <w:rPr>
                <w:b/>
              </w:rPr>
              <w:t>2</w:t>
            </w:r>
          </w:p>
        </w:tc>
        <w:tc>
          <w:tcPr>
            <w:tcW w:w="1418" w:type="dxa"/>
          </w:tcPr>
          <w:p w:rsidR="009B1E34" w:rsidRPr="007B5E39" w:rsidRDefault="009B1E34" w:rsidP="003733CF">
            <w:pPr>
              <w:pStyle w:val="BodyText"/>
              <w:jc w:val="center"/>
            </w:pPr>
            <w:r>
              <w:t>3</w:t>
            </w:r>
          </w:p>
        </w:tc>
      </w:tr>
      <w:tr w:rsidR="009B1E34" w:rsidRPr="00DD49C6" w:rsidTr="003733CF">
        <w:tc>
          <w:tcPr>
            <w:tcW w:w="3544" w:type="dxa"/>
          </w:tcPr>
          <w:p w:rsidR="009B1E34" w:rsidRPr="007B5E39" w:rsidRDefault="009B1E34" w:rsidP="003733CF">
            <w:pPr>
              <w:pStyle w:val="BodyText"/>
              <w:jc w:val="left"/>
            </w:pPr>
            <w:r w:rsidRPr="007B5E39">
              <w:t>Ангина</w:t>
            </w:r>
          </w:p>
        </w:tc>
        <w:tc>
          <w:tcPr>
            <w:tcW w:w="1559" w:type="dxa"/>
          </w:tcPr>
          <w:p w:rsidR="009B1E34" w:rsidRPr="007B5E39" w:rsidRDefault="009B1E34" w:rsidP="003733CF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8" w:type="dxa"/>
          </w:tcPr>
          <w:p w:rsidR="009B1E34" w:rsidRPr="007B5E39" w:rsidRDefault="009B1E34" w:rsidP="003733CF">
            <w:pPr>
              <w:pStyle w:val="BodyText"/>
              <w:jc w:val="center"/>
            </w:pPr>
            <w:r>
              <w:t>1</w:t>
            </w:r>
          </w:p>
        </w:tc>
      </w:tr>
      <w:tr w:rsidR="009B1E34" w:rsidRPr="00DD49C6" w:rsidTr="003733CF">
        <w:tc>
          <w:tcPr>
            <w:tcW w:w="3544" w:type="dxa"/>
          </w:tcPr>
          <w:p w:rsidR="009B1E34" w:rsidRPr="007B5E39" w:rsidRDefault="009B1E34" w:rsidP="003733CF">
            <w:pPr>
              <w:pStyle w:val="BodyText"/>
              <w:jc w:val="left"/>
            </w:pPr>
            <w:r w:rsidRPr="007B5E39">
              <w:t>Грипп и острые инфекции дыхательных путей</w:t>
            </w:r>
          </w:p>
        </w:tc>
        <w:tc>
          <w:tcPr>
            <w:tcW w:w="1559" w:type="dxa"/>
          </w:tcPr>
          <w:p w:rsidR="009B1E34" w:rsidRPr="007B5E39" w:rsidRDefault="009B1E34" w:rsidP="003733CF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306</w:t>
            </w:r>
          </w:p>
        </w:tc>
        <w:tc>
          <w:tcPr>
            <w:tcW w:w="1418" w:type="dxa"/>
          </w:tcPr>
          <w:p w:rsidR="009B1E34" w:rsidRPr="007B5E39" w:rsidRDefault="009B1E34" w:rsidP="003733CF">
            <w:pPr>
              <w:pStyle w:val="BodyText"/>
              <w:jc w:val="center"/>
            </w:pPr>
            <w:r>
              <w:t>274</w:t>
            </w:r>
          </w:p>
        </w:tc>
      </w:tr>
      <w:tr w:rsidR="009B1E34" w:rsidRPr="00DD49C6" w:rsidTr="003733CF">
        <w:tc>
          <w:tcPr>
            <w:tcW w:w="3544" w:type="dxa"/>
          </w:tcPr>
          <w:p w:rsidR="009B1E34" w:rsidRPr="007B5E39" w:rsidRDefault="009B1E34" w:rsidP="003733CF">
            <w:pPr>
              <w:pStyle w:val="BodyText"/>
              <w:jc w:val="left"/>
            </w:pPr>
            <w:r w:rsidRPr="007B5E39">
              <w:t>Пневмония</w:t>
            </w:r>
          </w:p>
        </w:tc>
        <w:tc>
          <w:tcPr>
            <w:tcW w:w="1559" w:type="dxa"/>
          </w:tcPr>
          <w:p w:rsidR="009B1E34" w:rsidRPr="007B5E39" w:rsidRDefault="009B1E34" w:rsidP="003733CF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8" w:type="dxa"/>
          </w:tcPr>
          <w:p w:rsidR="009B1E34" w:rsidRPr="007B5E39" w:rsidRDefault="009B1E34" w:rsidP="003733CF">
            <w:pPr>
              <w:pStyle w:val="BodyText"/>
              <w:jc w:val="center"/>
            </w:pPr>
            <w:r>
              <w:t>3</w:t>
            </w:r>
          </w:p>
        </w:tc>
      </w:tr>
      <w:tr w:rsidR="009B1E34" w:rsidRPr="00DD49C6" w:rsidTr="003733CF">
        <w:tc>
          <w:tcPr>
            <w:tcW w:w="3544" w:type="dxa"/>
          </w:tcPr>
          <w:p w:rsidR="009B1E34" w:rsidRPr="007B5E39" w:rsidRDefault="009B1E34" w:rsidP="003733CF">
            <w:pPr>
              <w:pStyle w:val="BodyText"/>
              <w:jc w:val="left"/>
            </w:pPr>
            <w:r w:rsidRPr="007B5E39">
              <w:t>Инфекционные</w:t>
            </w:r>
          </w:p>
        </w:tc>
        <w:tc>
          <w:tcPr>
            <w:tcW w:w="1559" w:type="dxa"/>
          </w:tcPr>
          <w:p w:rsidR="009B1E34" w:rsidRPr="007B5E39" w:rsidRDefault="009B1E34" w:rsidP="003733CF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8" w:type="dxa"/>
          </w:tcPr>
          <w:p w:rsidR="009B1E34" w:rsidRPr="007B5E39" w:rsidRDefault="009B1E34" w:rsidP="003733CF">
            <w:pPr>
              <w:pStyle w:val="BodyText"/>
              <w:jc w:val="center"/>
            </w:pPr>
            <w:r>
              <w:t>52</w:t>
            </w:r>
          </w:p>
        </w:tc>
      </w:tr>
      <w:tr w:rsidR="009B1E34" w:rsidRPr="00DD49C6" w:rsidTr="003733CF">
        <w:tc>
          <w:tcPr>
            <w:tcW w:w="3544" w:type="dxa"/>
          </w:tcPr>
          <w:p w:rsidR="009B1E34" w:rsidRPr="007B5E39" w:rsidRDefault="009B1E34" w:rsidP="003733CF">
            <w:pPr>
              <w:pStyle w:val="BodyText"/>
              <w:jc w:val="left"/>
            </w:pPr>
            <w:r>
              <w:t>Другие</w:t>
            </w:r>
          </w:p>
        </w:tc>
        <w:tc>
          <w:tcPr>
            <w:tcW w:w="1559" w:type="dxa"/>
          </w:tcPr>
          <w:p w:rsidR="009B1E34" w:rsidRPr="007B5E39" w:rsidRDefault="009B1E34" w:rsidP="003733CF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418" w:type="dxa"/>
          </w:tcPr>
          <w:p w:rsidR="009B1E34" w:rsidRPr="007B5E39" w:rsidRDefault="009B1E34" w:rsidP="003733CF">
            <w:pPr>
              <w:pStyle w:val="BodyText"/>
              <w:jc w:val="center"/>
            </w:pPr>
            <w:r>
              <w:t>5</w:t>
            </w:r>
          </w:p>
        </w:tc>
      </w:tr>
    </w:tbl>
    <w:p w:rsidR="009B1E34" w:rsidRPr="000B0138" w:rsidRDefault="009B1E34" w:rsidP="001F712B">
      <w:pPr>
        <w:pStyle w:val="BodyText"/>
        <w:rPr>
          <w:b/>
        </w:rPr>
      </w:pPr>
    </w:p>
    <w:p w:rsidR="009B1E34" w:rsidRDefault="009B1E34" w:rsidP="001F712B">
      <w:pPr>
        <w:pStyle w:val="BodyText"/>
      </w:pPr>
      <w:r w:rsidRPr="000B0138">
        <w:t xml:space="preserve">         </w:t>
      </w:r>
    </w:p>
    <w:p w:rsidR="009B1E34" w:rsidRDefault="009B1E34" w:rsidP="001F712B">
      <w:pPr>
        <w:pStyle w:val="BodyText"/>
      </w:pPr>
    </w:p>
    <w:p w:rsidR="009B1E34" w:rsidRPr="00B31E81" w:rsidRDefault="009B1E34" w:rsidP="001F712B">
      <w:pPr>
        <w:pStyle w:val="BodyText"/>
        <w:rPr>
          <w:u w:val="single"/>
        </w:rPr>
      </w:pPr>
      <w:r w:rsidRPr="00B31E81">
        <w:rPr>
          <w:u w:val="single"/>
        </w:rPr>
        <w:t>Индекс здоровья и заболеваемость</w:t>
      </w:r>
      <w:r>
        <w:rPr>
          <w:u w:val="single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9"/>
        <w:gridCol w:w="1276"/>
        <w:gridCol w:w="1418"/>
        <w:gridCol w:w="1805"/>
      </w:tblGrid>
      <w:tr w:rsidR="009B1E34" w:rsidRPr="00DD49C6" w:rsidTr="003733CF">
        <w:tc>
          <w:tcPr>
            <w:tcW w:w="1809" w:type="dxa"/>
          </w:tcPr>
          <w:p w:rsidR="009B1E34" w:rsidRPr="00DD49C6" w:rsidRDefault="009B1E34" w:rsidP="003733CF">
            <w:pPr>
              <w:pStyle w:val="BodyText"/>
            </w:pPr>
          </w:p>
        </w:tc>
        <w:tc>
          <w:tcPr>
            <w:tcW w:w="1276" w:type="dxa"/>
          </w:tcPr>
          <w:p w:rsidR="009B1E34" w:rsidRPr="00DD49C6" w:rsidRDefault="009B1E34" w:rsidP="003733CF">
            <w:pPr>
              <w:pStyle w:val="BodyText"/>
            </w:pPr>
            <w:r w:rsidRPr="00DD49C6">
              <w:t>по списку</w:t>
            </w:r>
          </w:p>
        </w:tc>
        <w:tc>
          <w:tcPr>
            <w:tcW w:w="1418" w:type="dxa"/>
          </w:tcPr>
          <w:p w:rsidR="009B1E34" w:rsidRPr="00DD49C6" w:rsidRDefault="009B1E34" w:rsidP="003733CF">
            <w:pPr>
              <w:pStyle w:val="BodyText"/>
            </w:pPr>
            <w:r w:rsidRPr="00DD49C6">
              <w:t>индекс здоровья</w:t>
            </w:r>
          </w:p>
        </w:tc>
        <w:tc>
          <w:tcPr>
            <w:tcW w:w="1418" w:type="dxa"/>
          </w:tcPr>
          <w:p w:rsidR="009B1E34" w:rsidRPr="00DD49C6" w:rsidRDefault="009B1E34" w:rsidP="003733CF">
            <w:pPr>
              <w:pStyle w:val="BodyText"/>
            </w:pPr>
            <w:r w:rsidRPr="00DD49C6">
              <w:t>заболеваемость</w:t>
            </w:r>
          </w:p>
        </w:tc>
      </w:tr>
      <w:tr w:rsidR="009B1E34" w:rsidRPr="00DD49C6" w:rsidTr="003733CF">
        <w:tc>
          <w:tcPr>
            <w:tcW w:w="1809" w:type="dxa"/>
          </w:tcPr>
          <w:p w:rsidR="009B1E34" w:rsidRPr="00DD49C6" w:rsidRDefault="009B1E34" w:rsidP="003733CF">
            <w:pPr>
              <w:ind w:firstLine="426"/>
              <w:jc w:val="both"/>
            </w:pPr>
            <w:r w:rsidRPr="00DD49C6">
              <w:t>2012 год</w:t>
            </w:r>
          </w:p>
        </w:tc>
        <w:tc>
          <w:tcPr>
            <w:tcW w:w="1276" w:type="dxa"/>
          </w:tcPr>
          <w:p w:rsidR="009B1E34" w:rsidRPr="00DD49C6" w:rsidRDefault="009B1E34" w:rsidP="003733CF">
            <w:pPr>
              <w:pStyle w:val="BodyText"/>
            </w:pPr>
            <w:r w:rsidRPr="00DD49C6">
              <w:t>135</w:t>
            </w:r>
          </w:p>
        </w:tc>
        <w:tc>
          <w:tcPr>
            <w:tcW w:w="1418" w:type="dxa"/>
          </w:tcPr>
          <w:p w:rsidR="009B1E34" w:rsidRPr="00DD49C6" w:rsidRDefault="009B1E34" w:rsidP="003733CF">
            <w:pPr>
              <w:pStyle w:val="BodyText"/>
            </w:pPr>
            <w:r w:rsidRPr="00DD49C6">
              <w:t>8,89 %</w:t>
            </w:r>
          </w:p>
        </w:tc>
        <w:tc>
          <w:tcPr>
            <w:tcW w:w="1418" w:type="dxa"/>
          </w:tcPr>
          <w:p w:rsidR="009B1E34" w:rsidRPr="00DD49C6" w:rsidRDefault="009B1E34" w:rsidP="003733CF">
            <w:pPr>
              <w:pStyle w:val="BodyText"/>
            </w:pPr>
            <w:r w:rsidRPr="00DD49C6">
              <w:t>94,57 %</w:t>
            </w:r>
          </w:p>
        </w:tc>
      </w:tr>
      <w:tr w:rsidR="009B1E34" w:rsidRPr="00DD49C6" w:rsidTr="003733CF">
        <w:tc>
          <w:tcPr>
            <w:tcW w:w="1809" w:type="dxa"/>
          </w:tcPr>
          <w:p w:rsidR="009B1E34" w:rsidRPr="00DD49C6" w:rsidRDefault="009B1E34" w:rsidP="003733CF">
            <w:pPr>
              <w:ind w:firstLine="426"/>
              <w:jc w:val="both"/>
            </w:pPr>
            <w:r w:rsidRPr="00DD49C6">
              <w:t>2013 год</w:t>
            </w:r>
          </w:p>
        </w:tc>
        <w:tc>
          <w:tcPr>
            <w:tcW w:w="1276" w:type="dxa"/>
          </w:tcPr>
          <w:p w:rsidR="009B1E34" w:rsidRPr="00DD49C6" w:rsidRDefault="009B1E34" w:rsidP="003733CF">
            <w:pPr>
              <w:pStyle w:val="BodyText"/>
            </w:pPr>
            <w:r w:rsidRPr="00DD49C6">
              <w:t>144</w:t>
            </w:r>
          </w:p>
        </w:tc>
        <w:tc>
          <w:tcPr>
            <w:tcW w:w="1418" w:type="dxa"/>
          </w:tcPr>
          <w:p w:rsidR="009B1E34" w:rsidRPr="00DD49C6" w:rsidRDefault="009B1E34" w:rsidP="003733CF">
            <w:pPr>
              <w:pStyle w:val="BodyText"/>
            </w:pPr>
            <w:r w:rsidRPr="00DD49C6">
              <w:t>10,42 %</w:t>
            </w:r>
          </w:p>
        </w:tc>
        <w:tc>
          <w:tcPr>
            <w:tcW w:w="1418" w:type="dxa"/>
          </w:tcPr>
          <w:p w:rsidR="009B1E34" w:rsidRPr="00DD49C6" w:rsidRDefault="009B1E34" w:rsidP="003733CF">
            <w:pPr>
              <w:pStyle w:val="BodyText"/>
            </w:pPr>
            <w:r w:rsidRPr="00DD49C6">
              <w:t>118 %</w:t>
            </w:r>
          </w:p>
        </w:tc>
      </w:tr>
    </w:tbl>
    <w:p w:rsidR="009B1E34" w:rsidRDefault="009B1E34" w:rsidP="001F712B">
      <w:pPr>
        <w:pStyle w:val="BodyText"/>
      </w:pPr>
      <w:r w:rsidRPr="0058191B">
        <w:t xml:space="preserve">         </w:t>
      </w:r>
    </w:p>
    <w:p w:rsidR="009B1E34" w:rsidRDefault="009B1E34" w:rsidP="001F712B">
      <w:pPr>
        <w:pStyle w:val="BodyText"/>
      </w:pPr>
    </w:p>
    <w:p w:rsidR="009B1E34" w:rsidRDefault="009B1E34" w:rsidP="001F712B">
      <w:pPr>
        <w:pStyle w:val="BodyText"/>
      </w:pPr>
      <w:r w:rsidRPr="000B0138">
        <w:t>В целях профилактики простудных заболеваний и укрепления иммунной системы проводятся закаливающие мероприятия, принципами проведения которых являются индивидуальность, систематичность, постепенность. Помимо закаливающих мероприятий в ДОУ проводятся профилактические прививки, диагностические пробы, забор материалов для лабораторных исследований. В ДОУ имеется базовый ассортимент лекарственных препаратов. Дети обеспечиваются качественным питанием.</w:t>
      </w:r>
    </w:p>
    <w:p w:rsidR="009B1E34" w:rsidRPr="0058191B" w:rsidRDefault="009B1E34" w:rsidP="001F712B">
      <w:pPr>
        <w:pStyle w:val="BodyText"/>
        <w:ind w:firstLine="708"/>
      </w:pPr>
      <w:r w:rsidRPr="0058191B">
        <w:t>Пищеблок содержится в хорошем состоянии, оборудование исправно. Заведующ</w:t>
      </w:r>
      <w:r>
        <w:t>ий</w:t>
      </w:r>
      <w:r w:rsidRPr="0058191B">
        <w:t xml:space="preserve"> регулярно отслеживает меню и по мере необходимости производит замену блюд. В детском саду существует папка технологических  карт, ежемесячно контролируется выполнение натуральных норм, калорийность пищи, ведётся учет соотношения ингредиентов пищи.  Осуществляется «С» витаминизация </w:t>
      </w:r>
      <w:r w:rsidRPr="0058191B">
        <w:rPr>
          <w:lang w:val="en-US"/>
        </w:rPr>
        <w:t>III</w:t>
      </w:r>
      <w:r w:rsidRPr="0058191B">
        <w:t xml:space="preserve"> блюда, обеспечивается систематический контроль за закладкой и выкладкой готовой продукции.</w:t>
      </w:r>
    </w:p>
    <w:p w:rsidR="009B1E34" w:rsidRPr="001F712B" w:rsidRDefault="009B1E34" w:rsidP="001F712B">
      <w:pPr>
        <w:pStyle w:val="BodyText"/>
      </w:pPr>
      <w:r>
        <w:t xml:space="preserve">         Сотрудники </w:t>
      </w:r>
      <w:r w:rsidRPr="0058191B">
        <w:t xml:space="preserve">ДОУ своевременно проходят профосмотры, инструктажи по охране жизни и здоровья детей.  </w:t>
      </w:r>
    </w:p>
    <w:p w:rsidR="009B1E34" w:rsidRPr="00EC0D19" w:rsidRDefault="009B1E34" w:rsidP="00730621">
      <w:pPr>
        <w:rPr>
          <w:b/>
          <w:sz w:val="28"/>
          <w:szCs w:val="28"/>
        </w:rPr>
      </w:pPr>
      <w:r w:rsidRPr="00EC0D19">
        <w:rPr>
          <w:b/>
          <w:sz w:val="28"/>
          <w:szCs w:val="28"/>
        </w:rPr>
        <w:t>Проблемы:</w:t>
      </w:r>
    </w:p>
    <w:p w:rsidR="009B1E34" w:rsidRPr="001F712B" w:rsidRDefault="009B1E34" w:rsidP="001F712B">
      <w:pPr>
        <w:numPr>
          <w:ilvl w:val="0"/>
          <w:numId w:val="2"/>
        </w:numPr>
        <w:tabs>
          <w:tab w:val="clear" w:pos="1336"/>
          <w:tab w:val="num" w:pos="252"/>
          <w:tab w:val="num" w:pos="720"/>
        </w:tabs>
        <w:ind w:left="432" w:hanging="148"/>
        <w:jc w:val="both"/>
      </w:pPr>
      <w:r w:rsidRPr="001F712B">
        <w:t>при поступлении в дошкольное учреждение  с каждым годом увеличивается количество детей с ослабленным здоровьем;</w:t>
      </w:r>
    </w:p>
    <w:p w:rsidR="009B1E34" w:rsidRPr="001F712B" w:rsidRDefault="009B1E34" w:rsidP="00DA00EA">
      <w:pPr>
        <w:numPr>
          <w:ilvl w:val="0"/>
          <w:numId w:val="2"/>
        </w:numPr>
        <w:tabs>
          <w:tab w:val="clear" w:pos="1336"/>
          <w:tab w:val="num" w:pos="252"/>
          <w:tab w:val="num" w:pos="360"/>
        </w:tabs>
        <w:ind w:left="432" w:hanging="148"/>
        <w:jc w:val="both"/>
      </w:pPr>
      <w:r>
        <w:rPr>
          <w:sz w:val="28"/>
          <w:szCs w:val="28"/>
        </w:rPr>
        <w:t xml:space="preserve">   </w:t>
      </w:r>
      <w:r w:rsidRPr="00A94E96">
        <w:rPr>
          <w:sz w:val="28"/>
          <w:szCs w:val="28"/>
        </w:rPr>
        <w:t xml:space="preserve"> </w:t>
      </w:r>
      <w:r w:rsidRPr="001F712B">
        <w:t>недостаточное использование воспитателями индивидуальных форм работы с детьми в группах младшего и среднего возраста;</w:t>
      </w:r>
    </w:p>
    <w:p w:rsidR="009B1E34" w:rsidRPr="001F712B" w:rsidRDefault="009B1E34" w:rsidP="00DA00EA">
      <w:pPr>
        <w:numPr>
          <w:ilvl w:val="0"/>
          <w:numId w:val="2"/>
        </w:numPr>
        <w:tabs>
          <w:tab w:val="clear" w:pos="1336"/>
          <w:tab w:val="num" w:pos="252"/>
          <w:tab w:val="num" w:pos="720"/>
        </w:tabs>
        <w:ind w:left="432" w:hanging="148"/>
        <w:jc w:val="both"/>
      </w:pPr>
      <w:r w:rsidRPr="001F712B">
        <w:t xml:space="preserve"> несовершенная система закаливания</w:t>
      </w:r>
    </w:p>
    <w:p w:rsidR="009B1E34" w:rsidRPr="001F712B" w:rsidRDefault="009B1E34" w:rsidP="00730621">
      <w:r w:rsidRPr="001F712B">
        <w:t>Как положительный фактор можно отметить:</w:t>
      </w:r>
    </w:p>
    <w:p w:rsidR="009B1E34" w:rsidRPr="00DA00EA" w:rsidRDefault="009B1E34" w:rsidP="00BB3B13">
      <w:pPr>
        <w:numPr>
          <w:ilvl w:val="1"/>
          <w:numId w:val="1"/>
        </w:numPr>
        <w:tabs>
          <w:tab w:val="clear" w:pos="2236"/>
          <w:tab w:val="num" w:pos="432"/>
        </w:tabs>
        <w:ind w:left="1152" w:hanging="72"/>
      </w:pPr>
      <w:r w:rsidRPr="00DA00EA">
        <w:t xml:space="preserve">улучшение качества проведения занятий, утренней гимнастики, физкультурно-оздоровительных мероприятий; </w:t>
      </w:r>
    </w:p>
    <w:p w:rsidR="009B1E34" w:rsidRPr="00DA00EA" w:rsidRDefault="009B1E34" w:rsidP="00BB3B13">
      <w:pPr>
        <w:numPr>
          <w:ilvl w:val="1"/>
          <w:numId w:val="1"/>
        </w:numPr>
        <w:tabs>
          <w:tab w:val="clear" w:pos="2236"/>
          <w:tab w:val="num" w:pos="432"/>
        </w:tabs>
        <w:ind w:left="1152" w:hanging="72"/>
      </w:pPr>
      <w:r w:rsidRPr="00DA00EA">
        <w:t>внедрение в работу детского сада новых оздоровительных технологий.</w:t>
      </w:r>
    </w:p>
    <w:p w:rsidR="009B1E34" w:rsidRPr="00EC0D19" w:rsidRDefault="009B1E34" w:rsidP="00730621">
      <w:pPr>
        <w:rPr>
          <w:b/>
          <w:sz w:val="28"/>
          <w:szCs w:val="28"/>
        </w:rPr>
      </w:pPr>
      <w:r w:rsidRPr="00EC0D19">
        <w:rPr>
          <w:b/>
          <w:sz w:val="28"/>
          <w:szCs w:val="28"/>
        </w:rPr>
        <w:t>Перспективы</w:t>
      </w:r>
      <w:r>
        <w:rPr>
          <w:b/>
          <w:sz w:val="28"/>
          <w:szCs w:val="28"/>
        </w:rPr>
        <w:t>:</w:t>
      </w:r>
    </w:p>
    <w:p w:rsidR="009B1E34" w:rsidRPr="00DA00EA" w:rsidRDefault="009B1E34" w:rsidP="00E1153E">
      <w:pPr>
        <w:pStyle w:val="ListParagraph"/>
        <w:numPr>
          <w:ilvl w:val="0"/>
          <w:numId w:val="17"/>
        </w:numPr>
      </w:pPr>
      <w:r w:rsidRPr="00DA00EA">
        <w:t>Организовать занятия с подгруппой детей, имеющих нарушение осанки и плоскостопие:</w:t>
      </w:r>
    </w:p>
    <w:p w:rsidR="009B1E34" w:rsidRPr="00DA00EA" w:rsidRDefault="009B1E34" w:rsidP="00E1153E">
      <w:pPr>
        <w:pStyle w:val="ListParagraph"/>
        <w:numPr>
          <w:ilvl w:val="2"/>
          <w:numId w:val="17"/>
        </w:numPr>
      </w:pPr>
      <w:r w:rsidRPr="00DA00EA">
        <w:t>разработать перспективный план и конспекты занятий с детьми.</w:t>
      </w:r>
    </w:p>
    <w:p w:rsidR="009B1E34" w:rsidRPr="00DA00EA" w:rsidRDefault="009B1E34" w:rsidP="00E1153E">
      <w:pPr>
        <w:pStyle w:val="ListParagraph"/>
        <w:numPr>
          <w:ilvl w:val="2"/>
          <w:numId w:val="17"/>
        </w:numPr>
      </w:pPr>
      <w:r w:rsidRPr="00DA00EA">
        <w:t xml:space="preserve">определить систему диагностирования  и результативности работы. </w:t>
      </w:r>
    </w:p>
    <w:p w:rsidR="009B1E34" w:rsidRPr="00DA00EA" w:rsidRDefault="009B1E34" w:rsidP="00E1153E">
      <w:pPr>
        <w:pStyle w:val="ListParagraph"/>
        <w:numPr>
          <w:ilvl w:val="0"/>
          <w:numId w:val="17"/>
        </w:numPr>
        <w:jc w:val="both"/>
      </w:pPr>
      <w:r w:rsidRPr="00DA00EA">
        <w:t>Приобретение физкультурного оборудования и пособий.</w:t>
      </w:r>
    </w:p>
    <w:p w:rsidR="009B1E34" w:rsidRPr="00DA00EA" w:rsidRDefault="009B1E34" w:rsidP="00E1153E">
      <w:pPr>
        <w:numPr>
          <w:ilvl w:val="0"/>
          <w:numId w:val="17"/>
        </w:numPr>
      </w:pPr>
      <w:r w:rsidRPr="00DA00EA">
        <w:t>Изготовление нетрадиционного оборудования и пособий.</w:t>
      </w:r>
    </w:p>
    <w:p w:rsidR="009B1E34" w:rsidRPr="00DA00EA" w:rsidRDefault="009B1E34" w:rsidP="00E1153E">
      <w:pPr>
        <w:numPr>
          <w:ilvl w:val="0"/>
          <w:numId w:val="17"/>
        </w:numPr>
      </w:pPr>
      <w:r w:rsidRPr="00DA00EA">
        <w:t>Внедрение проектной деятельности в работу по формированию здорового образа жизни.</w:t>
      </w:r>
    </w:p>
    <w:p w:rsidR="009B1E34" w:rsidRPr="00DA00EA" w:rsidRDefault="009B1E34" w:rsidP="00E1153E">
      <w:pPr>
        <w:numPr>
          <w:ilvl w:val="0"/>
          <w:numId w:val="17"/>
        </w:numPr>
      </w:pPr>
      <w:r w:rsidRPr="00DA00EA">
        <w:t>Систематизировать работу по программе «Основы безопасности жизнедеятельности».</w:t>
      </w:r>
    </w:p>
    <w:p w:rsidR="009B1E34" w:rsidRPr="00DA00EA" w:rsidRDefault="009B1E34" w:rsidP="00E1153E">
      <w:pPr>
        <w:numPr>
          <w:ilvl w:val="0"/>
          <w:numId w:val="17"/>
        </w:numPr>
      </w:pPr>
      <w:r w:rsidRPr="00DA00EA">
        <w:t>Модернизация медицинского блока и приобретение оборудования</w:t>
      </w:r>
    </w:p>
    <w:p w:rsidR="009B1E34" w:rsidRPr="00DA00EA" w:rsidRDefault="009B1E34" w:rsidP="00601D6D"/>
    <w:p w:rsidR="009B1E34" w:rsidRDefault="009B1E34" w:rsidP="002B45ED">
      <w:pPr>
        <w:pStyle w:val="ListParagraph"/>
        <w:rPr>
          <w:b/>
          <w:caps/>
          <w:color w:val="FF0000"/>
          <w:sz w:val="28"/>
          <w:szCs w:val="28"/>
        </w:rPr>
      </w:pPr>
    </w:p>
    <w:p w:rsidR="009B1E34" w:rsidRDefault="009B1E34" w:rsidP="002B45ED">
      <w:pPr>
        <w:pStyle w:val="ListParagraph"/>
        <w:rPr>
          <w:b/>
          <w:caps/>
          <w:color w:val="FF0000"/>
          <w:sz w:val="28"/>
          <w:szCs w:val="28"/>
        </w:rPr>
      </w:pPr>
    </w:p>
    <w:p w:rsidR="009B1E34" w:rsidRDefault="009B1E34" w:rsidP="009F44C3">
      <w:pPr>
        <w:pStyle w:val="ListParagraph"/>
        <w:ind w:left="708"/>
        <w:jc w:val="center"/>
        <w:rPr>
          <w:b/>
          <w:caps/>
          <w:color w:val="FF0000"/>
          <w:sz w:val="28"/>
          <w:szCs w:val="28"/>
        </w:rPr>
      </w:pPr>
    </w:p>
    <w:p w:rsidR="009B1E34" w:rsidRPr="007F167C" w:rsidRDefault="009B1E34" w:rsidP="009F44C3">
      <w:pPr>
        <w:pStyle w:val="ListParagraph"/>
        <w:numPr>
          <w:ilvl w:val="3"/>
          <w:numId w:val="1"/>
        </w:numPr>
        <w:jc w:val="center"/>
        <w:rPr>
          <w:b/>
          <w:caps/>
          <w:color w:val="FF0000"/>
          <w:sz w:val="28"/>
          <w:szCs w:val="28"/>
        </w:rPr>
      </w:pPr>
      <w:r w:rsidRPr="007F167C">
        <w:rPr>
          <w:b/>
          <w:caps/>
          <w:color w:val="FF0000"/>
          <w:sz w:val="28"/>
          <w:szCs w:val="28"/>
        </w:rPr>
        <w:t>блок</w:t>
      </w:r>
    </w:p>
    <w:p w:rsidR="009B1E34" w:rsidRPr="00D23AF0" w:rsidRDefault="009B1E34" w:rsidP="009F44C3">
      <w:pPr>
        <w:jc w:val="center"/>
        <w:rPr>
          <w:b/>
          <w:color w:val="FF0000"/>
          <w:sz w:val="28"/>
          <w:szCs w:val="28"/>
        </w:rPr>
      </w:pPr>
      <w:r w:rsidRPr="00D23AF0">
        <w:rPr>
          <w:b/>
          <w:color w:val="FF0000"/>
          <w:sz w:val="28"/>
          <w:szCs w:val="28"/>
        </w:rPr>
        <w:t>СОЦИАЛЬНО-ЛИЧНОСТН</w:t>
      </w:r>
      <w:r>
        <w:rPr>
          <w:b/>
          <w:color w:val="FF0000"/>
          <w:sz w:val="28"/>
          <w:szCs w:val="28"/>
        </w:rPr>
        <w:t>АЯ ДЕЯТЕЛЬНОСТЬ</w:t>
      </w:r>
    </w:p>
    <w:p w:rsidR="009B1E34" w:rsidRDefault="009B1E34" w:rsidP="009F44C3">
      <w:pPr>
        <w:jc w:val="center"/>
        <w:rPr>
          <w:b/>
          <w:sz w:val="28"/>
          <w:szCs w:val="28"/>
        </w:rPr>
      </w:pPr>
    </w:p>
    <w:p w:rsidR="009B1E34" w:rsidRPr="00DA00EA" w:rsidRDefault="009B1E34" w:rsidP="00730621">
      <w:pPr>
        <w:jc w:val="both"/>
      </w:pPr>
      <w:r w:rsidRPr="00EC0D19">
        <w:rPr>
          <w:b/>
          <w:sz w:val="28"/>
          <w:szCs w:val="28"/>
        </w:rPr>
        <w:tab/>
      </w:r>
      <w:r w:rsidRPr="00DA00EA">
        <w:t>Здоровье ребенка во многом зависит от его эмоционального благополучия. Дети детского сада эмоционально отзывчивы, легко идут на контакт со взрослыми, с желанием посещают детский сад. Кроме этого, условия пребывания приближены к домашним: дети могут принести с собой игрушки, спать с ними. В режиме предусмотрены динамические паузы для снятия психологической нагрузки. В деятельность детей  включаются игры на развитие эмоционального мира ребенка и развитие</w:t>
      </w:r>
      <w:r w:rsidRPr="00EC0D19">
        <w:rPr>
          <w:sz w:val="28"/>
          <w:szCs w:val="28"/>
        </w:rPr>
        <w:t xml:space="preserve"> </w:t>
      </w:r>
      <w:r w:rsidRPr="00DA00EA">
        <w:t>умений общаться.  Педагоги детского сада стремятся к тому, чтобы дети чувствовали себя свободно. Порядок достигается организацией жизни группы, насыщением ее эмоционально привлекательной деятельностью. Воспитатели осуществляют личностно-ориентированный подход к детям, устанавливают доверительные отношения, чтобы ребенок мог обратиться к педагогу за советом, не опасаясь негативной оценки и осуждения.</w:t>
      </w:r>
    </w:p>
    <w:p w:rsidR="009B1E34" w:rsidRPr="00DA00EA" w:rsidRDefault="009B1E34" w:rsidP="00730621">
      <w:pPr>
        <w:ind w:firstLine="720"/>
        <w:jc w:val="both"/>
      </w:pPr>
      <w:r w:rsidRPr="00DA00EA">
        <w:t>Для создания эмоционально-комфортного состояния в условиях</w:t>
      </w:r>
      <w:r>
        <w:rPr>
          <w:sz w:val="28"/>
          <w:szCs w:val="28"/>
        </w:rPr>
        <w:t xml:space="preserve"> </w:t>
      </w:r>
      <w:r w:rsidRPr="00DA00EA">
        <w:t>детского сада педагоги используют различные формы, методы и приемы своей деятельности. Созданы условия для активного освоения дошкольниками важнейших составных частей социально-нравственного опыта. В каждой возрастной группе созданы «уголки уединения», где дети имеют возможность уединиться, насладиться уютной домашней обстановкой.</w:t>
      </w:r>
    </w:p>
    <w:p w:rsidR="009B1E34" w:rsidRDefault="009B1E34" w:rsidP="00730621">
      <w:pPr>
        <w:ind w:firstLine="708"/>
        <w:jc w:val="both"/>
        <w:rPr>
          <w:sz w:val="28"/>
          <w:szCs w:val="28"/>
        </w:rPr>
      </w:pPr>
      <w:r w:rsidRPr="00DA00EA">
        <w:t>Оборудованы зоны коммуникативного общения, собраны книги, иллюстрации, знакомящие детей с жизнью разных национальностей, семейные фотографии, игры на эмоциональное состояние детей. Для сохранения комфортного пребывания ребенка в детском саду воспитатели используют этюды психогимнастики, «минутки вхождения в день». Особые усилия коллектива направлены на создание благоприятного микроклимата: сопереживания друг другу, дружбы и  сотрудничества</w:t>
      </w:r>
      <w:r>
        <w:rPr>
          <w:sz w:val="28"/>
          <w:szCs w:val="28"/>
        </w:rPr>
        <w:t xml:space="preserve">. </w:t>
      </w:r>
    </w:p>
    <w:p w:rsidR="009B1E34" w:rsidRDefault="009B1E34" w:rsidP="00730621">
      <w:pPr>
        <w:rPr>
          <w:b/>
          <w:sz w:val="28"/>
          <w:szCs w:val="28"/>
        </w:rPr>
      </w:pPr>
      <w:r w:rsidRPr="00BE33A4">
        <w:rPr>
          <w:b/>
          <w:sz w:val="28"/>
          <w:szCs w:val="28"/>
        </w:rPr>
        <w:t>Перспектив</w:t>
      </w:r>
      <w:r>
        <w:rPr>
          <w:b/>
          <w:sz w:val="28"/>
          <w:szCs w:val="28"/>
        </w:rPr>
        <w:t>ы:</w:t>
      </w:r>
    </w:p>
    <w:p w:rsidR="009B1E34" w:rsidRPr="00DA00EA" w:rsidRDefault="009B1E34" w:rsidP="00E1153E">
      <w:pPr>
        <w:numPr>
          <w:ilvl w:val="0"/>
          <w:numId w:val="9"/>
        </w:numPr>
        <w:jc w:val="both"/>
      </w:pPr>
      <w:r w:rsidRPr="00DA00EA">
        <w:t>Внедрение проектной деятельности в практику работы психолога.</w:t>
      </w:r>
    </w:p>
    <w:p w:rsidR="009B1E34" w:rsidRPr="00DA00EA" w:rsidRDefault="009B1E34" w:rsidP="00E1153E">
      <w:pPr>
        <w:numPr>
          <w:ilvl w:val="0"/>
          <w:numId w:val="9"/>
        </w:numPr>
        <w:jc w:val="both"/>
      </w:pPr>
      <w:r w:rsidRPr="00DA00EA">
        <w:t>Апробировать систему развивающих занятий для детей старшего дошкольного возраста «Как помочь дошкольнику найти свое место в мире людей»</w:t>
      </w:r>
    </w:p>
    <w:p w:rsidR="009B1E34" w:rsidRPr="00DA00EA" w:rsidRDefault="009B1E34" w:rsidP="00E1153E">
      <w:pPr>
        <w:numPr>
          <w:ilvl w:val="0"/>
          <w:numId w:val="9"/>
        </w:numPr>
      </w:pPr>
      <w:r w:rsidRPr="00DA00EA">
        <w:t>Оборудовать кабинет психологической разгрузки современными пособиями.</w:t>
      </w:r>
    </w:p>
    <w:p w:rsidR="009B1E34" w:rsidRDefault="009B1E34" w:rsidP="00E1153E">
      <w:pPr>
        <w:numPr>
          <w:ilvl w:val="0"/>
          <w:numId w:val="9"/>
        </w:numPr>
        <w:rPr>
          <w:sz w:val="28"/>
          <w:szCs w:val="28"/>
        </w:rPr>
      </w:pPr>
      <w:r w:rsidRPr="00DA00EA">
        <w:t>Разработать индивидуальные программы для  детей  с проявлениями одаренности в разных сферах деятельности</w:t>
      </w:r>
      <w:r>
        <w:rPr>
          <w:sz w:val="28"/>
          <w:szCs w:val="28"/>
        </w:rPr>
        <w:t>.</w:t>
      </w:r>
    </w:p>
    <w:p w:rsidR="009B1E34" w:rsidRPr="00BE33A4" w:rsidRDefault="009B1E34" w:rsidP="00F0437E">
      <w:pPr>
        <w:ind w:left="720"/>
        <w:rPr>
          <w:sz w:val="28"/>
          <w:szCs w:val="28"/>
        </w:rPr>
      </w:pPr>
    </w:p>
    <w:p w:rsidR="009B1E34" w:rsidRPr="007F167C" w:rsidRDefault="009B1E34" w:rsidP="007F167C">
      <w:pPr>
        <w:pStyle w:val="ListParagraph"/>
        <w:numPr>
          <w:ilvl w:val="3"/>
          <w:numId w:val="1"/>
        </w:numPr>
        <w:ind w:left="3828"/>
        <w:rPr>
          <w:b/>
          <w:caps/>
          <w:color w:val="FF0000"/>
          <w:sz w:val="28"/>
          <w:szCs w:val="28"/>
        </w:rPr>
      </w:pPr>
      <w:r w:rsidRPr="007F167C">
        <w:rPr>
          <w:b/>
          <w:caps/>
          <w:color w:val="FF0000"/>
          <w:sz w:val="28"/>
          <w:szCs w:val="28"/>
        </w:rPr>
        <w:t>блок</w:t>
      </w:r>
    </w:p>
    <w:p w:rsidR="009B1E34" w:rsidRPr="00D23AF0" w:rsidRDefault="009B1E34" w:rsidP="00730621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ПОЗНАВАТЕЛЬНО-РЕЧЕВАЯ ДЕЯТЕЛЬНОСТЬ</w:t>
      </w:r>
    </w:p>
    <w:p w:rsidR="009B1E34" w:rsidRPr="008F3621" w:rsidRDefault="009B1E34" w:rsidP="00D97DD5">
      <w:pPr>
        <w:ind w:firstLine="708"/>
        <w:jc w:val="both"/>
      </w:pPr>
      <w:r w:rsidRPr="008F3621">
        <w:t xml:space="preserve">Использование современных образовательных программ требует от педагогов развитой педагогической рефлексии, способности строить педагогический процесс по модели субъект – субъектного взаимодействия с ребенком. Основой для конструирования образовательных ситуаций, обеспечивающих развитие воспитанников, для нас является педагогическая диагностика. </w:t>
      </w:r>
    </w:p>
    <w:p w:rsidR="009B1E34" w:rsidRPr="008F3621" w:rsidRDefault="009B1E34" w:rsidP="00D97DD5">
      <w:pPr>
        <w:ind w:firstLine="709"/>
        <w:jc w:val="both"/>
        <w:rPr>
          <w:color w:val="000000"/>
        </w:rPr>
      </w:pPr>
      <w:r w:rsidRPr="008F3621">
        <w:rPr>
          <w:color w:val="000000"/>
        </w:rPr>
        <w:t>По результатам мониторинга образовательной деятельности детский сад является стабильно-работающим дошкольным образовательным учреждением, подтверждением чему являются данные систематического анализа выполнения воспитанниками основных разделов программы:</w:t>
      </w:r>
    </w:p>
    <w:p w:rsidR="009B1E34" w:rsidRDefault="009B1E34" w:rsidP="00D97DD5">
      <w:pPr>
        <w:ind w:firstLine="709"/>
        <w:jc w:val="both"/>
        <w:rPr>
          <w:color w:val="000000"/>
        </w:rPr>
      </w:pPr>
      <w:r w:rsidRPr="00A420EC">
        <w:rPr>
          <w:color w:val="000000"/>
        </w:rPr>
        <w:t xml:space="preserve">Качество и результативность деятельности оценивается родителями в ходе анкетирования. Последний опрос родителей </w:t>
      </w:r>
      <w:r>
        <w:rPr>
          <w:color w:val="000000"/>
        </w:rPr>
        <w:t xml:space="preserve">в мае 2012 года </w:t>
      </w:r>
      <w:r w:rsidRPr="00A420EC">
        <w:rPr>
          <w:color w:val="000000"/>
        </w:rPr>
        <w:t xml:space="preserve">по оценке деятельности детского сада свидетельствует о том, что </w:t>
      </w:r>
      <w:r>
        <w:rPr>
          <w:color w:val="000000"/>
        </w:rPr>
        <w:t>83</w:t>
      </w:r>
      <w:r w:rsidRPr="00A420EC">
        <w:rPr>
          <w:color w:val="000000"/>
        </w:rPr>
        <w:t xml:space="preserve">% </w:t>
      </w:r>
      <w:r>
        <w:rPr>
          <w:color w:val="000000"/>
        </w:rPr>
        <w:t xml:space="preserve">родителей </w:t>
      </w:r>
      <w:r w:rsidRPr="00A420EC">
        <w:rPr>
          <w:color w:val="000000"/>
        </w:rPr>
        <w:t>дают положительную оценку работе педагогов и детского сада в целом.</w:t>
      </w:r>
    </w:p>
    <w:p w:rsidR="009B1E34" w:rsidRPr="00CE1224" w:rsidRDefault="009B1E34" w:rsidP="00D97DD5">
      <w:pPr>
        <w:tabs>
          <w:tab w:val="num" w:pos="430"/>
        </w:tabs>
        <w:jc w:val="both"/>
        <w:rPr>
          <w:color w:val="000000"/>
        </w:rPr>
      </w:pPr>
      <w:r>
        <w:rPr>
          <w:color w:val="000000"/>
        </w:rPr>
        <w:tab/>
      </w:r>
      <w:r w:rsidRPr="00CE1224">
        <w:rPr>
          <w:color w:val="000000"/>
        </w:rPr>
        <w:t xml:space="preserve">Результаты диагностики готовности к обучению  в школе свидетельствуют о наличии у воспитанников необходимых учебных </w:t>
      </w:r>
      <w:r>
        <w:rPr>
          <w:color w:val="000000"/>
        </w:rPr>
        <w:t>компетентностей</w:t>
      </w:r>
      <w:r w:rsidRPr="00CE1224">
        <w:rPr>
          <w:color w:val="000000"/>
        </w:rPr>
        <w:t>, самооценки, мотивации.</w:t>
      </w:r>
    </w:p>
    <w:p w:rsidR="009B1E34" w:rsidRDefault="009B1E34" w:rsidP="008F3621">
      <w:pPr>
        <w:jc w:val="both"/>
      </w:pPr>
      <w:r w:rsidRPr="003A6771">
        <w:t xml:space="preserve">Мониторинг освоения образовательной программы МДОУ д/с № 72 </w:t>
      </w:r>
    </w:p>
    <w:p w:rsidR="009B1E34" w:rsidRDefault="009B1E34" w:rsidP="00481404">
      <w:pPr>
        <w:rPr>
          <w:b/>
        </w:rPr>
      </w:pPr>
      <w:r>
        <w:rPr>
          <w:b/>
        </w:rPr>
        <w:t>Итоговый показатель в МДОУ "Детский сад  № 72"</w:t>
      </w:r>
    </w:p>
    <w:p w:rsidR="009B1E34" w:rsidRDefault="009B1E34" w:rsidP="00481404">
      <w:pPr>
        <w:rPr>
          <w:b/>
        </w:rPr>
      </w:pPr>
    </w:p>
    <w:tbl>
      <w:tblPr>
        <w:tblW w:w="950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1134"/>
        <w:gridCol w:w="993"/>
        <w:gridCol w:w="1134"/>
        <w:gridCol w:w="1134"/>
        <w:gridCol w:w="2126"/>
      </w:tblGrid>
      <w:tr w:rsidR="009B1E34" w:rsidTr="002960F6">
        <w:tc>
          <w:tcPr>
            <w:tcW w:w="2988" w:type="dxa"/>
            <w:vMerge w:val="restart"/>
            <w:vAlign w:val="center"/>
          </w:tcPr>
          <w:p w:rsidR="009B1E34" w:rsidRPr="00481404" w:rsidRDefault="009B1E34" w:rsidP="00734CAF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9B1E34" w:rsidRDefault="009B1E34" w:rsidP="00734CAF">
            <w:r>
              <w:t>2011-2012</w:t>
            </w:r>
          </w:p>
        </w:tc>
        <w:tc>
          <w:tcPr>
            <w:tcW w:w="2268" w:type="dxa"/>
            <w:gridSpan w:val="2"/>
          </w:tcPr>
          <w:p w:rsidR="009B1E34" w:rsidRDefault="009B1E34" w:rsidP="00734CAF">
            <w:r>
              <w:t>2012-2013</w:t>
            </w:r>
          </w:p>
        </w:tc>
        <w:tc>
          <w:tcPr>
            <w:tcW w:w="2126" w:type="dxa"/>
          </w:tcPr>
          <w:p w:rsidR="009B1E34" w:rsidRDefault="009B1E34" w:rsidP="00734CAF">
            <w:r>
              <w:t>2013-2014</w:t>
            </w:r>
          </w:p>
        </w:tc>
      </w:tr>
      <w:tr w:rsidR="009B1E34" w:rsidTr="00146CBA">
        <w:trPr>
          <w:trHeight w:val="189"/>
        </w:trPr>
        <w:tc>
          <w:tcPr>
            <w:tcW w:w="2988" w:type="dxa"/>
            <w:vMerge/>
            <w:vAlign w:val="center"/>
          </w:tcPr>
          <w:p w:rsidR="009B1E34" w:rsidRPr="00481404" w:rsidRDefault="009B1E34" w:rsidP="00734CA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B1E34" w:rsidRPr="00481404" w:rsidRDefault="009B1E34" w:rsidP="0048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Образовательные области</w:t>
            </w:r>
          </w:p>
        </w:tc>
        <w:tc>
          <w:tcPr>
            <w:tcW w:w="993" w:type="dxa"/>
            <w:vAlign w:val="center"/>
          </w:tcPr>
          <w:p w:rsidR="009B1E34" w:rsidRPr="00481404" w:rsidRDefault="009B1E34" w:rsidP="0048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Интегративные качества</w:t>
            </w:r>
          </w:p>
        </w:tc>
        <w:tc>
          <w:tcPr>
            <w:tcW w:w="1134" w:type="dxa"/>
            <w:vAlign w:val="center"/>
          </w:tcPr>
          <w:p w:rsidR="009B1E34" w:rsidRPr="00481404" w:rsidRDefault="009B1E34" w:rsidP="0073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Образовательные области</w:t>
            </w:r>
          </w:p>
        </w:tc>
        <w:tc>
          <w:tcPr>
            <w:tcW w:w="1134" w:type="dxa"/>
            <w:vAlign w:val="center"/>
          </w:tcPr>
          <w:p w:rsidR="009B1E34" w:rsidRPr="00481404" w:rsidRDefault="009B1E34" w:rsidP="0073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Интегративные качества</w:t>
            </w:r>
          </w:p>
        </w:tc>
        <w:tc>
          <w:tcPr>
            <w:tcW w:w="2126" w:type="dxa"/>
            <w:vAlign w:val="center"/>
          </w:tcPr>
          <w:p w:rsidR="009B1E34" w:rsidRPr="00481404" w:rsidRDefault="009B1E34" w:rsidP="0048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Образовательные области</w:t>
            </w:r>
          </w:p>
        </w:tc>
      </w:tr>
      <w:tr w:rsidR="009B1E34" w:rsidTr="003A6A86">
        <w:trPr>
          <w:trHeight w:val="337"/>
        </w:trPr>
        <w:tc>
          <w:tcPr>
            <w:tcW w:w="2988" w:type="dxa"/>
            <w:vAlign w:val="center"/>
          </w:tcPr>
          <w:p w:rsidR="009B1E34" w:rsidRDefault="009B1E34" w:rsidP="00734CAF"/>
        </w:tc>
        <w:tc>
          <w:tcPr>
            <w:tcW w:w="4395" w:type="dxa"/>
            <w:gridSpan w:val="4"/>
          </w:tcPr>
          <w:p w:rsidR="009B1E34" w:rsidRPr="00481404" w:rsidRDefault="009B1E34" w:rsidP="00734C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соответствии с ФГТ</w:t>
            </w:r>
          </w:p>
        </w:tc>
        <w:tc>
          <w:tcPr>
            <w:tcW w:w="2126" w:type="dxa"/>
          </w:tcPr>
          <w:p w:rsidR="009B1E34" w:rsidRPr="00481404" w:rsidRDefault="009B1E34" w:rsidP="00734C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соответствии с ФГОС ДО</w:t>
            </w:r>
          </w:p>
        </w:tc>
      </w:tr>
      <w:tr w:rsidR="009B1E34" w:rsidTr="006C4AAD">
        <w:trPr>
          <w:trHeight w:val="627"/>
        </w:trPr>
        <w:tc>
          <w:tcPr>
            <w:tcW w:w="2988" w:type="dxa"/>
            <w:vAlign w:val="center"/>
          </w:tcPr>
          <w:p w:rsidR="009B1E34" w:rsidRDefault="009B1E34" w:rsidP="00734CAF">
            <w:r w:rsidRPr="00481404">
              <w:rPr>
                <w:sz w:val="18"/>
                <w:szCs w:val="18"/>
              </w:rPr>
              <w:t>Итоговый показатель</w:t>
            </w:r>
          </w:p>
        </w:tc>
        <w:tc>
          <w:tcPr>
            <w:tcW w:w="1134" w:type="dxa"/>
          </w:tcPr>
          <w:p w:rsidR="009B1E34" w:rsidRPr="00481404" w:rsidRDefault="009B1E34" w:rsidP="00734C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81%</w:t>
            </w:r>
          </w:p>
        </w:tc>
        <w:tc>
          <w:tcPr>
            <w:tcW w:w="993" w:type="dxa"/>
          </w:tcPr>
          <w:p w:rsidR="009B1E34" w:rsidRPr="00481404" w:rsidRDefault="009B1E34" w:rsidP="00734C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84%</w:t>
            </w:r>
          </w:p>
        </w:tc>
        <w:tc>
          <w:tcPr>
            <w:tcW w:w="1134" w:type="dxa"/>
          </w:tcPr>
          <w:p w:rsidR="009B1E34" w:rsidRPr="00481404" w:rsidRDefault="009B1E34" w:rsidP="00734C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82%</w:t>
            </w:r>
          </w:p>
        </w:tc>
        <w:tc>
          <w:tcPr>
            <w:tcW w:w="1134" w:type="dxa"/>
          </w:tcPr>
          <w:p w:rsidR="009B1E34" w:rsidRPr="00481404" w:rsidRDefault="009B1E34" w:rsidP="00734C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85%</w:t>
            </w:r>
          </w:p>
        </w:tc>
        <w:tc>
          <w:tcPr>
            <w:tcW w:w="2126" w:type="dxa"/>
          </w:tcPr>
          <w:p w:rsidR="009B1E34" w:rsidRPr="00481404" w:rsidRDefault="009B1E34" w:rsidP="00734C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 начало учебного года 2,9 = 58%; промежуточный срез  3,7=74% </w:t>
            </w:r>
          </w:p>
        </w:tc>
      </w:tr>
    </w:tbl>
    <w:p w:rsidR="009B1E34" w:rsidRDefault="009B1E34" w:rsidP="00481404"/>
    <w:p w:rsidR="009B1E34" w:rsidRPr="005E2EE7" w:rsidRDefault="009B1E34" w:rsidP="008F3621">
      <w:pPr>
        <w:jc w:val="both"/>
        <w:rPr>
          <w:sz w:val="28"/>
          <w:szCs w:val="28"/>
        </w:rPr>
      </w:pPr>
    </w:p>
    <w:p w:rsidR="009B1E34" w:rsidRPr="00FF34EF" w:rsidRDefault="009B1E34" w:rsidP="00276D57">
      <w:pPr>
        <w:ind w:firstLine="708"/>
      </w:pPr>
      <w:r w:rsidRPr="00FF34EF">
        <w:t>Проанализировав данные мониторинга, прослеживается положительная динамика в каждой группе, что подтверждает правильность выбора и подбора используемых в работе с воспитанниками методик и технологий.</w:t>
      </w:r>
    </w:p>
    <w:p w:rsidR="009B1E34" w:rsidRPr="00FF34EF" w:rsidRDefault="009B1E34" w:rsidP="00276D57">
      <w:pPr>
        <w:tabs>
          <w:tab w:val="left" w:pos="1200"/>
        </w:tabs>
        <w:ind w:firstLine="709"/>
        <w:jc w:val="both"/>
      </w:pPr>
      <w:r w:rsidRPr="00FF34EF">
        <w:t>Содержание педагогического процесса обеспечивает развитие у ребенка – дошкольника способностей и ориентацию в сфере человеческих отношений. Воспитатели, младшие воспитатели проявляют к детям внимание, уважение и доброжелательное</w:t>
      </w:r>
      <w:r>
        <w:t xml:space="preserve"> </w:t>
      </w:r>
      <w:r w:rsidRPr="00FF34EF">
        <w:t>отношение. Создают благоприятную атмосферу, что подтверждают результаты социометрии</w:t>
      </w:r>
      <w:r>
        <w:t xml:space="preserve"> (отслеживает психолог)</w:t>
      </w:r>
      <w:r w:rsidRPr="00FF34EF">
        <w:t xml:space="preserve">. При взаимодействии с детьми  учитывают их возрастные и индивидуальные особенности, предоставляют детям возможность самим выбирать занятия по интересам в свободное время. Педагоги создают условия для возникновения и развертывания игры детей. Педагогический коллектив уделяет большое внимание охране  жизни и здоровья детей. Обеспечивают оптимальными гигиеническими основами образовательного процесса.  В непосредственной образовательной деятельности  акцентируют познавательно-исследовательские процессы у детей, уделяют внимание предметно-развивающей среде. Каждый отрезок времени включает в себя разнообразные формы работы с детьми. Все намеченные программные задачи решаются, используя нетрадиционные формы работы с детьми. Активно поощряется  творчество и активная самостоятельность детей. </w:t>
      </w:r>
    </w:p>
    <w:p w:rsidR="009B1E34" w:rsidRPr="00FF34EF" w:rsidRDefault="009B1E34" w:rsidP="00C41631">
      <w:pPr>
        <w:ind w:firstLine="709"/>
        <w:jc w:val="both"/>
      </w:pPr>
      <w:r w:rsidRPr="00FF34EF">
        <w:t>Благодаря совместным усилиям администрации, педагогов, родителей в группах создается предметно - развивающая среда, соответствующая требованиям и образовательной программе. При её создании использован опыт работы детских садов г. Ярославля, рекомендации авторов программы «От рождения до школы», возможности и способности каждого участника образовательного процесса.</w:t>
      </w:r>
    </w:p>
    <w:p w:rsidR="009B1E34" w:rsidRPr="00FF34EF" w:rsidRDefault="009B1E34" w:rsidP="00C41631">
      <w:pPr>
        <w:ind w:firstLine="709"/>
        <w:jc w:val="both"/>
      </w:pPr>
      <w:r w:rsidRPr="00FF34EF">
        <w:t xml:space="preserve">Одним из важнейших условий достижения качества образования является постоянное обновление и совершенствование предметно - развивающей среды. С младшего возраста воспитатель обеспечивает участие  ребёнка в организации своего предметного окружения. В результате дети имеют возможность проявить самостоятельность, активность, почувствовать себя хозяевами в детском саду. </w:t>
      </w:r>
    </w:p>
    <w:p w:rsidR="009B1E34" w:rsidRDefault="009B1E34" w:rsidP="00C41631">
      <w:pPr>
        <w:pStyle w:val="BodyText"/>
        <w:rPr>
          <w:highlight w:val="yellow"/>
        </w:rPr>
      </w:pPr>
      <w:r w:rsidRPr="00561BE5">
        <w:t xml:space="preserve">           </w:t>
      </w:r>
      <w:r w:rsidRPr="006A5D6F">
        <w:t xml:space="preserve"> В МДОУ созданы условия для работы с детьми по социально-личностному развитию детей. Педагоги формируют у воспитанников осознанное  отношение  друг к другу, </w:t>
      </w:r>
      <w:r>
        <w:t xml:space="preserve"> к природе </w:t>
      </w:r>
      <w:r w:rsidRPr="006A5D6F">
        <w:t xml:space="preserve"> и взрослым. Педагогом-психологом в группе раннего возраста 1 раз в неделю провод</w:t>
      </w:r>
      <w:r>
        <w:t xml:space="preserve">ятся </w:t>
      </w:r>
      <w:r w:rsidRPr="006A5D6F">
        <w:t xml:space="preserve"> адаптационные игры. В группах дошкольного возраста ве</w:t>
      </w:r>
      <w:r>
        <w:t xml:space="preserve">дутся </w:t>
      </w:r>
      <w:r w:rsidRPr="006A5D6F">
        <w:t xml:space="preserve"> игровые занятия по социально-личностному направлению</w:t>
      </w:r>
      <w:r>
        <w:t xml:space="preserve"> </w:t>
      </w:r>
      <w:r w:rsidRPr="00FF34EF">
        <w:t>(Программа  Пазухиной И.А.  «Давай поиграем!» (СПб.: «Детство-пресс», 2005) и «Давай познакомимся!»  (СПб.: «Детство-пресс», 2008)</w:t>
      </w:r>
      <w:r>
        <w:t xml:space="preserve">) </w:t>
      </w:r>
      <w:r w:rsidRPr="00FF34EF">
        <w:t xml:space="preserve"> реализуется в МДОУ детский сад № 72, начиная с младшего возраста, в старшем дошкольном возрасте игровые занятия по данной программе проводит педагог-психолог).</w:t>
      </w:r>
      <w:r w:rsidRPr="00602EB1">
        <w:rPr>
          <w:highlight w:val="yellow"/>
        </w:rPr>
        <w:t xml:space="preserve">           </w:t>
      </w:r>
    </w:p>
    <w:p w:rsidR="009B1E34" w:rsidRPr="00C41631" w:rsidRDefault="009B1E34" w:rsidP="00C4163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Перспективы:</w:t>
      </w:r>
    </w:p>
    <w:p w:rsidR="009B1E34" w:rsidRPr="00C41631" w:rsidRDefault="009B1E34" w:rsidP="00E1153E">
      <w:pPr>
        <w:numPr>
          <w:ilvl w:val="0"/>
          <w:numId w:val="11"/>
        </w:numPr>
        <w:rPr>
          <w:b/>
        </w:rPr>
      </w:pPr>
      <w:r w:rsidRPr="00C41631">
        <w:t>Обеспечить развитие воображения дошкольников.</w:t>
      </w:r>
    </w:p>
    <w:p w:rsidR="009B1E34" w:rsidRPr="00C41631" w:rsidRDefault="009B1E34" w:rsidP="00E1153E">
      <w:pPr>
        <w:numPr>
          <w:ilvl w:val="0"/>
          <w:numId w:val="11"/>
        </w:numPr>
        <w:rPr>
          <w:b/>
        </w:rPr>
      </w:pPr>
      <w:r w:rsidRPr="00C41631">
        <w:t>Активизировать работу по развитию исследовательских умений дошкольников в ходе реализации проектной деятельности.</w:t>
      </w:r>
    </w:p>
    <w:p w:rsidR="009B1E34" w:rsidRPr="00C41631" w:rsidRDefault="009B1E34" w:rsidP="00E1153E">
      <w:pPr>
        <w:numPr>
          <w:ilvl w:val="0"/>
          <w:numId w:val="11"/>
        </w:numPr>
        <w:rPr>
          <w:b/>
        </w:rPr>
      </w:pPr>
      <w:r w:rsidRPr="00C41631">
        <w:t>Шире использовать ИКТ для развития индивидуальных способностей детей.</w:t>
      </w:r>
    </w:p>
    <w:p w:rsidR="009B1E34" w:rsidRPr="00BC3CE4" w:rsidRDefault="009B1E34" w:rsidP="00E1153E">
      <w:pPr>
        <w:numPr>
          <w:ilvl w:val="0"/>
          <w:numId w:val="11"/>
        </w:numPr>
        <w:rPr>
          <w:b/>
          <w:sz w:val="28"/>
          <w:szCs w:val="28"/>
        </w:rPr>
      </w:pPr>
      <w:r w:rsidRPr="00C41631">
        <w:t>Активизировать деятельность в уголках экспериментирования</w:t>
      </w:r>
      <w:r>
        <w:rPr>
          <w:sz w:val="28"/>
          <w:szCs w:val="28"/>
        </w:rPr>
        <w:t>.</w:t>
      </w:r>
    </w:p>
    <w:p w:rsidR="009B1E34" w:rsidRDefault="009B1E34" w:rsidP="00F0437E">
      <w:pPr>
        <w:tabs>
          <w:tab w:val="left" w:pos="2445"/>
        </w:tabs>
        <w:ind w:left="360"/>
        <w:jc w:val="both"/>
        <w:rPr>
          <w:sz w:val="28"/>
          <w:szCs w:val="28"/>
        </w:rPr>
      </w:pPr>
    </w:p>
    <w:p w:rsidR="009B1E34" w:rsidRPr="00BC3CE4" w:rsidRDefault="009B1E34" w:rsidP="000E3AA5">
      <w:pPr>
        <w:tabs>
          <w:tab w:val="left" w:pos="2445"/>
        </w:tabs>
        <w:jc w:val="both"/>
        <w:rPr>
          <w:b/>
          <w:sz w:val="28"/>
          <w:szCs w:val="28"/>
        </w:rPr>
      </w:pPr>
      <w:r w:rsidRPr="00BC3CE4">
        <w:rPr>
          <w:b/>
          <w:sz w:val="28"/>
          <w:szCs w:val="28"/>
        </w:rPr>
        <w:t xml:space="preserve">SWOT – анализ потенциала развития детского сада № </w:t>
      </w:r>
      <w:r>
        <w:rPr>
          <w:b/>
          <w:sz w:val="28"/>
          <w:szCs w:val="28"/>
        </w:rPr>
        <w:t>72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750"/>
        <w:gridCol w:w="4820"/>
      </w:tblGrid>
      <w:tr w:rsidR="009B1E34" w:rsidRPr="00BC3CE4" w:rsidTr="003220FC">
        <w:tc>
          <w:tcPr>
            <w:tcW w:w="9648" w:type="dxa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EB255E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BC3CE4">
              <w:rPr>
                <w:b/>
                <w:sz w:val="24"/>
                <w:szCs w:val="24"/>
              </w:rPr>
              <w:t xml:space="preserve">Оценка актуального состояния внутреннего потенциала детского сада № </w:t>
            </w:r>
            <w:r>
              <w:rPr>
                <w:b/>
                <w:sz w:val="24"/>
                <w:szCs w:val="24"/>
              </w:rPr>
              <w:t>72</w:t>
            </w:r>
          </w:p>
        </w:tc>
      </w:tr>
      <w:tr w:rsidR="009B1E34" w:rsidRPr="00BC3CE4" w:rsidTr="003220FC">
        <w:tc>
          <w:tcPr>
            <w:tcW w:w="47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3220FC">
            <w:pPr>
              <w:pStyle w:val="NormalWeb"/>
              <w:rPr>
                <w:b/>
                <w:sz w:val="24"/>
                <w:szCs w:val="24"/>
              </w:rPr>
            </w:pPr>
            <w:r w:rsidRPr="00BC3CE4">
              <w:rPr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3220FC">
            <w:pPr>
              <w:pStyle w:val="NormalWeb"/>
              <w:rPr>
                <w:b/>
                <w:sz w:val="24"/>
                <w:szCs w:val="24"/>
              </w:rPr>
            </w:pPr>
            <w:r w:rsidRPr="00BC3CE4">
              <w:rPr>
                <w:b/>
                <w:sz w:val="24"/>
                <w:szCs w:val="24"/>
              </w:rPr>
              <w:t>Слабые стороны</w:t>
            </w:r>
          </w:p>
        </w:tc>
      </w:tr>
      <w:tr w:rsidR="009B1E34" w:rsidRPr="00BC3CE4" w:rsidTr="003220FC">
        <w:tc>
          <w:tcPr>
            <w:tcW w:w="47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C41631">
            <w:pPr>
              <w:pStyle w:val="NormalWeb"/>
              <w:jc w:val="both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В результате активн</w:t>
            </w:r>
            <w:r>
              <w:rPr>
                <w:sz w:val="24"/>
                <w:szCs w:val="24"/>
              </w:rPr>
              <w:t>ого внедрения программы «От рождения до школы</w:t>
            </w:r>
            <w:r w:rsidRPr="00BC3CE4">
              <w:rPr>
                <w:sz w:val="24"/>
                <w:szCs w:val="24"/>
              </w:rPr>
              <w:t>», инновационных образовательных программ  и Программы развития</w:t>
            </w:r>
          </w:p>
          <w:p w:rsidR="009B1E34" w:rsidRPr="00BC3CE4" w:rsidRDefault="009B1E34" w:rsidP="00C41631">
            <w:pPr>
              <w:pStyle w:val="NormalWeb"/>
              <w:jc w:val="both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 xml:space="preserve">--  создана </w:t>
            </w:r>
            <w:r>
              <w:rPr>
                <w:sz w:val="24"/>
                <w:szCs w:val="24"/>
              </w:rPr>
              <w:t xml:space="preserve">модульная </w:t>
            </w:r>
            <w:r w:rsidRPr="00BC3CE4">
              <w:rPr>
                <w:sz w:val="24"/>
                <w:szCs w:val="24"/>
              </w:rPr>
              <w:t xml:space="preserve">система работы </w:t>
            </w:r>
            <w:r>
              <w:rPr>
                <w:sz w:val="24"/>
                <w:szCs w:val="24"/>
              </w:rPr>
              <w:t xml:space="preserve">планирования </w:t>
            </w:r>
            <w:r w:rsidRPr="00BC3CE4">
              <w:rPr>
                <w:sz w:val="24"/>
                <w:szCs w:val="24"/>
              </w:rPr>
              <w:t>по формированию социальных компетентностей детей;</w:t>
            </w:r>
          </w:p>
          <w:p w:rsidR="009B1E34" w:rsidRPr="00BC3CE4" w:rsidRDefault="009B1E34" w:rsidP="00C41631">
            <w:pPr>
              <w:pStyle w:val="NormalWeb"/>
              <w:jc w:val="both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-создана система работы по формированию организационной культуры детского сада;</w:t>
            </w:r>
          </w:p>
          <w:p w:rsidR="009B1E34" w:rsidRPr="00BC3CE4" w:rsidRDefault="009B1E34" w:rsidP="00C41631">
            <w:pPr>
              <w:pStyle w:val="NormalWeb"/>
              <w:jc w:val="both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-создана система работы по охране жизни и укреплению здоровья детей.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C41631">
            <w:pPr>
              <w:pStyle w:val="NormalWeb"/>
              <w:jc w:val="both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Даль</w:t>
            </w:r>
            <w:r>
              <w:rPr>
                <w:sz w:val="24"/>
                <w:szCs w:val="24"/>
              </w:rPr>
              <w:t>нейшее развитие детского сада п</w:t>
            </w:r>
            <w:r w:rsidRPr="00BC3CE4">
              <w:rPr>
                <w:sz w:val="24"/>
                <w:szCs w:val="24"/>
              </w:rPr>
              <w:t>редполагает преодоление:</w:t>
            </w:r>
          </w:p>
          <w:p w:rsidR="009B1E34" w:rsidRPr="00BC3CE4" w:rsidRDefault="009B1E34" w:rsidP="00C41631">
            <w:pPr>
              <w:pStyle w:val="NormalWeb"/>
              <w:jc w:val="both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 -</w:t>
            </w:r>
            <w:r>
              <w:rPr>
                <w:sz w:val="24"/>
                <w:szCs w:val="24"/>
              </w:rPr>
              <w:t xml:space="preserve"> </w:t>
            </w:r>
            <w:r w:rsidRPr="00BC3CE4">
              <w:rPr>
                <w:sz w:val="24"/>
                <w:szCs w:val="24"/>
              </w:rPr>
              <w:t>отстраненности родителей от управления качеством образования детей и недостаточную их компетентность;</w:t>
            </w:r>
          </w:p>
          <w:p w:rsidR="009B1E34" w:rsidRPr="00BC3CE4" w:rsidRDefault="009B1E34" w:rsidP="00C41631">
            <w:pPr>
              <w:pStyle w:val="NormalWeb"/>
              <w:jc w:val="both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- недостаточности использования совреме</w:t>
            </w:r>
            <w:r>
              <w:rPr>
                <w:sz w:val="24"/>
                <w:szCs w:val="24"/>
              </w:rPr>
              <w:t>нных образовательных технологий;</w:t>
            </w:r>
          </w:p>
          <w:p w:rsidR="009B1E34" w:rsidRPr="00BC3CE4" w:rsidRDefault="009B1E34" w:rsidP="00C41631">
            <w:pPr>
              <w:pStyle w:val="NormalWeb"/>
              <w:jc w:val="both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BC3CE4">
              <w:rPr>
                <w:sz w:val="24"/>
                <w:szCs w:val="24"/>
              </w:rPr>
              <w:t>недостаточности системных требований компьютерной техники  детского сада для применения современных образовательных технологий.</w:t>
            </w:r>
          </w:p>
        </w:tc>
      </w:tr>
    </w:tbl>
    <w:p w:rsidR="009B1E34" w:rsidRPr="00BC3CE4" w:rsidRDefault="009B1E34" w:rsidP="00C41631">
      <w:pPr>
        <w:jc w:val="both"/>
        <w:rPr>
          <w:vanish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750"/>
        <w:gridCol w:w="4820"/>
      </w:tblGrid>
      <w:tr w:rsidR="009B1E34" w:rsidRPr="00BC3CE4" w:rsidTr="003220FC">
        <w:tc>
          <w:tcPr>
            <w:tcW w:w="9648" w:type="dxa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C41631">
            <w:pPr>
              <w:pStyle w:val="NormalWeb"/>
              <w:jc w:val="both"/>
              <w:rPr>
                <w:b/>
                <w:sz w:val="24"/>
                <w:szCs w:val="24"/>
              </w:rPr>
            </w:pPr>
            <w:r w:rsidRPr="00BC3CE4">
              <w:rPr>
                <w:b/>
                <w:sz w:val="24"/>
                <w:szCs w:val="24"/>
              </w:rPr>
              <w:t xml:space="preserve">Оценка перспектив развития детского сада № </w:t>
            </w:r>
            <w:r>
              <w:rPr>
                <w:b/>
                <w:sz w:val="24"/>
                <w:szCs w:val="24"/>
              </w:rPr>
              <w:t>72</w:t>
            </w:r>
            <w:r w:rsidRPr="00BC3CE4">
              <w:rPr>
                <w:b/>
                <w:sz w:val="24"/>
                <w:szCs w:val="24"/>
              </w:rPr>
              <w:t>, исходя из внешнего окружения</w:t>
            </w:r>
          </w:p>
        </w:tc>
      </w:tr>
      <w:tr w:rsidR="009B1E34" w:rsidRPr="00BC3CE4" w:rsidTr="003220FC">
        <w:tc>
          <w:tcPr>
            <w:tcW w:w="47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3220FC">
            <w:pPr>
              <w:pStyle w:val="NormalWeb"/>
              <w:rPr>
                <w:b/>
                <w:sz w:val="24"/>
                <w:szCs w:val="24"/>
              </w:rPr>
            </w:pPr>
            <w:r w:rsidRPr="00BC3CE4">
              <w:rPr>
                <w:b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3220FC">
            <w:pPr>
              <w:pStyle w:val="NormalWeb"/>
              <w:rPr>
                <w:b/>
                <w:sz w:val="24"/>
                <w:szCs w:val="24"/>
              </w:rPr>
            </w:pPr>
            <w:r w:rsidRPr="00BC3CE4">
              <w:rPr>
                <w:b/>
                <w:sz w:val="24"/>
                <w:szCs w:val="24"/>
              </w:rPr>
              <w:t>Риски</w:t>
            </w:r>
          </w:p>
        </w:tc>
      </w:tr>
      <w:tr w:rsidR="009B1E34" w:rsidRPr="00BC3CE4" w:rsidTr="003220FC">
        <w:tc>
          <w:tcPr>
            <w:tcW w:w="47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Поддержка развития  детского сада обеспечивается:</w:t>
            </w:r>
          </w:p>
          <w:p w:rsidR="009B1E34" w:rsidRPr="00BC3CE4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 -</w:t>
            </w:r>
            <w:r>
              <w:rPr>
                <w:sz w:val="24"/>
                <w:szCs w:val="24"/>
              </w:rPr>
              <w:t xml:space="preserve"> </w:t>
            </w:r>
            <w:r w:rsidRPr="00BC3CE4">
              <w:rPr>
                <w:sz w:val="24"/>
                <w:szCs w:val="24"/>
              </w:rPr>
              <w:t>готовност</w:t>
            </w:r>
            <w:r>
              <w:rPr>
                <w:sz w:val="24"/>
                <w:szCs w:val="24"/>
              </w:rPr>
              <w:t>ью родительской общественности</w:t>
            </w:r>
            <w:r w:rsidRPr="00BC3CE4">
              <w:rPr>
                <w:sz w:val="24"/>
                <w:szCs w:val="24"/>
              </w:rPr>
              <w:t xml:space="preserve"> стимулировать рост качества образования посредством инвестирования в развитие образовательной системы </w:t>
            </w:r>
            <w:r>
              <w:rPr>
                <w:sz w:val="24"/>
                <w:szCs w:val="24"/>
              </w:rPr>
              <w:t>детского сада</w:t>
            </w:r>
            <w:r w:rsidRPr="00BC3CE4">
              <w:rPr>
                <w:sz w:val="24"/>
                <w:szCs w:val="24"/>
              </w:rPr>
              <w:t>;</w:t>
            </w:r>
          </w:p>
          <w:p w:rsidR="009B1E34" w:rsidRPr="00BC3CE4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- наличие работоспособной команды специалистов</w:t>
            </w:r>
            <w:r>
              <w:rPr>
                <w:sz w:val="24"/>
                <w:szCs w:val="24"/>
              </w:rPr>
              <w:t>;</w:t>
            </w:r>
          </w:p>
          <w:p w:rsidR="009B1E34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-повышение  спроса на дошкольное образование в связи с ростом рождаемости</w:t>
            </w:r>
            <w:r>
              <w:rPr>
                <w:sz w:val="24"/>
                <w:szCs w:val="24"/>
              </w:rPr>
              <w:t>;</w:t>
            </w:r>
          </w:p>
          <w:p w:rsidR="009B1E34" w:rsidRPr="00BC3CE4" w:rsidRDefault="009B1E34" w:rsidP="003220FC">
            <w:pPr>
              <w:pStyle w:val="NormalWe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активное развитие инновационных процессов в учреждении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E34" w:rsidRPr="00BC3CE4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 xml:space="preserve">В развитии детского сада № </w:t>
            </w:r>
            <w:r>
              <w:rPr>
                <w:sz w:val="24"/>
                <w:szCs w:val="24"/>
              </w:rPr>
              <w:t>72</w:t>
            </w:r>
            <w:r w:rsidRPr="00BC3CE4">
              <w:rPr>
                <w:sz w:val="24"/>
                <w:szCs w:val="24"/>
              </w:rPr>
              <w:t xml:space="preserve"> необходимо учесть следующие риски:</w:t>
            </w:r>
          </w:p>
          <w:p w:rsidR="009B1E34" w:rsidRPr="00BC3CE4" w:rsidRDefault="009B1E34" w:rsidP="003220FC">
            <w:pPr>
              <w:pStyle w:val="NormalWeb"/>
              <w:rPr>
                <w:sz w:val="24"/>
                <w:szCs w:val="24"/>
              </w:rPr>
            </w:pPr>
            <w:r w:rsidRPr="00BC3CE4">
              <w:rPr>
                <w:sz w:val="24"/>
                <w:szCs w:val="24"/>
              </w:rPr>
              <w:t>- быстрый переход на инновационную модель  деятельности может создать психологическое напряжение у ча</w:t>
            </w:r>
            <w:r>
              <w:rPr>
                <w:sz w:val="24"/>
                <w:szCs w:val="24"/>
              </w:rPr>
              <w:t>сти педагогического коллектива</w:t>
            </w:r>
          </w:p>
          <w:p w:rsidR="009B1E34" w:rsidRPr="00BC3CE4" w:rsidRDefault="009B1E34" w:rsidP="003220FC">
            <w:pPr>
              <w:pStyle w:val="NormalWeb"/>
              <w:rPr>
                <w:sz w:val="24"/>
                <w:szCs w:val="24"/>
              </w:rPr>
            </w:pPr>
          </w:p>
        </w:tc>
      </w:tr>
    </w:tbl>
    <w:p w:rsidR="009B1E34" w:rsidRPr="00A716AC" w:rsidRDefault="009B1E34" w:rsidP="00730621">
      <w:pPr>
        <w:ind w:firstLine="720"/>
        <w:rPr>
          <w:color w:val="FF0000"/>
        </w:rPr>
      </w:pPr>
    </w:p>
    <w:p w:rsidR="009B1E34" w:rsidRPr="00C41631" w:rsidRDefault="009B1E34" w:rsidP="00730621">
      <w:r w:rsidRPr="00C41631">
        <w:t>Таким  образом, задачи, поставленные перед коллективом детского сада №72  в предыдущей Программе развития, выполнены. Коллектив готов  к поэтапному переходу в следующую фазу развития.</w:t>
      </w:r>
    </w:p>
    <w:p w:rsidR="009B1E34" w:rsidRPr="00A716AC" w:rsidRDefault="009B1E34" w:rsidP="00730621">
      <w:pPr>
        <w:jc w:val="center"/>
        <w:rPr>
          <w:b/>
          <w:caps/>
        </w:rPr>
      </w:pPr>
    </w:p>
    <w:p w:rsidR="009B1E34" w:rsidRDefault="009B1E34" w:rsidP="005D6833">
      <w:pPr>
        <w:jc w:val="center"/>
        <w:rPr>
          <w:b/>
          <w:caps/>
          <w:color w:val="0000CC"/>
          <w:sz w:val="32"/>
          <w:szCs w:val="32"/>
        </w:rPr>
      </w:pPr>
    </w:p>
    <w:p w:rsidR="009B1E34" w:rsidRDefault="009B1E34" w:rsidP="005D6833">
      <w:pPr>
        <w:jc w:val="center"/>
        <w:rPr>
          <w:b/>
          <w:caps/>
          <w:color w:val="0000CC"/>
          <w:sz w:val="32"/>
          <w:szCs w:val="32"/>
        </w:rPr>
      </w:pPr>
    </w:p>
    <w:p w:rsidR="009B1E34" w:rsidRDefault="009B1E34" w:rsidP="005D6833">
      <w:pPr>
        <w:jc w:val="center"/>
        <w:rPr>
          <w:b/>
          <w:caps/>
          <w:color w:val="0000CC"/>
          <w:sz w:val="32"/>
          <w:szCs w:val="32"/>
        </w:rPr>
      </w:pPr>
    </w:p>
    <w:p w:rsidR="009B1E34" w:rsidRDefault="009B1E34" w:rsidP="005D6833">
      <w:pPr>
        <w:jc w:val="center"/>
        <w:rPr>
          <w:b/>
          <w:caps/>
          <w:color w:val="0000CC"/>
          <w:sz w:val="32"/>
          <w:szCs w:val="32"/>
        </w:rPr>
      </w:pPr>
    </w:p>
    <w:p w:rsidR="009B1E34" w:rsidRDefault="009B1E34" w:rsidP="005D6833">
      <w:pPr>
        <w:jc w:val="center"/>
        <w:rPr>
          <w:b/>
          <w:caps/>
          <w:color w:val="0000CC"/>
          <w:sz w:val="32"/>
          <w:szCs w:val="32"/>
        </w:rPr>
      </w:pPr>
    </w:p>
    <w:p w:rsidR="009B1E34" w:rsidRDefault="009B1E34" w:rsidP="005D6833">
      <w:pPr>
        <w:jc w:val="center"/>
        <w:rPr>
          <w:b/>
          <w:caps/>
          <w:color w:val="0000CC"/>
          <w:sz w:val="32"/>
          <w:szCs w:val="32"/>
        </w:rPr>
      </w:pPr>
    </w:p>
    <w:p w:rsidR="009B1E34" w:rsidRDefault="009B1E34" w:rsidP="005D6833">
      <w:pPr>
        <w:jc w:val="center"/>
        <w:rPr>
          <w:b/>
          <w:caps/>
          <w:color w:val="0000CC"/>
          <w:sz w:val="32"/>
          <w:szCs w:val="32"/>
        </w:rPr>
      </w:pPr>
    </w:p>
    <w:p w:rsidR="009B1E34" w:rsidRDefault="009B1E34" w:rsidP="005D6833">
      <w:pPr>
        <w:jc w:val="center"/>
        <w:rPr>
          <w:b/>
          <w:caps/>
          <w:color w:val="0000CC"/>
          <w:sz w:val="32"/>
          <w:szCs w:val="32"/>
        </w:rPr>
      </w:pPr>
    </w:p>
    <w:p w:rsidR="009B1E34" w:rsidRDefault="009B1E34" w:rsidP="005D6833">
      <w:pPr>
        <w:jc w:val="center"/>
        <w:rPr>
          <w:b/>
          <w:caps/>
          <w:color w:val="0000CC"/>
          <w:sz w:val="32"/>
          <w:szCs w:val="32"/>
        </w:rPr>
      </w:pPr>
    </w:p>
    <w:p w:rsidR="009B1E34" w:rsidRPr="005D6833" w:rsidRDefault="009B1E34" w:rsidP="005D6833">
      <w:pPr>
        <w:jc w:val="center"/>
        <w:rPr>
          <w:b/>
          <w:caps/>
          <w:color w:val="0000CC"/>
          <w:sz w:val="32"/>
          <w:szCs w:val="32"/>
        </w:rPr>
      </w:pPr>
      <w:r w:rsidRPr="005D6833">
        <w:rPr>
          <w:b/>
          <w:caps/>
          <w:color w:val="0000CC"/>
          <w:sz w:val="32"/>
          <w:szCs w:val="32"/>
        </w:rPr>
        <w:t xml:space="preserve">раздел </w:t>
      </w:r>
      <w:r w:rsidRPr="005D6833">
        <w:rPr>
          <w:b/>
          <w:caps/>
          <w:color w:val="0000CC"/>
          <w:sz w:val="32"/>
          <w:szCs w:val="32"/>
          <w:lang w:val="en-US"/>
        </w:rPr>
        <w:t>iII</w:t>
      </w:r>
    </w:p>
    <w:p w:rsidR="009B1E34" w:rsidRPr="005D6833" w:rsidRDefault="009B1E34" w:rsidP="00336CE6">
      <w:pPr>
        <w:jc w:val="center"/>
        <w:rPr>
          <w:b/>
          <w:color w:val="0000CC"/>
          <w:sz w:val="28"/>
          <w:szCs w:val="28"/>
        </w:rPr>
      </w:pPr>
      <w:r w:rsidRPr="005D6833">
        <w:rPr>
          <w:b/>
          <w:color w:val="0000CC"/>
          <w:sz w:val="28"/>
          <w:szCs w:val="28"/>
        </w:rPr>
        <w:t>ВЕДУЩИЕ КОНЦЕПТУАЛЬНЫЕ ПОДХОДЫ</w:t>
      </w:r>
    </w:p>
    <w:p w:rsidR="009B1E34" w:rsidRDefault="009B1E34" w:rsidP="00336CE6"/>
    <w:p w:rsidR="009B1E34" w:rsidRPr="00F3487F" w:rsidRDefault="009B1E34" w:rsidP="00336CE6">
      <w:pPr>
        <w:rPr>
          <w:b/>
          <w:color w:val="FF0000"/>
          <w:sz w:val="28"/>
          <w:szCs w:val="28"/>
        </w:rPr>
      </w:pPr>
      <w:r w:rsidRPr="00F3487F">
        <w:rPr>
          <w:b/>
          <w:color w:val="FF0000"/>
          <w:sz w:val="28"/>
          <w:szCs w:val="28"/>
        </w:rPr>
        <w:t>3.1. Концептуальные подходы будущего состояния дошкольного учреждения как системы</w:t>
      </w:r>
    </w:p>
    <w:p w:rsidR="009B1E34" w:rsidRDefault="009B1E34" w:rsidP="00336CE6"/>
    <w:p w:rsidR="009B1E34" w:rsidRPr="00C41631" w:rsidRDefault="009B1E34" w:rsidP="00336CE6">
      <w:pPr>
        <w:jc w:val="both"/>
      </w:pPr>
      <w:r w:rsidRPr="00C41631">
        <w:t xml:space="preserve">       После  обсуждения  результатов  проблемно-критического  анализа  были  выработаны концептуальные  подходы    к  реорганизации  педагогического  процесса:  целей,  принципов, средств,  содержания  технологий,  способствующих  реализации  личностно-ориентированного подхода к воспитанию. </w:t>
      </w:r>
    </w:p>
    <w:p w:rsidR="009B1E34" w:rsidRPr="00C41631" w:rsidRDefault="009B1E34" w:rsidP="00336CE6">
      <w:pPr>
        <w:jc w:val="both"/>
        <w:rPr>
          <w:i/>
        </w:rPr>
      </w:pPr>
      <w:r w:rsidRPr="00C41631">
        <w:rPr>
          <w:i/>
        </w:rPr>
        <w:t xml:space="preserve">      Основными концептуальными подходами к организации деятельности детского сада являются: </w:t>
      </w:r>
    </w:p>
    <w:p w:rsidR="009B1E34" w:rsidRPr="00C41631" w:rsidRDefault="009B1E34" w:rsidP="00336CE6">
      <w:pPr>
        <w:jc w:val="both"/>
      </w:pPr>
      <w:r w:rsidRPr="00336CE6">
        <w:rPr>
          <w:sz w:val="28"/>
          <w:szCs w:val="28"/>
        </w:rPr>
        <w:t xml:space="preserve">-  </w:t>
      </w:r>
      <w:r w:rsidRPr="00C41631">
        <w:t xml:space="preserve">гуманизация и социализация образовательного процесса; </w:t>
      </w:r>
    </w:p>
    <w:p w:rsidR="009B1E34" w:rsidRPr="00C41631" w:rsidRDefault="009B1E34" w:rsidP="00336CE6">
      <w:pPr>
        <w:jc w:val="both"/>
      </w:pPr>
      <w:r w:rsidRPr="00C41631">
        <w:t xml:space="preserve">-  построение образовательной </w:t>
      </w:r>
      <w:r>
        <w:t>деятельности на основе медико-психолого-</w:t>
      </w:r>
      <w:r w:rsidRPr="00C41631">
        <w:t xml:space="preserve">педагогической деятельности;  </w:t>
      </w:r>
    </w:p>
    <w:p w:rsidR="009B1E34" w:rsidRPr="00C41631" w:rsidRDefault="009B1E34" w:rsidP="00336CE6">
      <w:pPr>
        <w:jc w:val="both"/>
      </w:pPr>
      <w:r w:rsidRPr="00C41631">
        <w:t xml:space="preserve">-  психологизация  работы  педагогов:  изучение  развития  ребенка  на  основе психолого-педагогических </w:t>
      </w:r>
      <w:r>
        <w:t xml:space="preserve"> методик;  планирование работы с </w:t>
      </w:r>
      <w:r w:rsidRPr="00C41631">
        <w:t xml:space="preserve">учетом индивидуально-типологических особенностей детей; </w:t>
      </w:r>
    </w:p>
    <w:p w:rsidR="009B1E34" w:rsidRPr="00C41631" w:rsidRDefault="009B1E34" w:rsidP="00336CE6">
      <w:pPr>
        <w:jc w:val="both"/>
      </w:pPr>
      <w:r w:rsidRPr="00C41631">
        <w:t xml:space="preserve">-  творческий, нестандартный подход к педагогической деятельности; </w:t>
      </w:r>
    </w:p>
    <w:p w:rsidR="009B1E34" w:rsidRPr="00C41631" w:rsidRDefault="009B1E34" w:rsidP="00336CE6">
      <w:pPr>
        <w:jc w:val="both"/>
      </w:pPr>
      <w:r w:rsidRPr="00C41631">
        <w:t xml:space="preserve">-  формирование творчески работающего коллектива. </w:t>
      </w:r>
    </w:p>
    <w:p w:rsidR="009B1E34" w:rsidRPr="00C41631" w:rsidRDefault="009B1E34" w:rsidP="00336CE6">
      <w:pPr>
        <w:jc w:val="both"/>
      </w:pPr>
      <w:r w:rsidRPr="00C41631">
        <w:t xml:space="preserve">      Разрабатываемая Программа предполагает реализацию изложенных выше концептуальных положений  посредством  полноценного  использования  в  образовательном процессе  арсенала  всех  средств  и  возможностей  в  целях  формирования  социального  опыта вхождения  ребенка  в  социум,  успешной  адаптации  и  активного  действия  внутри  социума. </w:t>
      </w:r>
    </w:p>
    <w:p w:rsidR="009B1E34" w:rsidRPr="00C41631" w:rsidRDefault="009B1E34" w:rsidP="00336CE6">
      <w:pPr>
        <w:ind w:firstLine="708"/>
        <w:jc w:val="both"/>
      </w:pPr>
      <w:r w:rsidRPr="00C41631">
        <w:t xml:space="preserve">Программа определяет стратегию, основные направления и перспективы развития учреждения в  соответствии  с  Концепцией  модернизации  Российского  образования,  которая    требует  от педагогов повышения качества дошкольного образования, создания условий для личностного развития каждого ребенка.  </w:t>
      </w:r>
    </w:p>
    <w:p w:rsidR="009B1E34" w:rsidRPr="00C41631" w:rsidRDefault="009B1E34" w:rsidP="00B242E4">
      <w:pPr>
        <w:ind w:firstLine="708"/>
        <w:jc w:val="both"/>
      </w:pPr>
      <w:r w:rsidRPr="00C41631">
        <w:t xml:space="preserve">Изменения  произойдут в следующих сферах качества: </w:t>
      </w:r>
    </w:p>
    <w:p w:rsidR="009B1E34" w:rsidRPr="00C41631" w:rsidRDefault="009B1E34" w:rsidP="00B242E4">
      <w:pPr>
        <w:ind w:firstLine="708"/>
        <w:jc w:val="both"/>
      </w:pPr>
      <w:r w:rsidRPr="00C41631">
        <w:t>-  сфера  образовательной  деятельности;</w:t>
      </w:r>
    </w:p>
    <w:p w:rsidR="009B1E34" w:rsidRPr="00C41631" w:rsidRDefault="009B1E34" w:rsidP="00B242E4">
      <w:pPr>
        <w:ind w:firstLine="708"/>
        <w:jc w:val="both"/>
      </w:pPr>
      <w:r w:rsidRPr="00C41631">
        <w:t xml:space="preserve">-  сфера  жизненного  пространства  дошкольного  образовательного </w:t>
      </w:r>
    </w:p>
    <w:p w:rsidR="009B1E34" w:rsidRPr="00C41631" w:rsidRDefault="009B1E34" w:rsidP="00B242E4">
      <w:pPr>
        <w:ind w:firstLine="708"/>
        <w:jc w:val="both"/>
      </w:pPr>
      <w:r w:rsidRPr="00C41631">
        <w:t xml:space="preserve">учреждения  (групповые  помещения, кабинеты,  спортивный  и  музыкальный  залы  и  т.п.),  участки  для прогулок и вся территория детского сада; </w:t>
      </w:r>
    </w:p>
    <w:p w:rsidR="009B1E34" w:rsidRPr="00C41631" w:rsidRDefault="009B1E34" w:rsidP="00B242E4">
      <w:pPr>
        <w:ind w:firstLine="708"/>
        <w:jc w:val="both"/>
      </w:pPr>
      <w:r w:rsidRPr="00C41631">
        <w:t xml:space="preserve">-  сфера  отношений  детского  сада  и  внешнего  окружения; </w:t>
      </w:r>
    </w:p>
    <w:p w:rsidR="009B1E34" w:rsidRPr="00C41631" w:rsidRDefault="009B1E34" w:rsidP="00B242E4">
      <w:pPr>
        <w:ind w:firstLine="708"/>
        <w:jc w:val="both"/>
      </w:pPr>
      <w:r w:rsidRPr="00C41631">
        <w:t xml:space="preserve">-  сфера  менеджмента  –  управление  дошкольным  образовательным </w:t>
      </w:r>
    </w:p>
    <w:p w:rsidR="009B1E34" w:rsidRPr="00C41631" w:rsidRDefault="009B1E34" w:rsidP="00B242E4">
      <w:pPr>
        <w:ind w:firstLine="708"/>
        <w:jc w:val="both"/>
      </w:pPr>
      <w:r w:rsidRPr="00C41631">
        <w:t>учреждением;</w:t>
      </w:r>
    </w:p>
    <w:p w:rsidR="009B1E34" w:rsidRPr="00C41631" w:rsidRDefault="009B1E34" w:rsidP="00B242E4">
      <w:pPr>
        <w:ind w:firstLine="708"/>
        <w:jc w:val="both"/>
      </w:pPr>
      <w:r w:rsidRPr="00C41631">
        <w:t>-  сфера  профессионализма.</w:t>
      </w:r>
    </w:p>
    <w:p w:rsidR="009B1E34" w:rsidRPr="00336CE6" w:rsidRDefault="009B1E34" w:rsidP="00B242E4">
      <w:pPr>
        <w:ind w:firstLine="708"/>
        <w:jc w:val="both"/>
        <w:rPr>
          <w:sz w:val="28"/>
          <w:szCs w:val="28"/>
        </w:rPr>
      </w:pPr>
    </w:p>
    <w:p w:rsidR="009B1E34" w:rsidRDefault="009B1E34" w:rsidP="00336CE6">
      <w:pPr>
        <w:jc w:val="both"/>
        <w:rPr>
          <w:sz w:val="28"/>
          <w:szCs w:val="28"/>
        </w:rPr>
      </w:pPr>
    </w:p>
    <w:p w:rsidR="009B1E34" w:rsidRPr="00F3487F" w:rsidRDefault="009B1E34" w:rsidP="00336CE6">
      <w:pPr>
        <w:jc w:val="both"/>
        <w:rPr>
          <w:b/>
          <w:color w:val="FF0000"/>
          <w:sz w:val="28"/>
          <w:szCs w:val="28"/>
        </w:rPr>
      </w:pPr>
      <w:r w:rsidRPr="00F3487F">
        <w:rPr>
          <w:b/>
          <w:color w:val="FF0000"/>
          <w:sz w:val="28"/>
          <w:szCs w:val="28"/>
        </w:rPr>
        <w:t>3.2 Стратегические основания жизнедеятельности детского сада</w:t>
      </w:r>
    </w:p>
    <w:p w:rsidR="009B1E34" w:rsidRDefault="009B1E34" w:rsidP="00336CE6">
      <w:pPr>
        <w:jc w:val="both"/>
        <w:rPr>
          <w:b/>
          <w:sz w:val="28"/>
          <w:szCs w:val="28"/>
        </w:rPr>
      </w:pPr>
    </w:p>
    <w:p w:rsidR="009B1E34" w:rsidRPr="00CC7F48" w:rsidRDefault="009B1E34" w:rsidP="005C22A1">
      <w:pPr>
        <w:ind w:firstLine="708"/>
        <w:jc w:val="both"/>
      </w:pPr>
      <w:r w:rsidRPr="00CC7F48">
        <w:rPr>
          <w:i/>
        </w:rPr>
        <w:t xml:space="preserve">Стратегические основания деятельности </w:t>
      </w:r>
      <w:r>
        <w:rPr>
          <w:i/>
        </w:rPr>
        <w:t>МДОУ "Д</w:t>
      </w:r>
      <w:r w:rsidRPr="00CC7F48">
        <w:rPr>
          <w:i/>
        </w:rPr>
        <w:t>етск</w:t>
      </w:r>
      <w:r>
        <w:rPr>
          <w:i/>
        </w:rPr>
        <w:t>ий</w:t>
      </w:r>
      <w:r w:rsidRPr="00CC7F48">
        <w:rPr>
          <w:i/>
        </w:rPr>
        <w:t xml:space="preserve"> сад № 72</w:t>
      </w:r>
      <w:r>
        <w:rPr>
          <w:i/>
        </w:rPr>
        <w:t>"</w:t>
      </w:r>
      <w:r w:rsidRPr="00CC7F48">
        <w:t xml:space="preserve">  предполагает  ориентацию  не только  на  приобретение  знаний,  но  и  на  развитие  личности,  где  содержание  образования выступает  средством  самостановления,  усвоение  ребенком  способов  познания  –  средством саморазвития, ориентации в окружающем мире. </w:t>
      </w:r>
    </w:p>
    <w:p w:rsidR="009B1E34" w:rsidRPr="00CC7F48" w:rsidRDefault="009B1E34" w:rsidP="005214C4">
      <w:pPr>
        <w:jc w:val="both"/>
      </w:pPr>
      <w:r w:rsidRPr="00CC7F48">
        <w:rPr>
          <w:i/>
        </w:rPr>
        <w:t>Стратегическими  направлениями</w:t>
      </w:r>
      <w:r w:rsidRPr="00CC7F48">
        <w:t xml:space="preserve">  деятельности  детского  сада,  которые  на сегодняшний день наиболее конкурентоспособны, являются:  </w:t>
      </w:r>
    </w:p>
    <w:p w:rsidR="009B1E34" w:rsidRPr="00CC7F48" w:rsidRDefault="009B1E34" w:rsidP="00D51DD1">
      <w:pPr>
        <w:pStyle w:val="ListParagraph"/>
        <w:numPr>
          <w:ilvl w:val="0"/>
          <w:numId w:val="36"/>
        </w:numPr>
        <w:spacing w:before="100" w:beforeAutospacing="1" w:after="100" w:afterAutospacing="1"/>
        <w:ind w:right="-1"/>
        <w:jc w:val="both"/>
      </w:pPr>
      <w:r w:rsidRPr="00CC7F48">
        <w:t xml:space="preserve">Моделирование образовательной деятельности с детьми на основе использования проблемных ситуаций,  исследований и средств информатизации </w:t>
      </w:r>
    </w:p>
    <w:p w:rsidR="009B1E34" w:rsidRPr="00CC7F48" w:rsidRDefault="009B1E34" w:rsidP="00D51DD1">
      <w:pPr>
        <w:pStyle w:val="ListParagraph"/>
        <w:numPr>
          <w:ilvl w:val="0"/>
          <w:numId w:val="36"/>
        </w:numPr>
        <w:jc w:val="both"/>
      </w:pPr>
      <w:r w:rsidRPr="00CC7F48">
        <w:t xml:space="preserve">Формирование  технологической  составляющей  педагогической компетентности  педагогов  (внедрение  современных  приёмов  и  методов обучения, информатизации образования). </w:t>
      </w:r>
    </w:p>
    <w:p w:rsidR="009B1E34" w:rsidRPr="00CC7F48" w:rsidRDefault="009B1E34" w:rsidP="00D51DD1">
      <w:pPr>
        <w:pStyle w:val="ListParagraph"/>
        <w:numPr>
          <w:ilvl w:val="0"/>
          <w:numId w:val="36"/>
        </w:numPr>
        <w:jc w:val="both"/>
      </w:pPr>
      <w:r w:rsidRPr="00CC7F48">
        <w:t xml:space="preserve">Формирование  гражданской  позиции  (толерантности)  у  всех  субъектов образовательного процесса. </w:t>
      </w:r>
    </w:p>
    <w:p w:rsidR="009B1E34" w:rsidRPr="00CC7F48" w:rsidRDefault="009B1E34" w:rsidP="00D51DD1">
      <w:pPr>
        <w:pStyle w:val="ListParagraph"/>
        <w:numPr>
          <w:ilvl w:val="0"/>
          <w:numId w:val="36"/>
        </w:numPr>
        <w:jc w:val="both"/>
      </w:pPr>
      <w:r w:rsidRPr="00CC7F48">
        <w:t>Расширение  способов  и  методов  формирования</w:t>
      </w:r>
      <w:r>
        <w:rPr>
          <w:sz w:val="28"/>
          <w:szCs w:val="28"/>
        </w:rPr>
        <w:t xml:space="preserve">  </w:t>
      </w:r>
      <w:r w:rsidRPr="00CC7F48">
        <w:t xml:space="preserve">ценностей  семьи  в области здоровьесберегающих технологий. </w:t>
      </w:r>
    </w:p>
    <w:p w:rsidR="009B1E34" w:rsidRPr="00CC7F48" w:rsidRDefault="009B1E34" w:rsidP="00D51DD1">
      <w:pPr>
        <w:pStyle w:val="ListParagraph"/>
        <w:numPr>
          <w:ilvl w:val="0"/>
          <w:numId w:val="36"/>
        </w:numPr>
        <w:jc w:val="both"/>
      </w:pPr>
      <w:r w:rsidRPr="00CC7F48">
        <w:t xml:space="preserve">Создание системы поддержки способных и одаренных детей и педагогов через конкурсы, проектную деятельность. </w:t>
      </w:r>
    </w:p>
    <w:p w:rsidR="009B1E34" w:rsidRPr="00CC7F48" w:rsidRDefault="009B1E34" w:rsidP="00D51DD1">
      <w:pPr>
        <w:pStyle w:val="ListParagraph"/>
        <w:numPr>
          <w:ilvl w:val="0"/>
          <w:numId w:val="36"/>
        </w:numPr>
        <w:jc w:val="both"/>
      </w:pPr>
      <w:r w:rsidRPr="00CC7F48">
        <w:t xml:space="preserve">Повышение профессионального мастерства педагогов   на базе детского сада  (трансляция  передового  педагогического  опыта)  и  взаимодействия  с МОУ ДПО Городской центр развития образования и кафедрой  дошкольной  педагогики  Института развития образования  Ярославской области (организация  инновационной деятельности). </w:t>
      </w:r>
    </w:p>
    <w:p w:rsidR="009B1E34" w:rsidRPr="00CC7F48" w:rsidRDefault="009B1E34" w:rsidP="00D51DD1">
      <w:pPr>
        <w:pStyle w:val="ListParagraph"/>
        <w:numPr>
          <w:ilvl w:val="0"/>
          <w:numId w:val="36"/>
        </w:numPr>
        <w:jc w:val="both"/>
      </w:pPr>
      <w:r w:rsidRPr="00CC7F48">
        <w:t>Создание условий для взаимодействия всех участников образовательного процесса.</w:t>
      </w:r>
    </w:p>
    <w:p w:rsidR="009B1E34" w:rsidRPr="00CC7F48" w:rsidRDefault="009B1E34" w:rsidP="00D51DD1">
      <w:pPr>
        <w:pStyle w:val="ListParagraph"/>
        <w:numPr>
          <w:ilvl w:val="0"/>
          <w:numId w:val="36"/>
        </w:numPr>
        <w:jc w:val="both"/>
      </w:pPr>
      <w:r w:rsidRPr="00CC7F48">
        <w:t xml:space="preserve">Расширение связей с учреждениями-партнерами. </w:t>
      </w:r>
    </w:p>
    <w:p w:rsidR="009B1E34" w:rsidRPr="002D6A27" w:rsidRDefault="009B1E34" w:rsidP="002D6A27">
      <w:pPr>
        <w:ind w:firstLine="427"/>
        <w:jc w:val="both"/>
      </w:pPr>
      <w:r w:rsidRPr="002D6A27">
        <w:t>Ведущая идея</w:t>
      </w:r>
      <w:r>
        <w:t xml:space="preserve"> деятельности детского сада № 72 </w:t>
      </w:r>
      <w:r w:rsidRPr="002D6A27">
        <w:t> заключается в создании благоприятных условий для полноценного проживания ребенка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9B1E34" w:rsidRPr="002D6A27" w:rsidRDefault="009B1E34" w:rsidP="009B0781">
      <w:pPr>
        <w:ind w:firstLine="427"/>
        <w:jc w:val="both"/>
      </w:pPr>
      <w:r w:rsidRPr="002D6A27">
        <w:t xml:space="preserve">В  связи  с  вышеизложенным  перед  коллективом  </w:t>
      </w:r>
      <w:r w:rsidRPr="002D6A27">
        <w:rPr>
          <w:i/>
        </w:rPr>
        <w:t>поставлены  задачи,</w:t>
      </w:r>
      <w:r w:rsidRPr="002D6A27">
        <w:t xml:space="preserve">  которые  обеспечивают</w:t>
      </w:r>
      <w:r>
        <w:t xml:space="preserve"> </w:t>
      </w:r>
      <w:r w:rsidRPr="002D6A27">
        <w:t xml:space="preserve">переход на новый уровень развития. </w:t>
      </w:r>
    </w:p>
    <w:p w:rsidR="009B1E34" w:rsidRPr="002D6A27" w:rsidRDefault="009B1E34" w:rsidP="00336CE6">
      <w:pPr>
        <w:jc w:val="both"/>
      </w:pPr>
      <w:r w:rsidRPr="002D6A27">
        <w:t xml:space="preserve">Они состоят в следующем: </w:t>
      </w:r>
    </w:p>
    <w:p w:rsidR="009B1E34" w:rsidRPr="002D6A27" w:rsidRDefault="009B1E34" w:rsidP="00336CE6">
      <w:pPr>
        <w:jc w:val="both"/>
      </w:pPr>
      <w:r w:rsidRPr="00336CE6">
        <w:rPr>
          <w:sz w:val="28"/>
          <w:szCs w:val="28"/>
        </w:rPr>
        <w:t xml:space="preserve">-  </w:t>
      </w:r>
      <w:r w:rsidRPr="002D6A27">
        <w:t>изучение и внедрение программы развития детского сада и поиск механизма повышения качества образования как результата её реализации;</w:t>
      </w:r>
    </w:p>
    <w:p w:rsidR="009B1E34" w:rsidRPr="002D6A27" w:rsidRDefault="009B1E34" w:rsidP="00336CE6">
      <w:pPr>
        <w:jc w:val="both"/>
      </w:pPr>
      <w:r w:rsidRPr="002D6A27">
        <w:t xml:space="preserve">-  улучшение  условий  для:  развития  целостно-эмоциональной  сферы; </w:t>
      </w:r>
      <w:r>
        <w:t xml:space="preserve"> </w:t>
      </w:r>
      <w:r w:rsidRPr="002D6A27">
        <w:t>самостоятельной, творческой, игровой деятельности; для сохранения физического и  психического  здоровья  ребенка,  как  важного  личностного  фактора  для успешной жизнедеятельности ребенка;</w:t>
      </w:r>
    </w:p>
    <w:p w:rsidR="009B1E34" w:rsidRPr="002D6A27" w:rsidRDefault="009B1E34" w:rsidP="00336CE6">
      <w:pPr>
        <w:jc w:val="both"/>
      </w:pPr>
      <w:r>
        <w:t>-  изменение</w:t>
      </w:r>
      <w:r w:rsidRPr="002D6A27">
        <w:t xml:space="preserve"> </w:t>
      </w:r>
      <w:r>
        <w:t>развивающей</w:t>
      </w:r>
      <w:r w:rsidRPr="002D6A27">
        <w:t xml:space="preserve"> предметно-пространственной среды детского сада,  представление  её  как модели  социокультурной  жизни  общества,  обеспечивающей  развитие  и саморазвитие социальных</w:t>
      </w:r>
      <w:r w:rsidRPr="00336CE6">
        <w:rPr>
          <w:sz w:val="28"/>
          <w:szCs w:val="28"/>
        </w:rPr>
        <w:t xml:space="preserve"> </w:t>
      </w:r>
      <w:r w:rsidRPr="002D6A27">
        <w:t>качеств личности ребёнка, развитие его речи;</w:t>
      </w:r>
    </w:p>
    <w:p w:rsidR="009B1E34" w:rsidRPr="002D6A27" w:rsidRDefault="009B1E34" w:rsidP="00336CE6">
      <w:pPr>
        <w:jc w:val="both"/>
      </w:pPr>
      <w:r w:rsidRPr="002D6A27">
        <w:t>-  совершенствование системы профессионального роста педагогов;</w:t>
      </w:r>
    </w:p>
    <w:p w:rsidR="009B1E34" w:rsidRDefault="009B1E34" w:rsidP="00336CE6">
      <w:pPr>
        <w:jc w:val="both"/>
      </w:pPr>
      <w:r w:rsidRPr="002D6A27">
        <w:t xml:space="preserve">-  обеспечение  нового  подхода  к  организационно-управленческой  деятельности детского сада  на  основе  интеграции  специалистов  учреждения  и  внешних образовательных и внеобразовательных структур; </w:t>
      </w:r>
    </w:p>
    <w:p w:rsidR="009B1E34" w:rsidRPr="002D6A27" w:rsidRDefault="009B1E34" w:rsidP="00336CE6">
      <w:pPr>
        <w:jc w:val="both"/>
      </w:pPr>
      <w:r w:rsidRPr="002D6A27">
        <w:t xml:space="preserve">-  повышение уровня психолого-педагогической компетентности родителей и их мотивации  взаимодействия  с  организацией  на  основе  включения  в  совместную творческую деятельность с детьми и педагогами. </w:t>
      </w:r>
    </w:p>
    <w:p w:rsidR="009B1E34" w:rsidRPr="002D6A27" w:rsidRDefault="009B1E34" w:rsidP="00336CE6">
      <w:pPr>
        <w:jc w:val="both"/>
        <w:rPr>
          <w:i/>
        </w:rPr>
      </w:pPr>
      <w:r w:rsidRPr="002D6A27">
        <w:tab/>
      </w:r>
      <w:r w:rsidRPr="002D6A27">
        <w:rPr>
          <w:i/>
        </w:rPr>
        <w:t xml:space="preserve">Проектирование  образовательного  пространства  детского сада  осуществляется  с  учётом следующих принципов: </w:t>
      </w:r>
    </w:p>
    <w:p w:rsidR="009B1E34" w:rsidRPr="002D6A27" w:rsidRDefault="009B1E34" w:rsidP="00D51DD1">
      <w:pPr>
        <w:pStyle w:val="ListParagraph"/>
        <w:numPr>
          <w:ilvl w:val="0"/>
          <w:numId w:val="37"/>
        </w:numPr>
        <w:jc w:val="both"/>
      </w:pPr>
      <w:r w:rsidRPr="002D6A27">
        <w:t>Принципа гуманизации, который представляет собой процесс, на</w:t>
      </w:r>
      <w:r>
        <w:t>правленный на развитие личности</w:t>
      </w:r>
      <w:r w:rsidRPr="002D6A27">
        <w:t xml:space="preserve"> ребенка,  как  субъекта  творческой  деятельности.  Гуманизация  составляет важнейшую характеристику образа жизни педагогов и детей, предполагающую установление подлинно  человеческих,  равноправных  и  партнёрских  отношений,  направленных  на сохранение социально-эмоционального здоровья ребенка. </w:t>
      </w:r>
    </w:p>
    <w:p w:rsidR="009B1E34" w:rsidRPr="002D6A27" w:rsidRDefault="009B1E34" w:rsidP="00D51DD1">
      <w:pPr>
        <w:pStyle w:val="ListParagraph"/>
        <w:numPr>
          <w:ilvl w:val="0"/>
          <w:numId w:val="37"/>
        </w:numPr>
        <w:jc w:val="both"/>
      </w:pPr>
      <w:r w:rsidRPr="002D6A27">
        <w:t xml:space="preserve">Принципа  свободы  и  самостоятельности,  позволяющего  ребенку  самостоятельно выбирать  цель,  определяться  в  мотивах  и  способах  действия,  в  дальнейшем  применение результата данного действия и самооценка. </w:t>
      </w:r>
    </w:p>
    <w:p w:rsidR="009B1E34" w:rsidRPr="002D6A27" w:rsidRDefault="009B1E34" w:rsidP="00D51DD1">
      <w:pPr>
        <w:pStyle w:val="ListParagraph"/>
        <w:numPr>
          <w:ilvl w:val="0"/>
          <w:numId w:val="37"/>
        </w:numPr>
        <w:jc w:val="both"/>
      </w:pPr>
      <w:r w:rsidRPr="002D6A27">
        <w:t>Принципа интегративности всех процессов образовательного простра</w:t>
      </w:r>
      <w:r>
        <w:t xml:space="preserve">нства – обучение и воспитание, развитие и саморазвитие, </w:t>
      </w:r>
      <w:r w:rsidRPr="002D6A27">
        <w:t xml:space="preserve">природной </w:t>
      </w:r>
      <w:r>
        <w:t xml:space="preserve">и оциальной  сферы, </w:t>
      </w:r>
      <w:r w:rsidRPr="002D6A27">
        <w:t>индивидуального  и совместного  пространства.  Этот  принци</w:t>
      </w:r>
      <w:r>
        <w:t xml:space="preserve">п  предполагает  совместную и сознательную деятельность педагога и ребенка, ребенка и ребенка, </w:t>
      </w:r>
      <w:r w:rsidRPr="002D6A27">
        <w:t xml:space="preserve">ребенка  и  продуктов  культуры, специально организованной и свободно деятельности ребенка. </w:t>
      </w:r>
    </w:p>
    <w:p w:rsidR="009B1E34" w:rsidRPr="002D6A27" w:rsidRDefault="009B1E34" w:rsidP="00D51DD1">
      <w:pPr>
        <w:pStyle w:val="ListParagraph"/>
        <w:numPr>
          <w:ilvl w:val="0"/>
          <w:numId w:val="37"/>
        </w:numPr>
        <w:jc w:val="both"/>
      </w:pPr>
      <w:r w:rsidRPr="002D6A27">
        <w:t xml:space="preserve">Принципа  индивидуально-дифференцированной  направленности.  Педагогический процесс ориентируется на психофизиологические особенности темперамента, темпа, общего уровня развития ребенка, его склонности и интересы. </w:t>
      </w:r>
    </w:p>
    <w:p w:rsidR="009B1E34" w:rsidRDefault="009B1E34" w:rsidP="00D51DD1">
      <w:pPr>
        <w:pStyle w:val="ListParagraph"/>
        <w:numPr>
          <w:ilvl w:val="0"/>
          <w:numId w:val="37"/>
        </w:numPr>
        <w:jc w:val="both"/>
      </w:pPr>
      <w:r w:rsidRPr="002D6A27">
        <w:t>Принципа  эмоционально-психологического  комфорта  ребенка  в  педагогическом процессе.  Освоение  содержания</w:t>
      </w:r>
      <w:r w:rsidRPr="00336CE6">
        <w:rPr>
          <w:sz w:val="28"/>
          <w:szCs w:val="28"/>
        </w:rPr>
        <w:t xml:space="preserve">  </w:t>
      </w:r>
      <w:r w:rsidRPr="002D6A27">
        <w:t xml:space="preserve">педагогического  процесса  разворачивается  как  процесс субъективно переживаемый ребенком, как увлекательная, интересная деятельность, в которой находят  выход  и  развитие  его  актуальные  потребности,  интересы,  в  которой  он  получает возможность для самоутверждения и признания со стороны окружающих. </w:t>
      </w:r>
    </w:p>
    <w:p w:rsidR="009B1E34" w:rsidRPr="002D6A27" w:rsidRDefault="009B1E34" w:rsidP="00276D57">
      <w:pPr>
        <w:pStyle w:val="ListParagraph"/>
        <w:jc w:val="both"/>
      </w:pPr>
    </w:p>
    <w:p w:rsidR="009B1E34" w:rsidRPr="00F3487F" w:rsidRDefault="009B1E34" w:rsidP="00876F66">
      <w:pPr>
        <w:pStyle w:val="ListParagraph"/>
        <w:numPr>
          <w:ilvl w:val="1"/>
          <w:numId w:val="72"/>
        </w:num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Цель и задачи П</w:t>
      </w:r>
      <w:r w:rsidRPr="00F3487F">
        <w:rPr>
          <w:b/>
          <w:color w:val="FF0000"/>
          <w:sz w:val="28"/>
          <w:szCs w:val="28"/>
        </w:rPr>
        <w:t>рограммы развития</w:t>
      </w:r>
    </w:p>
    <w:p w:rsidR="009B1E34" w:rsidRPr="005214C4" w:rsidRDefault="009B1E34" w:rsidP="005214C4">
      <w:pPr>
        <w:pStyle w:val="ListParagraph"/>
        <w:ind w:left="1080"/>
        <w:rPr>
          <w:b/>
          <w:sz w:val="28"/>
          <w:szCs w:val="28"/>
        </w:rPr>
      </w:pPr>
    </w:p>
    <w:p w:rsidR="009B1E34" w:rsidRPr="00876F66" w:rsidRDefault="009B1E34" w:rsidP="005214C4">
      <w:pPr>
        <w:ind w:firstLine="708"/>
        <w:jc w:val="both"/>
      </w:pPr>
      <w:r w:rsidRPr="00876F66">
        <w:t xml:space="preserve">При подготовке настоящей Программы учитывались цели, концептуальные положения и идеи, имеющиеся в реализуемых детским садом образовательных программах. Программа составлена на основе анализа имеющихся условий и ресурсного обеспечения с учетом прогноза о перспективах их изменений. </w:t>
      </w:r>
    </w:p>
    <w:p w:rsidR="009B1E34" w:rsidRPr="00876F66" w:rsidRDefault="009B1E34" w:rsidP="00746EBC">
      <w:pPr>
        <w:ind w:firstLine="708"/>
        <w:jc w:val="both"/>
      </w:pPr>
      <w:r w:rsidRPr="00876F66">
        <w:t>Актуальность разработки программы развития детского сада обусловлена изменениями в государственно-политическом устройстве и социально-экономической жизни страны в соответствии с социальными ожиданиями, образовательными запросами детей и родителей.</w:t>
      </w:r>
    </w:p>
    <w:p w:rsidR="009B1E34" w:rsidRDefault="009B1E34" w:rsidP="00746EBC">
      <w:pPr>
        <w:ind w:firstLine="708"/>
        <w:jc w:val="both"/>
        <w:rPr>
          <w:sz w:val="28"/>
          <w:szCs w:val="28"/>
        </w:rPr>
      </w:pPr>
    </w:p>
    <w:p w:rsidR="009B1E34" w:rsidRPr="00876F66" w:rsidRDefault="009B1E34" w:rsidP="00B93745">
      <w:pPr>
        <w:autoSpaceDE w:val="0"/>
        <w:autoSpaceDN w:val="0"/>
        <w:adjustRightInd w:val="0"/>
        <w:rPr>
          <w:color w:val="000000"/>
          <w:lang w:eastAsia="en-US"/>
        </w:rPr>
      </w:pPr>
      <w:r w:rsidRPr="00876F66">
        <w:rPr>
          <w:b/>
          <w:bCs/>
          <w:color w:val="000000"/>
          <w:lang w:eastAsia="en-US"/>
        </w:rPr>
        <w:t>Миссия детского сада</w:t>
      </w:r>
    </w:p>
    <w:p w:rsidR="009B1E34" w:rsidRPr="00876F66" w:rsidRDefault="009B1E34" w:rsidP="00374A30">
      <w:pPr>
        <w:autoSpaceDE w:val="0"/>
        <w:autoSpaceDN w:val="0"/>
        <w:adjustRightInd w:val="0"/>
        <w:spacing w:after="36"/>
        <w:jc w:val="both"/>
        <w:rPr>
          <w:color w:val="000000"/>
          <w:lang w:eastAsia="en-US"/>
        </w:rPr>
      </w:pPr>
      <w:r w:rsidRPr="00876F66">
        <w:rPr>
          <w:color w:val="000000"/>
          <w:lang w:eastAsia="en-US"/>
        </w:rPr>
        <w:t xml:space="preserve">1. </w:t>
      </w:r>
      <w:r w:rsidRPr="00876F66">
        <w:rPr>
          <w:b/>
          <w:bCs/>
          <w:i/>
          <w:color w:val="000000"/>
          <w:lang w:eastAsia="en-US"/>
        </w:rPr>
        <w:t>По отношению к социуму</w:t>
      </w:r>
      <w:r w:rsidRPr="00876F66">
        <w:rPr>
          <w:b/>
          <w:bCs/>
          <w:color w:val="000000"/>
          <w:lang w:eastAsia="en-US"/>
        </w:rPr>
        <w:t xml:space="preserve">: </w:t>
      </w:r>
      <w:r w:rsidRPr="00876F66">
        <w:rPr>
          <w:color w:val="000000"/>
          <w:lang w:eastAsia="en-US"/>
        </w:rPr>
        <w:t xml:space="preserve">быть конкурентоспособным учреждением, предоставляющим доступные качественные образовательные услуги, удовлетворяющие потребностям социума и государства. </w:t>
      </w:r>
    </w:p>
    <w:p w:rsidR="009B1E34" w:rsidRPr="00876F66" w:rsidRDefault="009B1E34" w:rsidP="00374A30">
      <w:pPr>
        <w:autoSpaceDE w:val="0"/>
        <w:autoSpaceDN w:val="0"/>
        <w:adjustRightInd w:val="0"/>
        <w:spacing w:after="36"/>
        <w:jc w:val="both"/>
        <w:rPr>
          <w:color w:val="000000"/>
          <w:lang w:eastAsia="en-US"/>
        </w:rPr>
      </w:pPr>
      <w:r w:rsidRPr="00876F66">
        <w:rPr>
          <w:color w:val="000000"/>
          <w:lang w:eastAsia="en-US"/>
        </w:rPr>
        <w:t xml:space="preserve">2. </w:t>
      </w:r>
      <w:r w:rsidRPr="00876F66">
        <w:rPr>
          <w:b/>
          <w:bCs/>
          <w:i/>
          <w:color w:val="000000"/>
          <w:lang w:eastAsia="en-US"/>
        </w:rPr>
        <w:t>По отношению к коллективу</w:t>
      </w:r>
      <w:r w:rsidRPr="00876F66">
        <w:rPr>
          <w:b/>
          <w:bCs/>
          <w:color w:val="000000"/>
          <w:lang w:eastAsia="en-US"/>
        </w:rPr>
        <w:t xml:space="preserve">: </w:t>
      </w:r>
      <w:r w:rsidRPr="00876F66">
        <w:rPr>
          <w:color w:val="000000"/>
          <w:lang w:eastAsia="en-US"/>
        </w:rPr>
        <w:t xml:space="preserve">создание условий для профессионального, творческого и личностного роста сотрудников, обеспечение комфортного нравственно-психологического климата. </w:t>
      </w:r>
    </w:p>
    <w:p w:rsidR="009B1E34" w:rsidRPr="00876F66" w:rsidRDefault="009B1E34" w:rsidP="00374A30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876F66">
        <w:rPr>
          <w:b/>
          <w:bCs/>
          <w:color w:val="000000"/>
          <w:lang w:eastAsia="en-US"/>
        </w:rPr>
        <w:t xml:space="preserve">3. </w:t>
      </w:r>
      <w:r w:rsidRPr="00876F66">
        <w:rPr>
          <w:b/>
          <w:bCs/>
          <w:i/>
          <w:color w:val="000000"/>
          <w:lang w:eastAsia="en-US"/>
        </w:rPr>
        <w:t>По отношению к детям</w:t>
      </w:r>
      <w:r w:rsidRPr="00876F66">
        <w:rPr>
          <w:b/>
          <w:bCs/>
          <w:color w:val="000000"/>
          <w:lang w:eastAsia="en-US"/>
        </w:rPr>
        <w:t xml:space="preserve">: </w:t>
      </w:r>
      <w:r w:rsidRPr="00876F66">
        <w:rPr>
          <w:color w:val="000000"/>
          <w:lang w:eastAsia="en-US"/>
        </w:rPr>
        <w:t xml:space="preserve">обеспечение условий для сохранения и укрепления здоровья, оптимального развития, ориентируясь на общечеловеческие ценности для обеспечения успешности на следующей ступени образования. </w:t>
      </w:r>
    </w:p>
    <w:p w:rsidR="009B1E34" w:rsidRPr="00B93745" w:rsidRDefault="009B1E34" w:rsidP="00374A3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9B1E34" w:rsidRPr="005D6833" w:rsidRDefault="009B1E34" w:rsidP="00746EBC">
      <w:pPr>
        <w:ind w:firstLine="708"/>
        <w:jc w:val="both"/>
        <w:rPr>
          <w:b/>
          <w:bCs/>
          <w:sz w:val="32"/>
          <w:szCs w:val="32"/>
        </w:rPr>
      </w:pPr>
      <w:r w:rsidRPr="005D6833">
        <w:rPr>
          <w:b/>
          <w:bCs/>
          <w:sz w:val="28"/>
          <w:szCs w:val="28"/>
        </w:rPr>
        <w:t>Стратегической</w:t>
      </w:r>
      <w:r>
        <w:rPr>
          <w:b/>
          <w:bCs/>
          <w:sz w:val="28"/>
          <w:szCs w:val="28"/>
        </w:rPr>
        <w:t xml:space="preserve"> </w:t>
      </w:r>
      <w:r w:rsidRPr="005D6833">
        <w:rPr>
          <w:b/>
          <w:bCs/>
          <w:sz w:val="28"/>
          <w:szCs w:val="28"/>
        </w:rPr>
        <w:t>целью</w:t>
      </w:r>
      <w:r>
        <w:rPr>
          <w:b/>
          <w:bCs/>
          <w:sz w:val="28"/>
          <w:szCs w:val="28"/>
        </w:rPr>
        <w:t xml:space="preserve"> </w:t>
      </w:r>
      <w:r w:rsidRPr="005D6833">
        <w:rPr>
          <w:b/>
          <w:bCs/>
          <w:sz w:val="28"/>
          <w:szCs w:val="28"/>
        </w:rPr>
        <w:t>Программы развития</w:t>
      </w:r>
      <w:r w:rsidRPr="005D6833">
        <w:rPr>
          <w:b/>
          <w:sz w:val="28"/>
          <w:szCs w:val="28"/>
        </w:rPr>
        <w:t xml:space="preserve"> является:</w:t>
      </w:r>
    </w:p>
    <w:p w:rsidR="009B1E34" w:rsidRPr="00876F66" w:rsidRDefault="009B1E34" w:rsidP="005A7166">
      <w:pPr>
        <w:ind w:right="-1"/>
        <w:jc w:val="both"/>
      </w:pPr>
      <w:r>
        <w:rPr>
          <w:bCs/>
          <w:sz w:val="28"/>
          <w:szCs w:val="28"/>
        </w:rPr>
        <w:t>1.</w:t>
      </w:r>
      <w:r w:rsidRPr="00876F66">
        <w:rPr>
          <w:bCs/>
        </w:rPr>
        <w:t xml:space="preserve">Обеспечение доступности и высокого качества дошкольного образования, адекватного социальным потребностям на основе повышения эффективности деятельности </w:t>
      </w:r>
      <w:r>
        <w:rPr>
          <w:bCs/>
        </w:rPr>
        <w:t>МДОУ "Д</w:t>
      </w:r>
      <w:r w:rsidRPr="00876F66">
        <w:rPr>
          <w:bCs/>
        </w:rPr>
        <w:t>етск</w:t>
      </w:r>
      <w:r>
        <w:rPr>
          <w:bCs/>
        </w:rPr>
        <w:t>ий</w:t>
      </w:r>
      <w:r w:rsidRPr="00876F66">
        <w:rPr>
          <w:bCs/>
        </w:rPr>
        <w:t xml:space="preserve"> сад № 72</w:t>
      </w:r>
      <w:r>
        <w:rPr>
          <w:bCs/>
        </w:rPr>
        <w:t>"</w:t>
      </w:r>
      <w:r w:rsidRPr="00876F66">
        <w:rPr>
          <w:bCs/>
        </w:rPr>
        <w:t xml:space="preserve"> по таким критериям как качество, инновационность, востребованность и экономическая целесообразность.</w:t>
      </w:r>
    </w:p>
    <w:p w:rsidR="009B1E34" w:rsidRPr="00876F66" w:rsidRDefault="009B1E34" w:rsidP="005A7166">
      <w:pPr>
        <w:ind w:right="-1"/>
        <w:jc w:val="both"/>
      </w:pPr>
      <w:r w:rsidRPr="00876F66">
        <w:rPr>
          <w:bCs/>
        </w:rPr>
        <w:t>2. Создание условий, обеспечивающих высокое качество результатов образовательного процесса, опираясь на личностно ориентированную модель взаимодействия взрослого и ребёнка с учётом его психофизиологических особенностей, индивидуальных способностей</w:t>
      </w:r>
      <w:r w:rsidRPr="00876F66">
        <w:t>.</w:t>
      </w:r>
    </w:p>
    <w:p w:rsidR="009B1E34" w:rsidRDefault="009B1E34" w:rsidP="00876F66">
      <w:pPr>
        <w:pStyle w:val="11"/>
        <w:spacing w:after="0" w:line="240" w:lineRule="auto"/>
        <w:jc w:val="center"/>
        <w:rPr>
          <w:b/>
          <w:bCs/>
          <w:sz w:val="28"/>
          <w:szCs w:val="28"/>
        </w:rPr>
      </w:pPr>
    </w:p>
    <w:p w:rsidR="009B1E34" w:rsidRDefault="009B1E34" w:rsidP="00876F66">
      <w:pPr>
        <w:pStyle w:val="11"/>
        <w:spacing w:after="0" w:line="240" w:lineRule="auto"/>
        <w:jc w:val="center"/>
        <w:rPr>
          <w:sz w:val="28"/>
          <w:szCs w:val="28"/>
        </w:rPr>
      </w:pPr>
      <w:r w:rsidRPr="00EF25BA">
        <w:rPr>
          <w:b/>
          <w:bCs/>
          <w:sz w:val="28"/>
          <w:szCs w:val="28"/>
        </w:rPr>
        <w:t xml:space="preserve">Основные задачи </w:t>
      </w:r>
      <w:r>
        <w:rPr>
          <w:b/>
          <w:bCs/>
          <w:sz w:val="28"/>
          <w:szCs w:val="28"/>
        </w:rPr>
        <w:t>п</w:t>
      </w:r>
      <w:r w:rsidRPr="00EF25BA">
        <w:rPr>
          <w:b/>
          <w:bCs/>
          <w:sz w:val="28"/>
          <w:szCs w:val="28"/>
        </w:rPr>
        <w:t>рограммы</w:t>
      </w:r>
    </w:p>
    <w:p w:rsidR="009B1E34" w:rsidRPr="00876F66" w:rsidRDefault="009B1E34" w:rsidP="00D51DD1">
      <w:pPr>
        <w:pStyle w:val="11"/>
        <w:numPr>
          <w:ilvl w:val="0"/>
          <w:numId w:val="35"/>
        </w:numPr>
        <w:spacing w:after="0" w:line="240" w:lineRule="auto"/>
        <w:jc w:val="both"/>
        <w:rPr>
          <w:sz w:val="24"/>
          <w:szCs w:val="24"/>
        </w:rPr>
      </w:pPr>
      <w:r w:rsidRPr="00876F66">
        <w:rPr>
          <w:sz w:val="24"/>
          <w:szCs w:val="24"/>
        </w:rPr>
        <w:t>Повысить конкурентоспособность учреждения и доступность дошкольного образования путем совершенствования спектра качественных образовательных и информационно-просветительских услуг разным категориям заинтересованного населения, включения в практику работы новых форм дошкольного образования (сайт детского сада), инновационных технологий.</w:t>
      </w:r>
    </w:p>
    <w:p w:rsidR="009B1E34" w:rsidRPr="00876F66" w:rsidRDefault="009B1E34" w:rsidP="00D51DD1">
      <w:pPr>
        <w:pStyle w:val="11"/>
        <w:numPr>
          <w:ilvl w:val="0"/>
          <w:numId w:val="35"/>
        </w:numPr>
        <w:spacing w:after="0" w:line="240" w:lineRule="auto"/>
        <w:jc w:val="both"/>
        <w:rPr>
          <w:sz w:val="24"/>
          <w:szCs w:val="24"/>
        </w:rPr>
      </w:pPr>
      <w:r w:rsidRPr="00876F66">
        <w:rPr>
          <w:sz w:val="24"/>
          <w:szCs w:val="24"/>
        </w:rPr>
        <w:t>Совершенствовать здоровьесберегающую среду и создать условия для оптимизации деятельности учреждения с учётом индивидуальных и психофизических особенностей дошкольников</w:t>
      </w:r>
    </w:p>
    <w:p w:rsidR="009B1E34" w:rsidRPr="00876F66" w:rsidRDefault="009B1E34" w:rsidP="00D51DD1">
      <w:pPr>
        <w:pStyle w:val="11"/>
        <w:numPr>
          <w:ilvl w:val="0"/>
          <w:numId w:val="35"/>
        </w:numPr>
        <w:spacing w:after="0" w:line="240" w:lineRule="auto"/>
        <w:jc w:val="both"/>
        <w:rPr>
          <w:sz w:val="24"/>
          <w:szCs w:val="24"/>
        </w:rPr>
      </w:pPr>
      <w:r w:rsidRPr="00876F66">
        <w:rPr>
          <w:sz w:val="24"/>
          <w:szCs w:val="24"/>
        </w:rPr>
        <w:t>Модернизировать систему управления  дошкольным образовательным учреждением в условиях его деятельности в режиме развития</w:t>
      </w:r>
    </w:p>
    <w:p w:rsidR="009B1E34" w:rsidRPr="00876F66" w:rsidRDefault="009B1E34" w:rsidP="00D51DD1">
      <w:pPr>
        <w:pStyle w:val="11"/>
        <w:numPr>
          <w:ilvl w:val="0"/>
          <w:numId w:val="35"/>
        </w:numPr>
        <w:spacing w:after="0" w:line="240" w:lineRule="auto"/>
        <w:jc w:val="both"/>
        <w:rPr>
          <w:sz w:val="24"/>
          <w:szCs w:val="24"/>
        </w:rPr>
      </w:pPr>
      <w:r w:rsidRPr="00876F66">
        <w:rPr>
          <w:sz w:val="24"/>
          <w:szCs w:val="24"/>
        </w:rPr>
        <w:t>Обеспечить рост профессиональной компетенции педагогического коллектива</w:t>
      </w:r>
    </w:p>
    <w:p w:rsidR="009B1E34" w:rsidRPr="00876F66" w:rsidRDefault="009B1E34" w:rsidP="00D51DD1">
      <w:pPr>
        <w:pStyle w:val="11"/>
        <w:numPr>
          <w:ilvl w:val="0"/>
          <w:numId w:val="35"/>
        </w:numPr>
        <w:spacing w:after="0" w:line="240" w:lineRule="auto"/>
        <w:jc w:val="both"/>
        <w:rPr>
          <w:sz w:val="24"/>
          <w:szCs w:val="24"/>
        </w:rPr>
      </w:pPr>
      <w:r w:rsidRPr="00876F66">
        <w:rPr>
          <w:sz w:val="24"/>
          <w:szCs w:val="24"/>
        </w:rPr>
        <w:t xml:space="preserve">Повышать качество работы </w:t>
      </w:r>
      <w:r>
        <w:rPr>
          <w:sz w:val="24"/>
          <w:szCs w:val="24"/>
        </w:rPr>
        <w:t xml:space="preserve">по взаимодействию </w:t>
      </w:r>
      <w:r w:rsidRPr="00876F66">
        <w:rPr>
          <w:sz w:val="24"/>
          <w:szCs w:val="24"/>
        </w:rPr>
        <w:t>с родителями воспитанников. Содействовать повышению роли родителей в образовании детей дошкольного возраста. Разработать стратегию активизации родителей как полноправных участников образовательного процесса.</w:t>
      </w:r>
    </w:p>
    <w:p w:rsidR="009B1E34" w:rsidRDefault="009B1E34" w:rsidP="00D51DD1">
      <w:pPr>
        <w:pStyle w:val="11"/>
        <w:numPr>
          <w:ilvl w:val="0"/>
          <w:numId w:val="35"/>
        </w:numPr>
        <w:spacing w:after="0" w:line="240" w:lineRule="auto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Совершенствовать </w:t>
      </w:r>
      <w:r w:rsidRPr="00876F66">
        <w:rPr>
          <w:sz w:val="24"/>
          <w:szCs w:val="24"/>
        </w:rPr>
        <w:t>информационно-образовательное пространство, объединяющее всех потенциальных субъектов процесса образования</w:t>
      </w:r>
      <w:r w:rsidRPr="00CD5F08">
        <w:rPr>
          <w:sz w:val="28"/>
          <w:szCs w:val="28"/>
        </w:rPr>
        <w:t>.</w:t>
      </w:r>
    </w:p>
    <w:p w:rsidR="009B1E34" w:rsidRDefault="009B1E34" w:rsidP="00D51DD1">
      <w:pPr>
        <w:pStyle w:val="11"/>
        <w:numPr>
          <w:ilvl w:val="0"/>
          <w:numId w:val="35"/>
        </w:numPr>
        <w:spacing w:after="0" w:line="240" w:lineRule="auto"/>
        <w:jc w:val="both"/>
        <w:rPr>
          <w:sz w:val="28"/>
          <w:szCs w:val="28"/>
        </w:rPr>
      </w:pPr>
      <w:r w:rsidRPr="00876F66">
        <w:rPr>
          <w:sz w:val="24"/>
          <w:szCs w:val="24"/>
        </w:rPr>
        <w:t>Расширить спектр социального партнёрства</w:t>
      </w:r>
      <w:r w:rsidRPr="00CD5F08">
        <w:rPr>
          <w:sz w:val="28"/>
          <w:szCs w:val="28"/>
        </w:rPr>
        <w:t>.</w:t>
      </w:r>
    </w:p>
    <w:p w:rsidR="009B1E34" w:rsidRDefault="009B1E34" w:rsidP="005214C4">
      <w:pPr>
        <w:pStyle w:val="11"/>
        <w:spacing w:after="0" w:line="240" w:lineRule="auto"/>
        <w:jc w:val="both"/>
        <w:rPr>
          <w:sz w:val="28"/>
          <w:szCs w:val="28"/>
        </w:rPr>
      </w:pPr>
    </w:p>
    <w:p w:rsidR="009B1E34" w:rsidRPr="006D7D01" w:rsidRDefault="009B1E34" w:rsidP="005A7166">
      <w:pPr>
        <w:ind w:right="-1"/>
        <w:jc w:val="both"/>
        <w:rPr>
          <w:sz w:val="28"/>
          <w:szCs w:val="28"/>
        </w:rPr>
      </w:pPr>
    </w:p>
    <w:p w:rsidR="009B1E34" w:rsidRDefault="009B1E34" w:rsidP="005E1854">
      <w:pPr>
        <w:ind w:right="-1" w:firstLine="741"/>
        <w:jc w:val="both"/>
      </w:pPr>
      <w:r w:rsidRPr="005E1854">
        <w:t>Ценность инновационного характера современного дошкольного образования и Программы развития учреждения направлена на сохранение позитивных достижений детского сада, внедрение современных педагогических технологий, в том числе информационно-коммуникационных, обеспечение личностно – ориентированной модели организации педагогического процесса, что позволяет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детского сада.</w:t>
      </w:r>
    </w:p>
    <w:p w:rsidR="009B1E34" w:rsidRPr="005E1854" w:rsidRDefault="009B1E34" w:rsidP="005E1854">
      <w:pPr>
        <w:ind w:right="-1" w:firstLine="741"/>
        <w:jc w:val="both"/>
      </w:pPr>
      <w:r w:rsidRPr="006D7D01">
        <w:rPr>
          <w:b/>
          <w:color w:val="000000"/>
          <w:sz w:val="28"/>
          <w:szCs w:val="28"/>
        </w:rPr>
        <w:t xml:space="preserve">Ценности  детского сада, </w:t>
      </w:r>
      <w:r>
        <w:rPr>
          <w:b/>
          <w:color w:val="000000"/>
          <w:sz w:val="28"/>
          <w:szCs w:val="28"/>
        </w:rPr>
        <w:t xml:space="preserve"> к которым  стремится коллектив</w:t>
      </w:r>
    </w:p>
    <w:p w:rsidR="009B1E34" w:rsidRPr="007A44D6" w:rsidRDefault="009B1E34" w:rsidP="00B8684B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2518"/>
        <w:gridCol w:w="7052"/>
      </w:tblGrid>
      <w:tr w:rsidR="009B1E34" w:rsidRPr="005E1854" w:rsidTr="00C32E5A">
        <w:tc>
          <w:tcPr>
            <w:tcW w:w="2518" w:type="dxa"/>
            <w:tcBorders>
              <w:bottom w:val="single" w:sz="18" w:space="0" w:color="4BACC6"/>
            </w:tcBorders>
          </w:tcPr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color w:val="000000"/>
              </w:rPr>
              <w:t xml:space="preserve">Открытость, </w:t>
            </w: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color w:val="000000"/>
              </w:rPr>
              <w:t>поддержка и сотрудничество</w:t>
            </w:r>
          </w:p>
        </w:tc>
        <w:tc>
          <w:tcPr>
            <w:tcW w:w="7053" w:type="dxa"/>
            <w:tcBorders>
              <w:bottom w:val="single" w:sz="18" w:space="0" w:color="4BACC6"/>
            </w:tcBorders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bCs/>
                <w:color w:val="000000"/>
              </w:rPr>
              <w:t xml:space="preserve">Педагоги и родители делятся опытом, информацией, идеями, открыто обсуждают проблемы, соблюдая конфиденциальность, и находят вместе решения, их действия корректны и носят поддерживающий характер. </w:t>
            </w: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bCs/>
                <w:color w:val="000000"/>
              </w:rPr>
              <w:t xml:space="preserve">Комментарии педагогов корректны и носят оптимистичный, позитивный характер. </w:t>
            </w: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bCs/>
                <w:color w:val="000000"/>
              </w:rPr>
              <w:t>Для детского сада характерен постоянный поиск партнеров и выстраивание профессиональных взаимовыгодных связей.</w:t>
            </w:r>
          </w:p>
        </w:tc>
      </w:tr>
      <w:tr w:rsidR="009B1E34" w:rsidRPr="005E1854" w:rsidTr="00C32E5A">
        <w:tc>
          <w:tcPr>
            <w:tcW w:w="2518" w:type="dxa"/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color w:val="000000"/>
              </w:rPr>
              <w:t>Инновационность</w:t>
            </w:r>
          </w:p>
        </w:tc>
        <w:tc>
          <w:tcPr>
            <w:tcW w:w="7053" w:type="dxa"/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color w:val="000000"/>
              </w:rPr>
            </w:pPr>
            <w:r w:rsidRPr="005E1854">
              <w:rPr>
                <w:color w:val="000000"/>
              </w:rPr>
              <w:t>Педагоги стремятся узнавать и осваивать новые, современные технологии уместно, деликатно, квалифицированно их интегрировать в жизнедеятельность. Представляют инновационный опыт на городском, региональном и международном уровне.</w:t>
            </w:r>
          </w:p>
        </w:tc>
      </w:tr>
      <w:tr w:rsidR="009B1E34" w:rsidRPr="005E1854" w:rsidTr="00C32E5A">
        <w:tc>
          <w:tcPr>
            <w:tcW w:w="2518" w:type="dxa"/>
          </w:tcPr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color w:val="000000"/>
              </w:rPr>
              <w:t>Индивидуализация</w:t>
            </w: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053" w:type="dxa"/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color w:val="000000"/>
              </w:rPr>
            </w:pPr>
            <w:r w:rsidRPr="005E1854">
              <w:rPr>
                <w:color w:val="000000"/>
              </w:rPr>
              <w:t xml:space="preserve">Каждый участник образовательного процесса рассматривается как уникальная, неповторимая, своеобразная личность со своими особенностями, возможностями и интересами, поэтому мы стремимся создавать условия для раскрытия потенциала и индивидуальных особенностей каждой личности. </w:t>
            </w:r>
          </w:p>
        </w:tc>
      </w:tr>
      <w:tr w:rsidR="009B1E34" w:rsidRPr="005E1854" w:rsidTr="00C32E5A">
        <w:tc>
          <w:tcPr>
            <w:tcW w:w="2518" w:type="dxa"/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color w:val="000000"/>
              </w:rPr>
              <w:t>Преемственность</w:t>
            </w:r>
          </w:p>
        </w:tc>
        <w:tc>
          <w:tcPr>
            <w:tcW w:w="7053" w:type="dxa"/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color w:val="000000"/>
              </w:rPr>
              <w:t>Цели, задачи, содержание,  стиль взаимоотношения с ребенком согласуются между педагогами ступеней образования и между педагогами и специалистами детского сада.</w:t>
            </w:r>
          </w:p>
        </w:tc>
      </w:tr>
      <w:tr w:rsidR="009B1E34" w:rsidRPr="005E1854" w:rsidTr="00C32E5A">
        <w:tc>
          <w:tcPr>
            <w:tcW w:w="2518" w:type="dxa"/>
          </w:tcPr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color w:val="000000"/>
              </w:rPr>
              <w:t>Мобильность, гибкость</w:t>
            </w:r>
          </w:p>
        </w:tc>
        <w:tc>
          <w:tcPr>
            <w:tcW w:w="7053" w:type="dxa"/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color w:val="000000"/>
              </w:rPr>
            </w:pPr>
            <w:r w:rsidRPr="005E1854">
              <w:rPr>
                <w:color w:val="000000"/>
              </w:rPr>
              <w:t>Мы готовы изменять и совершенствовать педагогическую практику, соответствовать потребностям и интересам семей, расширять перечень образовательных услуг. Традиции и стили семейного и общественного воспитания являются для нас равноценными и уникальными</w:t>
            </w:r>
          </w:p>
        </w:tc>
      </w:tr>
      <w:tr w:rsidR="009B1E34" w:rsidRPr="005E1854" w:rsidTr="00C32E5A">
        <w:tc>
          <w:tcPr>
            <w:tcW w:w="2518" w:type="dxa"/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</w:p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color w:val="000000"/>
              </w:rPr>
              <w:t xml:space="preserve"> Здоровье</w:t>
            </w:r>
          </w:p>
        </w:tc>
        <w:tc>
          <w:tcPr>
            <w:tcW w:w="7053" w:type="dxa"/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color w:val="000000"/>
              </w:rPr>
            </w:pPr>
            <w:r w:rsidRPr="005E1854">
              <w:rPr>
                <w:color w:val="000000"/>
              </w:rPr>
              <w:t>Здоровье мы понимаем как гармонию психического, физического и эмоционального состояния человека. Это обеспечивается здоровьесберегающими технологиями, разработкой и реализацией новых программ и проектов.</w:t>
            </w:r>
          </w:p>
        </w:tc>
      </w:tr>
      <w:tr w:rsidR="009B1E34" w:rsidRPr="005E1854" w:rsidTr="00C32E5A">
        <w:tc>
          <w:tcPr>
            <w:tcW w:w="2518" w:type="dxa"/>
          </w:tcPr>
          <w:p w:rsidR="009B1E34" w:rsidRPr="005E1854" w:rsidRDefault="009B1E34" w:rsidP="00C32E5A">
            <w:pPr>
              <w:jc w:val="both"/>
              <w:rPr>
                <w:b/>
                <w:bCs/>
                <w:color w:val="000000"/>
              </w:rPr>
            </w:pPr>
            <w:r w:rsidRPr="005E1854">
              <w:rPr>
                <w:color w:val="000000"/>
              </w:rPr>
              <w:t>Профессионализм и высокое качество образова-тельных услуг.</w:t>
            </w:r>
          </w:p>
        </w:tc>
        <w:tc>
          <w:tcPr>
            <w:tcW w:w="7053" w:type="dxa"/>
            <w:shd w:val="clear" w:color="auto" w:fill="D2EAF1"/>
          </w:tcPr>
          <w:p w:rsidR="009B1E34" w:rsidRPr="005E1854" w:rsidRDefault="009B1E34" w:rsidP="00C32E5A">
            <w:pPr>
              <w:jc w:val="both"/>
              <w:rPr>
                <w:color w:val="000000"/>
              </w:rPr>
            </w:pPr>
            <w:r w:rsidRPr="005E1854">
              <w:rPr>
                <w:color w:val="000000"/>
              </w:rPr>
              <w:t>Педагоги стремятся в совершенстве овладеть профессиональными знаниями и умениями. Это достигается непрерывным обучением и постоянным повышением компетенций в разных формах.</w:t>
            </w:r>
          </w:p>
        </w:tc>
      </w:tr>
    </w:tbl>
    <w:p w:rsidR="009B1E34" w:rsidRPr="005E1854" w:rsidRDefault="009B1E34" w:rsidP="009B0781">
      <w:pPr>
        <w:jc w:val="both"/>
        <w:rPr>
          <w:b/>
          <w:bCs/>
        </w:rPr>
      </w:pPr>
    </w:p>
    <w:p w:rsidR="009B1E34" w:rsidRDefault="009B1E34" w:rsidP="009B0781">
      <w:pPr>
        <w:jc w:val="both"/>
        <w:rPr>
          <w:b/>
          <w:bCs/>
          <w:sz w:val="28"/>
          <w:szCs w:val="28"/>
        </w:rPr>
      </w:pPr>
    </w:p>
    <w:p w:rsidR="009B1E34" w:rsidRDefault="009B1E34" w:rsidP="009B0781">
      <w:pPr>
        <w:jc w:val="both"/>
        <w:rPr>
          <w:b/>
          <w:bCs/>
          <w:sz w:val="28"/>
          <w:szCs w:val="28"/>
        </w:rPr>
      </w:pPr>
    </w:p>
    <w:p w:rsidR="009B1E34" w:rsidRPr="00A444AB" w:rsidRDefault="009B1E34" w:rsidP="009B0781">
      <w:pPr>
        <w:jc w:val="both"/>
        <w:rPr>
          <w:sz w:val="28"/>
          <w:szCs w:val="28"/>
        </w:rPr>
      </w:pPr>
      <w:r w:rsidRPr="00A444AB">
        <w:rPr>
          <w:b/>
          <w:bCs/>
          <w:color w:val="000000"/>
          <w:sz w:val="28"/>
          <w:szCs w:val="28"/>
          <w:lang w:eastAsia="ar-SA"/>
        </w:rPr>
        <w:t>Модель педагога детского сада (как желаемый результат).</w:t>
      </w:r>
    </w:p>
    <w:p w:rsidR="009B1E34" w:rsidRPr="005E1854" w:rsidRDefault="009B1E34" w:rsidP="009B0781">
      <w:pPr>
        <w:ind w:firstLine="708"/>
        <w:jc w:val="both"/>
        <w:rPr>
          <w:color w:val="000000"/>
          <w:lang w:eastAsia="ar-SA"/>
        </w:rPr>
      </w:pPr>
      <w:r w:rsidRPr="005E1854">
        <w:rPr>
          <w:color w:val="000000"/>
          <w:lang w:eastAsia="ar-SA"/>
        </w:rPr>
        <w:t>В современных условиях большое значение приобретает образ педагога детского сада.</w:t>
      </w:r>
    </w:p>
    <w:p w:rsidR="009B1E34" w:rsidRPr="005E1854" w:rsidRDefault="009B1E34" w:rsidP="009B0781">
      <w:pPr>
        <w:ind w:firstLine="708"/>
        <w:jc w:val="both"/>
        <w:rPr>
          <w:color w:val="000000"/>
          <w:lang w:eastAsia="ar-SA"/>
        </w:rPr>
      </w:pPr>
      <w:r w:rsidRPr="005E1854">
        <w:rPr>
          <w:color w:val="000000"/>
          <w:lang w:eastAsia="ar-SA"/>
        </w:rPr>
        <w:t xml:space="preserve">Качество дошкольного воспитания во многом определяется характером общения взрослого с ребенком. Анализируя основные цели и направления деятельности детского сада в будущем, можно определить следующую модель педагога детского сада </w:t>
      </w:r>
    </w:p>
    <w:p w:rsidR="009B1E34" w:rsidRPr="00A444AB" w:rsidRDefault="009B1E34" w:rsidP="009B0781">
      <w:pPr>
        <w:jc w:val="both"/>
        <w:rPr>
          <w:color w:val="000000"/>
          <w:sz w:val="28"/>
          <w:szCs w:val="28"/>
          <w:lang w:eastAsia="ar-SA"/>
        </w:rPr>
      </w:pPr>
      <w:r w:rsidRPr="00A444AB">
        <w:rPr>
          <w:b/>
          <w:bCs/>
          <w:color w:val="000000"/>
          <w:sz w:val="28"/>
          <w:szCs w:val="28"/>
          <w:lang w:eastAsia="ar-SA"/>
        </w:rPr>
        <w:t>Профессионализм воспитателя:</w:t>
      </w:r>
    </w:p>
    <w:p w:rsidR="009B1E34" w:rsidRPr="005E1854" w:rsidRDefault="009B1E34" w:rsidP="00D51DD1">
      <w:pPr>
        <w:pStyle w:val="ListParagraph"/>
        <w:numPr>
          <w:ilvl w:val="0"/>
          <w:numId w:val="52"/>
        </w:numPr>
        <w:contextualSpacing w:val="0"/>
        <w:jc w:val="both"/>
      </w:pPr>
      <w:r w:rsidRPr="005E1854">
        <w:rPr>
          <w:color w:val="000000"/>
          <w:lang w:eastAsia="ar-SA"/>
        </w:rPr>
        <w:t>имеет необходимую педагогическую и психологическую подготовку;</w:t>
      </w:r>
    </w:p>
    <w:p w:rsidR="009B1E34" w:rsidRPr="005E1854" w:rsidRDefault="009B1E34" w:rsidP="00D51DD1">
      <w:pPr>
        <w:pStyle w:val="ListParagraph"/>
        <w:numPr>
          <w:ilvl w:val="0"/>
          <w:numId w:val="52"/>
        </w:numPr>
        <w:contextualSpacing w:val="0"/>
        <w:jc w:val="both"/>
      </w:pPr>
      <w:r w:rsidRPr="005E1854">
        <w:rPr>
          <w:color w:val="000000"/>
          <w:lang w:eastAsia="ar-SA"/>
        </w:rPr>
        <w:t>владеет основами необходимых знаний и умений согласно нормативным документам</w:t>
      </w:r>
    </w:p>
    <w:p w:rsidR="009B1E34" w:rsidRPr="005E1854" w:rsidRDefault="009B1E34" w:rsidP="00D51DD1">
      <w:pPr>
        <w:pStyle w:val="ListParagraph"/>
        <w:numPr>
          <w:ilvl w:val="0"/>
          <w:numId w:val="52"/>
        </w:numPr>
        <w:contextualSpacing w:val="0"/>
        <w:jc w:val="both"/>
      </w:pPr>
      <w:r w:rsidRPr="005E1854">
        <w:rPr>
          <w:color w:val="000000"/>
          <w:lang w:eastAsia="ar-SA"/>
        </w:rPr>
        <w:t>свободно ориентируется в современных психолого-педагогических концепциях обучения, воспитания и здоровьесбережения, использует их как основу в своей педагогической деятельности</w:t>
      </w:r>
    </w:p>
    <w:p w:rsidR="009B1E34" w:rsidRPr="005E1854" w:rsidRDefault="009B1E34" w:rsidP="00D51DD1">
      <w:pPr>
        <w:pStyle w:val="ListParagraph"/>
        <w:numPr>
          <w:ilvl w:val="0"/>
          <w:numId w:val="52"/>
        </w:numPr>
        <w:contextualSpacing w:val="0"/>
        <w:jc w:val="both"/>
      </w:pPr>
      <w:r w:rsidRPr="005E1854">
        <w:rPr>
          <w:color w:val="000000"/>
          <w:lang w:eastAsia="ar-SA"/>
        </w:rPr>
        <w:t>владеет умением планировать и оценивать уровень развития детей своей группы</w:t>
      </w:r>
    </w:p>
    <w:p w:rsidR="009B1E34" w:rsidRPr="005E1854" w:rsidRDefault="009B1E34" w:rsidP="00D51DD1">
      <w:pPr>
        <w:pStyle w:val="ListParagraph"/>
        <w:numPr>
          <w:ilvl w:val="0"/>
          <w:numId w:val="52"/>
        </w:numPr>
        <w:contextualSpacing w:val="0"/>
        <w:jc w:val="both"/>
      </w:pPr>
      <w:r w:rsidRPr="005E1854">
        <w:rPr>
          <w:color w:val="000000"/>
          <w:lang w:eastAsia="ar-SA"/>
        </w:rPr>
        <w:t>умеет сконцентрировать внимание детей на решение педагогических задач, используя личностно-ориентированную модель взаимодействия с детьми</w:t>
      </w:r>
    </w:p>
    <w:p w:rsidR="009B1E34" w:rsidRPr="005E1854" w:rsidRDefault="009B1E34" w:rsidP="00D51DD1">
      <w:pPr>
        <w:pStyle w:val="ListParagraph"/>
        <w:numPr>
          <w:ilvl w:val="0"/>
          <w:numId w:val="52"/>
        </w:numPr>
        <w:contextualSpacing w:val="0"/>
        <w:jc w:val="both"/>
      </w:pPr>
      <w:r w:rsidRPr="005E1854">
        <w:rPr>
          <w:color w:val="000000"/>
          <w:lang w:eastAsia="ar-SA"/>
        </w:rPr>
        <w:t>проявляет творчество и интерес к педагогической деятельности</w:t>
      </w:r>
    </w:p>
    <w:p w:rsidR="009B1E34" w:rsidRPr="005E1854" w:rsidRDefault="009B1E34" w:rsidP="00D51DD1">
      <w:pPr>
        <w:pStyle w:val="ListParagraph"/>
        <w:numPr>
          <w:ilvl w:val="0"/>
          <w:numId w:val="52"/>
        </w:numPr>
        <w:contextualSpacing w:val="0"/>
        <w:jc w:val="both"/>
      </w:pPr>
      <w:r w:rsidRPr="005E1854">
        <w:rPr>
          <w:color w:val="000000"/>
          <w:lang w:eastAsia="ar-SA"/>
        </w:rPr>
        <w:t>умеет работать с техническими средствами обучения, видит перспективу применения ИКТ в образовательном процессе</w:t>
      </w:r>
    </w:p>
    <w:p w:rsidR="009B1E34" w:rsidRPr="005E1854" w:rsidRDefault="009B1E34" w:rsidP="00D51DD1">
      <w:pPr>
        <w:pStyle w:val="ListParagraph"/>
        <w:numPr>
          <w:ilvl w:val="0"/>
          <w:numId w:val="52"/>
        </w:numPr>
        <w:contextualSpacing w:val="0"/>
        <w:jc w:val="both"/>
      </w:pPr>
      <w:r w:rsidRPr="005E1854">
        <w:rPr>
          <w:color w:val="000000"/>
          <w:lang w:eastAsia="ar-SA"/>
        </w:rPr>
        <w:t>практикует активные формы обучения: стимулирует активность детей на занятии, их увлеченность познавательными и практическими заданиями, их потребность в самостоятельном поиске знаний, потребность к творческой переработке усвоенного материала</w:t>
      </w:r>
    </w:p>
    <w:p w:rsidR="009B1E34" w:rsidRPr="005E1854" w:rsidRDefault="009B1E34" w:rsidP="00D51DD1">
      <w:pPr>
        <w:pStyle w:val="ListParagraph"/>
        <w:numPr>
          <w:ilvl w:val="0"/>
          <w:numId w:val="52"/>
        </w:numPr>
        <w:contextualSpacing w:val="0"/>
        <w:jc w:val="both"/>
      </w:pPr>
      <w:r w:rsidRPr="005E1854">
        <w:rPr>
          <w:color w:val="000000"/>
          <w:lang w:eastAsia="ar-SA"/>
        </w:rPr>
        <w:t>владеет способами оптимизации образовательного процесса путем включения в него новых форм дошкольного образования</w:t>
      </w:r>
    </w:p>
    <w:p w:rsidR="009B1E34" w:rsidRDefault="009B1E34" w:rsidP="009B0781">
      <w:pPr>
        <w:jc w:val="both"/>
        <w:rPr>
          <w:sz w:val="28"/>
          <w:szCs w:val="28"/>
        </w:rPr>
      </w:pPr>
    </w:p>
    <w:p w:rsidR="009B1E34" w:rsidRPr="00A444AB" w:rsidRDefault="009B1E34" w:rsidP="009B0781">
      <w:pPr>
        <w:jc w:val="both"/>
        <w:rPr>
          <w:sz w:val="28"/>
          <w:szCs w:val="28"/>
        </w:rPr>
      </w:pPr>
      <w:r w:rsidRPr="00A444AB">
        <w:rPr>
          <w:b/>
          <w:bCs/>
          <w:color w:val="000000"/>
          <w:sz w:val="28"/>
          <w:szCs w:val="28"/>
          <w:lang w:eastAsia="ar-SA"/>
        </w:rPr>
        <w:t xml:space="preserve"> Проявление организационно-методических умений:</w:t>
      </w:r>
    </w:p>
    <w:p w:rsidR="009B1E34" w:rsidRPr="005E1854" w:rsidRDefault="009B1E34" w:rsidP="00D51DD1">
      <w:pPr>
        <w:pStyle w:val="ListParagraph"/>
        <w:numPr>
          <w:ilvl w:val="0"/>
          <w:numId w:val="53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использует в работе инновационные технологии</w:t>
      </w:r>
    </w:p>
    <w:p w:rsidR="009B1E34" w:rsidRPr="005E1854" w:rsidRDefault="009B1E34" w:rsidP="00D51DD1">
      <w:pPr>
        <w:pStyle w:val="ListParagraph"/>
        <w:numPr>
          <w:ilvl w:val="0"/>
          <w:numId w:val="53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включает родителей в деятельность, направленную на создание условий, способствующих развитию, оздоровлению и воспитанию их детей; формирует у родителей позитивное отношение к овладению знаниями педагогики и психологии</w:t>
      </w:r>
    </w:p>
    <w:p w:rsidR="009B1E34" w:rsidRPr="005E1854" w:rsidRDefault="009B1E34" w:rsidP="00D51DD1">
      <w:pPr>
        <w:pStyle w:val="ListParagraph"/>
        <w:numPr>
          <w:ilvl w:val="0"/>
          <w:numId w:val="53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включает родителей в деятельность, направленную на создание условий, способствующих развитию, оздоровлению и воспитанию их детей</w:t>
      </w:r>
    </w:p>
    <w:p w:rsidR="009B1E34" w:rsidRPr="005E1854" w:rsidRDefault="009B1E34" w:rsidP="00D51DD1">
      <w:pPr>
        <w:pStyle w:val="ListParagraph"/>
        <w:numPr>
          <w:ilvl w:val="0"/>
          <w:numId w:val="53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формирует у родителей позитивное отношение к овладению знаниями педагогики и психологии</w:t>
      </w:r>
    </w:p>
    <w:p w:rsidR="009B1E34" w:rsidRPr="005E1854" w:rsidRDefault="009B1E34" w:rsidP="00D51DD1">
      <w:pPr>
        <w:pStyle w:val="ListParagraph"/>
        <w:numPr>
          <w:ilvl w:val="0"/>
          <w:numId w:val="53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владеет навыками анализа, прогнозирования и планирования своей деятельности</w:t>
      </w:r>
    </w:p>
    <w:p w:rsidR="009B1E34" w:rsidRDefault="009B1E34" w:rsidP="009B0781">
      <w:pPr>
        <w:pStyle w:val="ListParagraph"/>
        <w:ind w:left="360"/>
        <w:contextualSpacing w:val="0"/>
        <w:jc w:val="both"/>
        <w:rPr>
          <w:sz w:val="28"/>
          <w:szCs w:val="28"/>
        </w:rPr>
      </w:pPr>
    </w:p>
    <w:p w:rsidR="009B1E34" w:rsidRPr="00D137E3" w:rsidRDefault="009B1E34" w:rsidP="009B0781">
      <w:pPr>
        <w:pStyle w:val="ListParagraph"/>
        <w:ind w:left="360"/>
        <w:contextualSpacing w:val="0"/>
        <w:jc w:val="both"/>
        <w:rPr>
          <w:sz w:val="28"/>
          <w:szCs w:val="28"/>
        </w:rPr>
      </w:pPr>
    </w:p>
    <w:p w:rsidR="009B1E34" w:rsidRPr="00A444AB" w:rsidRDefault="009B1E34" w:rsidP="009B0781">
      <w:pPr>
        <w:jc w:val="both"/>
        <w:rPr>
          <w:sz w:val="28"/>
          <w:szCs w:val="28"/>
        </w:rPr>
      </w:pPr>
      <w:r w:rsidRPr="00A444AB">
        <w:rPr>
          <w:b/>
          <w:bCs/>
          <w:color w:val="000000"/>
          <w:sz w:val="28"/>
          <w:szCs w:val="28"/>
          <w:lang w:eastAsia="ar-SA"/>
        </w:rPr>
        <w:t>Личностные качества педагога:</w:t>
      </w:r>
    </w:p>
    <w:p w:rsidR="009B1E34" w:rsidRPr="005E1854" w:rsidRDefault="009B1E34" w:rsidP="00D51DD1">
      <w:pPr>
        <w:pStyle w:val="ListParagraph"/>
        <w:numPr>
          <w:ilvl w:val="0"/>
          <w:numId w:val="54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</w:t>
      </w:r>
    </w:p>
    <w:p w:rsidR="009B1E34" w:rsidRPr="005E1854" w:rsidRDefault="009B1E34" w:rsidP="00D51DD1">
      <w:pPr>
        <w:pStyle w:val="ListParagraph"/>
        <w:numPr>
          <w:ilvl w:val="0"/>
          <w:numId w:val="54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имеет четко выработанную жизненную позицию, не противоречащую моральным нормам общества</w:t>
      </w:r>
    </w:p>
    <w:p w:rsidR="009B1E34" w:rsidRPr="005E1854" w:rsidRDefault="009B1E34" w:rsidP="00D51DD1">
      <w:pPr>
        <w:pStyle w:val="ListParagraph"/>
        <w:numPr>
          <w:ilvl w:val="0"/>
          <w:numId w:val="54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обладает эмоциональной отзывчивостью на переживание ребенка, чуткостью, доброжелательностью, заботливостью</w:t>
      </w:r>
    </w:p>
    <w:p w:rsidR="009B1E34" w:rsidRPr="005E1854" w:rsidRDefault="009B1E34" w:rsidP="00D51DD1">
      <w:pPr>
        <w:pStyle w:val="ListParagraph"/>
        <w:numPr>
          <w:ilvl w:val="0"/>
          <w:numId w:val="54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владеет педагогическим тактом, умеет сохранять личностное достоинство, не ущемляя самолюбие детей, их родителей, коллег по работе</w:t>
      </w:r>
    </w:p>
    <w:p w:rsidR="009B1E34" w:rsidRPr="005E1854" w:rsidRDefault="009B1E34" w:rsidP="00D51DD1">
      <w:pPr>
        <w:pStyle w:val="ListParagraph"/>
        <w:numPr>
          <w:ilvl w:val="0"/>
          <w:numId w:val="54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 xml:space="preserve"> умеет размышлять над причинами успехов и неудач</w:t>
      </w:r>
      <w:r w:rsidRPr="00AD2B6F">
        <w:rPr>
          <w:color w:val="000000"/>
          <w:sz w:val="28"/>
          <w:szCs w:val="28"/>
          <w:lang w:eastAsia="ar-SA"/>
        </w:rPr>
        <w:t xml:space="preserve">, </w:t>
      </w:r>
      <w:r w:rsidRPr="005E1854">
        <w:rPr>
          <w:color w:val="000000"/>
          <w:lang w:eastAsia="ar-SA"/>
        </w:rPr>
        <w:t>ошибок и затруднений в</w:t>
      </w:r>
      <w:r w:rsidRPr="00AD2B6F">
        <w:rPr>
          <w:color w:val="000000"/>
          <w:sz w:val="28"/>
          <w:szCs w:val="28"/>
          <w:lang w:eastAsia="ar-SA"/>
        </w:rPr>
        <w:t xml:space="preserve"> </w:t>
      </w:r>
      <w:r w:rsidRPr="005E1854">
        <w:rPr>
          <w:color w:val="000000"/>
          <w:lang w:eastAsia="ar-SA"/>
        </w:rPr>
        <w:t>воспитании и обучении детей</w:t>
      </w:r>
    </w:p>
    <w:p w:rsidR="009B1E34" w:rsidRPr="005E1854" w:rsidRDefault="009B1E34" w:rsidP="00D51DD1">
      <w:pPr>
        <w:pStyle w:val="ListParagraph"/>
        <w:numPr>
          <w:ilvl w:val="0"/>
          <w:numId w:val="54"/>
        </w:numPr>
        <w:tabs>
          <w:tab w:val="num" w:pos="360"/>
        </w:tabs>
        <w:contextualSpacing w:val="0"/>
        <w:jc w:val="both"/>
      </w:pPr>
      <w:r w:rsidRPr="005E1854">
        <w:t>креативен</w:t>
      </w:r>
    </w:p>
    <w:p w:rsidR="009B1E34" w:rsidRPr="005E1854" w:rsidRDefault="009B1E34" w:rsidP="00D51DD1">
      <w:pPr>
        <w:pStyle w:val="ListParagraph"/>
        <w:numPr>
          <w:ilvl w:val="0"/>
          <w:numId w:val="54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развивает коммуникативно-адаптивные механизмы своей личности и личности ребенка с целью успешной интеграции в социуме</w:t>
      </w:r>
    </w:p>
    <w:p w:rsidR="009B1E34" w:rsidRDefault="009B1E34" w:rsidP="005E1854">
      <w:pPr>
        <w:pStyle w:val="ListParagraph"/>
        <w:numPr>
          <w:ilvl w:val="0"/>
          <w:numId w:val="54"/>
        </w:numPr>
        <w:tabs>
          <w:tab w:val="num" w:pos="360"/>
        </w:tabs>
        <w:contextualSpacing w:val="0"/>
        <w:jc w:val="both"/>
      </w:pPr>
      <w:r w:rsidRPr="005E1854">
        <w:rPr>
          <w:lang w:eastAsia="ar-SA"/>
        </w:rPr>
        <w:t>ведет работу по организации тесного взаимодействия педагогического персонала учреждения, родителей и социума</w:t>
      </w:r>
    </w:p>
    <w:p w:rsidR="009B1E34" w:rsidRDefault="009B1E34" w:rsidP="005E1854">
      <w:pPr>
        <w:pStyle w:val="ListParagraph"/>
        <w:ind w:left="0"/>
        <w:contextualSpacing w:val="0"/>
        <w:jc w:val="center"/>
        <w:rPr>
          <w:b/>
          <w:bCs/>
          <w:color w:val="FF0000"/>
          <w:sz w:val="28"/>
          <w:szCs w:val="28"/>
        </w:rPr>
      </w:pPr>
    </w:p>
    <w:p w:rsidR="009B1E34" w:rsidRPr="005E1854" w:rsidRDefault="009B1E34" w:rsidP="005E1854">
      <w:pPr>
        <w:pStyle w:val="ListParagraph"/>
        <w:ind w:left="0"/>
        <w:contextualSpacing w:val="0"/>
        <w:jc w:val="center"/>
      </w:pPr>
      <w:r w:rsidRPr="00996291">
        <w:rPr>
          <w:b/>
          <w:bCs/>
          <w:color w:val="FF0000"/>
          <w:sz w:val="28"/>
          <w:szCs w:val="28"/>
        </w:rPr>
        <w:t>Портрет выпускника детского сада</w:t>
      </w:r>
      <w:r w:rsidRPr="00996291">
        <w:rPr>
          <w:b/>
          <w:bCs/>
          <w:color w:val="FF0000"/>
          <w:sz w:val="28"/>
          <w:szCs w:val="28"/>
        </w:rPr>
        <w:br/>
        <w:t xml:space="preserve">   (как</w:t>
      </w:r>
      <w:r>
        <w:rPr>
          <w:b/>
          <w:bCs/>
          <w:color w:val="FF0000"/>
          <w:sz w:val="28"/>
          <w:szCs w:val="28"/>
        </w:rPr>
        <w:t xml:space="preserve"> целевой ориентир</w:t>
      </w:r>
      <w:r w:rsidRPr="00996291">
        <w:rPr>
          <w:b/>
          <w:bCs/>
          <w:color w:val="FF0000"/>
          <w:sz w:val="28"/>
          <w:szCs w:val="28"/>
        </w:rPr>
        <w:t>)</w:t>
      </w:r>
    </w:p>
    <w:p w:rsidR="009B1E34" w:rsidRPr="005E1854" w:rsidRDefault="009B1E34" w:rsidP="009B0781">
      <w:pPr>
        <w:jc w:val="both"/>
      </w:pPr>
      <w:r w:rsidRPr="005E1854">
        <w:rPr>
          <w:color w:val="000000"/>
          <w:lang w:eastAsia="ar-SA"/>
        </w:rPr>
        <w:t>Дошкольное образование призвано обеспечить создание основного фундамента развития ребенка - формирование базовой культуры его личности. Это позволит ему успешно овладеть видами деятельности и областями знаний на других ступенях образования.</w:t>
      </w:r>
    </w:p>
    <w:p w:rsidR="009B1E34" w:rsidRPr="005E1854" w:rsidRDefault="009B1E34" w:rsidP="009B0781">
      <w:pPr>
        <w:jc w:val="both"/>
      </w:pPr>
      <w:r w:rsidRPr="005E1854">
        <w:rPr>
          <w:color w:val="000000"/>
          <w:lang w:eastAsia="ar-SA"/>
        </w:rPr>
        <w:t>Выпускник детского сада может обладать следующими характеристиками:</w:t>
      </w:r>
    </w:p>
    <w:p w:rsidR="009B1E34" w:rsidRPr="005E1854" w:rsidRDefault="009B1E34" w:rsidP="00D51DD1">
      <w:pPr>
        <w:pStyle w:val="ListParagraph"/>
        <w:numPr>
          <w:ilvl w:val="0"/>
          <w:numId w:val="55"/>
        </w:numPr>
        <w:tabs>
          <w:tab w:val="num" w:pos="360"/>
        </w:tabs>
        <w:contextualSpacing w:val="0"/>
        <w:jc w:val="both"/>
      </w:pPr>
      <w:r w:rsidRPr="005E1854">
        <w:rPr>
          <w:b/>
          <w:bCs/>
          <w:color w:val="000000"/>
          <w:lang w:eastAsia="ar-SA"/>
        </w:rPr>
        <w:t xml:space="preserve">здоровье </w:t>
      </w:r>
      <w:r w:rsidRPr="005E1854">
        <w:rPr>
          <w:color w:val="000000"/>
          <w:lang w:eastAsia="ar-SA"/>
        </w:rPr>
        <w:t>- уменьшение количества простудных заболеваний, дней болезни, снижение частоты проявлений хронических заболеваний, коррекция функциональных отклонений и отклонений в физическом развитии – положительная динамика</w:t>
      </w:r>
    </w:p>
    <w:p w:rsidR="009B1E34" w:rsidRPr="005E1854" w:rsidRDefault="009B1E34" w:rsidP="00D51DD1">
      <w:pPr>
        <w:pStyle w:val="ListParagraph"/>
        <w:numPr>
          <w:ilvl w:val="0"/>
          <w:numId w:val="55"/>
        </w:numPr>
        <w:tabs>
          <w:tab w:val="num" w:pos="360"/>
        </w:tabs>
        <w:contextualSpacing w:val="0"/>
        <w:jc w:val="both"/>
      </w:pPr>
      <w:r w:rsidRPr="005E1854">
        <w:rPr>
          <w:b/>
          <w:bCs/>
          <w:color w:val="000000"/>
          <w:lang w:eastAsia="ar-SA"/>
        </w:rPr>
        <w:t>коммуникативная компетентность</w:t>
      </w:r>
      <w:r w:rsidRPr="005E1854">
        <w:rPr>
          <w:color w:val="000000"/>
          <w:lang w:eastAsia="ar-SA"/>
        </w:rPr>
        <w:t xml:space="preserve"> - умение общаться с взрослыми и сверстниками, владение средствами вербального и невербального выражения своих чувств, состояний, переживаний и настроений, желаний, умение понятными средствами выразить отношение к окружающим людям и их поступкам</w:t>
      </w:r>
    </w:p>
    <w:p w:rsidR="009B1E34" w:rsidRPr="005E1854" w:rsidRDefault="009B1E34" w:rsidP="00D51DD1">
      <w:pPr>
        <w:pStyle w:val="ListParagraph"/>
        <w:numPr>
          <w:ilvl w:val="0"/>
          <w:numId w:val="55"/>
        </w:numPr>
        <w:tabs>
          <w:tab w:val="num" w:pos="360"/>
        </w:tabs>
        <w:contextualSpacing w:val="0"/>
        <w:jc w:val="both"/>
      </w:pPr>
      <w:r w:rsidRPr="005E1854">
        <w:rPr>
          <w:b/>
          <w:bCs/>
          <w:color w:val="000000"/>
          <w:lang w:eastAsia="ar-SA"/>
        </w:rPr>
        <w:t>физическая компетентность</w:t>
      </w:r>
      <w:r w:rsidRPr="005E1854">
        <w:rPr>
          <w:color w:val="000000"/>
          <w:lang w:eastAsia="ar-SA"/>
        </w:rPr>
        <w:t xml:space="preserve"> - осознание себя живым организмом, забота о своем здоровье, желание физического совершенствования с учетом возрастных и индивидуальных возможностей</w:t>
      </w:r>
    </w:p>
    <w:p w:rsidR="009B1E34" w:rsidRPr="005E1854" w:rsidRDefault="009B1E34" w:rsidP="00D51DD1">
      <w:pPr>
        <w:pStyle w:val="ListParagraph"/>
        <w:numPr>
          <w:ilvl w:val="0"/>
          <w:numId w:val="55"/>
        </w:numPr>
        <w:tabs>
          <w:tab w:val="num" w:pos="360"/>
        </w:tabs>
        <w:contextualSpacing w:val="0"/>
        <w:jc w:val="both"/>
      </w:pPr>
      <w:r w:rsidRPr="005E1854">
        <w:rPr>
          <w:b/>
          <w:bCs/>
          <w:color w:val="000000"/>
          <w:lang w:eastAsia="ar-SA"/>
        </w:rPr>
        <w:t>интеллектуальная компетентность</w:t>
      </w:r>
      <w:r w:rsidRPr="005E1854">
        <w:rPr>
          <w:color w:val="000000"/>
          <w:lang w:eastAsia="ar-SA"/>
        </w:rPr>
        <w:t xml:space="preserve"> - овладение разными способами решения поставленных задач, умение прогнозировать результат</w:t>
      </w:r>
    </w:p>
    <w:p w:rsidR="009B1E34" w:rsidRPr="005E1854" w:rsidRDefault="009B1E34" w:rsidP="00D51DD1">
      <w:pPr>
        <w:pStyle w:val="ListParagraph"/>
        <w:numPr>
          <w:ilvl w:val="0"/>
          <w:numId w:val="55"/>
        </w:numPr>
        <w:tabs>
          <w:tab w:val="num" w:pos="360"/>
        </w:tabs>
        <w:contextualSpacing w:val="0"/>
        <w:jc w:val="both"/>
      </w:pPr>
      <w:r w:rsidRPr="005E1854">
        <w:rPr>
          <w:b/>
          <w:bCs/>
          <w:color w:val="000000"/>
          <w:lang w:eastAsia="ar-SA"/>
        </w:rPr>
        <w:t>креативность</w:t>
      </w:r>
      <w:r w:rsidRPr="005E1854">
        <w:rPr>
          <w:color w:val="000000"/>
          <w:lang w:eastAsia="ar-SA"/>
        </w:rPr>
        <w:t xml:space="preserve"> - отношение к окружающему миру, как к объекту преобразования и открытия, умение создавать новый продукт, который отличается оригинальностью, вариативностью</w:t>
      </w:r>
    </w:p>
    <w:p w:rsidR="009B1E34" w:rsidRPr="005E1854" w:rsidRDefault="009B1E34" w:rsidP="00D51DD1">
      <w:pPr>
        <w:pStyle w:val="ListParagraph"/>
        <w:numPr>
          <w:ilvl w:val="0"/>
          <w:numId w:val="55"/>
        </w:numPr>
        <w:tabs>
          <w:tab w:val="num" w:pos="360"/>
        </w:tabs>
        <w:contextualSpacing w:val="0"/>
        <w:jc w:val="both"/>
      </w:pPr>
      <w:r w:rsidRPr="005E1854">
        <w:rPr>
          <w:b/>
          <w:bCs/>
          <w:color w:val="000000"/>
          <w:lang w:eastAsia="ar-SA"/>
        </w:rPr>
        <w:t>любознательность</w:t>
      </w:r>
      <w:r w:rsidRPr="005E1854">
        <w:rPr>
          <w:color w:val="000000"/>
          <w:lang w:eastAsia="ar-SA"/>
        </w:rPr>
        <w:t xml:space="preserve"> - исследовательский интерес ребенка</w:t>
      </w:r>
    </w:p>
    <w:p w:rsidR="009B1E34" w:rsidRPr="005E1854" w:rsidRDefault="009B1E34" w:rsidP="00D51DD1">
      <w:pPr>
        <w:pStyle w:val="ListParagraph"/>
        <w:numPr>
          <w:ilvl w:val="0"/>
          <w:numId w:val="55"/>
        </w:numPr>
        <w:tabs>
          <w:tab w:val="num" w:pos="360"/>
        </w:tabs>
        <w:contextualSpacing w:val="0"/>
        <w:jc w:val="both"/>
      </w:pPr>
      <w:r w:rsidRPr="005E1854">
        <w:rPr>
          <w:b/>
          <w:bCs/>
          <w:color w:val="000000"/>
          <w:lang w:eastAsia="ar-SA"/>
        </w:rPr>
        <w:t>инициативность и самостоятельность</w:t>
      </w:r>
      <w:r w:rsidRPr="005E1854">
        <w:rPr>
          <w:color w:val="000000"/>
          <w:lang w:eastAsia="ar-SA"/>
        </w:rPr>
        <w:t xml:space="preserve"> - умение проявлять инициативу во всех видах детской деятельности, в ситуациях общения с детьми и взрослыми, добиваться результатов</w:t>
      </w:r>
    </w:p>
    <w:p w:rsidR="009B1E34" w:rsidRPr="005E1854" w:rsidRDefault="009B1E34" w:rsidP="00D51DD1">
      <w:pPr>
        <w:pStyle w:val="ListParagraph"/>
        <w:numPr>
          <w:ilvl w:val="0"/>
          <w:numId w:val="55"/>
        </w:numPr>
        <w:tabs>
          <w:tab w:val="num" w:pos="360"/>
        </w:tabs>
        <w:contextualSpacing w:val="0"/>
        <w:jc w:val="both"/>
      </w:pPr>
      <w:r w:rsidRPr="005E1854">
        <w:rPr>
          <w:b/>
          <w:bCs/>
          <w:color w:val="000000"/>
          <w:lang w:eastAsia="ar-SA"/>
        </w:rPr>
        <w:t xml:space="preserve">ответственность </w:t>
      </w:r>
      <w:r w:rsidRPr="005E1854">
        <w:rPr>
          <w:color w:val="000000"/>
          <w:lang w:eastAsia="ar-SA"/>
        </w:rPr>
        <w:t>- обязательство за проявление собственной личной инициативы</w:t>
      </w:r>
    </w:p>
    <w:p w:rsidR="009B1E34" w:rsidRPr="005E1854" w:rsidRDefault="009B1E34" w:rsidP="00D51DD1">
      <w:pPr>
        <w:pStyle w:val="ListParagraph"/>
        <w:numPr>
          <w:ilvl w:val="0"/>
          <w:numId w:val="55"/>
        </w:numPr>
        <w:tabs>
          <w:tab w:val="num" w:pos="360"/>
        </w:tabs>
        <w:contextualSpacing w:val="0"/>
        <w:jc w:val="both"/>
      </w:pPr>
      <w:r w:rsidRPr="005E1854">
        <w:rPr>
          <w:b/>
          <w:bCs/>
          <w:color w:val="000000"/>
          <w:lang w:eastAsia="ar-SA"/>
        </w:rPr>
        <w:t>произвольность</w:t>
      </w:r>
      <w:r w:rsidRPr="005E1854">
        <w:rPr>
          <w:color w:val="000000"/>
          <w:lang w:eastAsia="ar-SA"/>
        </w:rPr>
        <w:t xml:space="preserve"> - соподчинение собственных мотивов и мотивов других детей. Умение управлять своим поведением в соответствии с определенными сформированными у него представлениями, правилами и нормами.</w:t>
      </w:r>
    </w:p>
    <w:p w:rsidR="009B1E34" w:rsidRPr="005E1854" w:rsidRDefault="009B1E34" w:rsidP="009B0781">
      <w:pPr>
        <w:tabs>
          <w:tab w:val="num" w:pos="360"/>
        </w:tabs>
        <w:ind w:left="1733"/>
        <w:jc w:val="both"/>
      </w:pPr>
    </w:p>
    <w:p w:rsidR="009B1E34" w:rsidRPr="005E1854" w:rsidRDefault="009B1E34" w:rsidP="009B0781">
      <w:pPr>
        <w:rPr>
          <w:color w:val="000000"/>
          <w:lang w:eastAsia="ar-SA"/>
        </w:rPr>
      </w:pPr>
      <w:r w:rsidRPr="005E1854">
        <w:rPr>
          <w:color w:val="000000"/>
          <w:lang w:eastAsia="ar-SA"/>
        </w:rPr>
        <w:t>Иными словами, мы должны выпустить ребенка, физически и психически здорового, приспособленного к условиям окружающей социальной среды, эмоционально раскрепощенного, легко идущего на контакт с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потенциалом.</w:t>
      </w:r>
    </w:p>
    <w:p w:rsidR="009B1E34" w:rsidRPr="005E1854" w:rsidRDefault="009B1E34" w:rsidP="005A7166">
      <w:pPr>
        <w:spacing w:line="360" w:lineRule="auto"/>
        <w:rPr>
          <w:color w:val="000000"/>
          <w:lang w:eastAsia="ar-SA"/>
        </w:rPr>
      </w:pPr>
    </w:p>
    <w:p w:rsidR="009B1E34" w:rsidRPr="00996291" w:rsidRDefault="009B1E34" w:rsidP="00915BD7">
      <w:pPr>
        <w:tabs>
          <w:tab w:val="left" w:pos="540"/>
        </w:tabs>
        <w:jc w:val="center"/>
        <w:rPr>
          <w:color w:val="FF0000"/>
        </w:rPr>
      </w:pPr>
      <w:r w:rsidRPr="00996291">
        <w:rPr>
          <w:b/>
          <w:bCs/>
          <w:color w:val="FF0000"/>
          <w:sz w:val="28"/>
          <w:szCs w:val="28"/>
          <w:lang w:eastAsia="ar-SA"/>
        </w:rPr>
        <w:t>Модель будущего дошкольного образовательного учреждения</w:t>
      </w:r>
    </w:p>
    <w:p w:rsidR="009B1E34" w:rsidRPr="00996291" w:rsidRDefault="009B1E34" w:rsidP="00915BD7">
      <w:pPr>
        <w:tabs>
          <w:tab w:val="left" w:pos="540"/>
        </w:tabs>
        <w:jc w:val="center"/>
        <w:rPr>
          <w:color w:val="FF0000"/>
        </w:rPr>
      </w:pPr>
      <w:r w:rsidRPr="00996291">
        <w:rPr>
          <w:b/>
          <w:bCs/>
          <w:color w:val="FF0000"/>
          <w:sz w:val="28"/>
          <w:szCs w:val="28"/>
          <w:lang w:eastAsia="ar-SA"/>
        </w:rPr>
        <w:t>(как желаемый результат):</w:t>
      </w:r>
    </w:p>
    <w:p w:rsidR="009B1E34" w:rsidRPr="005E1854" w:rsidRDefault="009B1E34" w:rsidP="002B621E">
      <w:pPr>
        <w:jc w:val="both"/>
      </w:pPr>
      <w:r w:rsidRPr="005E1854">
        <w:rPr>
          <w:color w:val="000000"/>
          <w:lang w:eastAsia="ar-SA"/>
        </w:rPr>
        <w:t>Перспектива новой модели учреждения предполагает:</w:t>
      </w:r>
    </w:p>
    <w:p w:rsidR="009B1E34" w:rsidRPr="005E1854" w:rsidRDefault="009B1E34" w:rsidP="00D51DD1">
      <w:pPr>
        <w:pStyle w:val="ListParagraph"/>
        <w:numPr>
          <w:ilvl w:val="0"/>
          <w:numId w:val="18"/>
        </w:numPr>
        <w:contextualSpacing w:val="0"/>
        <w:jc w:val="both"/>
      </w:pPr>
      <w:r w:rsidRPr="005E1854">
        <w:rPr>
          <w:color w:val="000000"/>
          <w:lang w:eastAsia="ar-SA"/>
        </w:rPr>
        <w:t>эффективную реализацию комплексной программы развития, воспитания и укрепления здоровья детей раннего и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</w:t>
      </w:r>
    </w:p>
    <w:p w:rsidR="009B1E34" w:rsidRPr="005E1854" w:rsidRDefault="009B1E34" w:rsidP="00D51DD1">
      <w:pPr>
        <w:pStyle w:val="ListParagraph"/>
        <w:numPr>
          <w:ilvl w:val="0"/>
          <w:numId w:val="18"/>
        </w:numPr>
        <w:tabs>
          <w:tab w:val="num" w:pos="360"/>
        </w:tabs>
        <w:contextualSpacing w:val="0"/>
        <w:jc w:val="both"/>
      </w:pPr>
      <w:r w:rsidRPr="005E1854">
        <w:rPr>
          <w:color w:val="000000"/>
          <w:lang w:eastAsia="ar-SA"/>
        </w:rPr>
        <w:t>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</w:t>
      </w:r>
    </w:p>
    <w:p w:rsidR="009B1E34" w:rsidRPr="005E1854" w:rsidRDefault="009B1E34" w:rsidP="00D51DD1">
      <w:pPr>
        <w:pStyle w:val="ListParagraph"/>
        <w:numPr>
          <w:ilvl w:val="0"/>
          <w:numId w:val="18"/>
        </w:numPr>
        <w:contextualSpacing w:val="0"/>
        <w:jc w:val="both"/>
      </w:pPr>
      <w:r w:rsidRPr="005E1854">
        <w:rPr>
          <w:color w:val="000000"/>
          <w:lang w:eastAsia="ar-SA"/>
        </w:rPr>
        <w:t>личностно-ориентированную систему образования и коррекционной помощи, характеризующуюся мобильностью, гибкостью, вариативностью, индивидуальностью подходов</w:t>
      </w:r>
    </w:p>
    <w:p w:rsidR="009B1E34" w:rsidRPr="005E1854" w:rsidRDefault="009B1E34" w:rsidP="00D51DD1">
      <w:pPr>
        <w:pStyle w:val="ListParagraph"/>
        <w:numPr>
          <w:ilvl w:val="0"/>
          <w:numId w:val="18"/>
        </w:numPr>
        <w:contextualSpacing w:val="0"/>
        <w:jc w:val="both"/>
      </w:pPr>
      <w:r w:rsidRPr="005E1854">
        <w:rPr>
          <w:color w:val="000000"/>
          <w:lang w:eastAsia="ar-SA"/>
        </w:rPr>
        <w:t>расширение участия коллектива, родительского актива в разработке, принятии и реализации правовых и управленческих решений относительно деятельности учреждения</w:t>
      </w:r>
    </w:p>
    <w:p w:rsidR="009B1E34" w:rsidRPr="005E1854" w:rsidRDefault="009B1E34" w:rsidP="00D51DD1">
      <w:pPr>
        <w:pStyle w:val="ListParagraph"/>
        <w:numPr>
          <w:ilvl w:val="0"/>
          <w:numId w:val="18"/>
        </w:numPr>
        <w:contextualSpacing w:val="0"/>
        <w:jc w:val="both"/>
      </w:pPr>
      <w:r w:rsidRPr="005E1854">
        <w:rPr>
          <w:color w:val="000000"/>
          <w:lang w:eastAsia="ar-SA"/>
        </w:rPr>
        <w:t>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</w:t>
      </w:r>
    </w:p>
    <w:p w:rsidR="009B1E34" w:rsidRPr="005E1854" w:rsidRDefault="009B1E34" w:rsidP="00D51DD1">
      <w:pPr>
        <w:pStyle w:val="ListParagraph"/>
        <w:numPr>
          <w:ilvl w:val="0"/>
          <w:numId w:val="18"/>
        </w:numPr>
        <w:contextualSpacing w:val="0"/>
        <w:jc w:val="both"/>
      </w:pPr>
      <w:r w:rsidRPr="005E1854">
        <w:rPr>
          <w:color w:val="000000"/>
          <w:lang w:eastAsia="ar-SA"/>
        </w:rPr>
        <w:t>четкое распределение и согласование компетенций и полномочий, функций и ответственности всех субъектов образовательного процесса</w:t>
      </w:r>
    </w:p>
    <w:p w:rsidR="009B1E34" w:rsidRPr="005E1854" w:rsidRDefault="009B1E34" w:rsidP="00D51DD1">
      <w:pPr>
        <w:pStyle w:val="ListParagraph"/>
        <w:numPr>
          <w:ilvl w:val="0"/>
          <w:numId w:val="18"/>
        </w:numPr>
        <w:contextualSpacing w:val="0"/>
        <w:jc w:val="both"/>
      </w:pPr>
      <w:r w:rsidRPr="005E1854">
        <w:rPr>
          <w:color w:val="000000"/>
          <w:lang w:eastAsia="ar-SA"/>
        </w:rPr>
        <w:t>усиление роли комплексного психолого-медико-педагогического сопровождения всех субъектов образовательного процесса</w:t>
      </w:r>
    </w:p>
    <w:p w:rsidR="009B1E34" w:rsidRPr="005E1854" w:rsidRDefault="009B1E34" w:rsidP="00D51DD1">
      <w:pPr>
        <w:pStyle w:val="ListParagraph"/>
        <w:numPr>
          <w:ilvl w:val="0"/>
          <w:numId w:val="18"/>
        </w:numPr>
        <w:contextualSpacing w:val="0"/>
        <w:jc w:val="both"/>
      </w:pPr>
      <w:r w:rsidRPr="005E1854">
        <w:rPr>
          <w:color w:val="000000"/>
          <w:lang w:eastAsia="ar-SA"/>
        </w:rPr>
        <w:t>принципиально новую предметно-развивающую среду, в которой бы сами предметы, материалы, игрушки и пособия, содержащие элементы «обучения и развития»</w:t>
      </w:r>
    </w:p>
    <w:p w:rsidR="009B1E34" w:rsidRPr="005E1854" w:rsidRDefault="009B1E34" w:rsidP="00D51DD1">
      <w:pPr>
        <w:pStyle w:val="ListParagraph"/>
        <w:numPr>
          <w:ilvl w:val="0"/>
          <w:numId w:val="18"/>
        </w:numPr>
        <w:contextualSpacing w:val="0"/>
        <w:jc w:val="both"/>
      </w:pPr>
      <w:r w:rsidRPr="005E1854">
        <w:rPr>
          <w:color w:val="000000"/>
          <w:lang w:eastAsia="ar-SA"/>
        </w:rPr>
        <w:t>высокую конкурентоспособность образовательного учреждения путем включения в педагогический процесс новых форм дошкольного образования, а также расширения сферы образовательных услуг, предоставляемых воспитанникам</w:t>
      </w:r>
    </w:p>
    <w:p w:rsidR="009B1E34" w:rsidRDefault="009B1E34" w:rsidP="005E1854">
      <w:pPr>
        <w:jc w:val="center"/>
        <w:rPr>
          <w:b/>
          <w:bCs/>
        </w:rPr>
      </w:pPr>
    </w:p>
    <w:p w:rsidR="009B1E34" w:rsidRPr="00374A30" w:rsidRDefault="009B1E34" w:rsidP="005E1854">
      <w:pPr>
        <w:jc w:val="center"/>
        <w:rPr>
          <w:b/>
          <w:color w:val="0000CC"/>
          <w:sz w:val="28"/>
          <w:szCs w:val="28"/>
        </w:rPr>
      </w:pPr>
      <w:r>
        <w:rPr>
          <w:b/>
          <w:color w:val="0000CC"/>
          <w:sz w:val="28"/>
          <w:szCs w:val="28"/>
        </w:rPr>
        <w:t xml:space="preserve">РАЗДЕЛ </w:t>
      </w:r>
      <w:r>
        <w:rPr>
          <w:b/>
          <w:color w:val="0000CC"/>
          <w:sz w:val="28"/>
          <w:szCs w:val="28"/>
          <w:lang w:val="en-US"/>
        </w:rPr>
        <w:t>IV</w:t>
      </w:r>
    </w:p>
    <w:p w:rsidR="009B1E34" w:rsidRDefault="009B1E34" w:rsidP="00DB4437">
      <w:pPr>
        <w:jc w:val="center"/>
        <w:rPr>
          <w:b/>
          <w:color w:val="0000CC"/>
          <w:sz w:val="28"/>
          <w:szCs w:val="28"/>
        </w:rPr>
      </w:pPr>
      <w:r>
        <w:rPr>
          <w:b/>
          <w:color w:val="0000CC"/>
          <w:sz w:val="28"/>
          <w:szCs w:val="28"/>
        </w:rPr>
        <w:t>ОСНОВНЫЕ МЕРОПРИЯТИЯ ПО РЕАЛИЗАЦИИ ПРОГРАММЫ РАЗВИТИЯ</w:t>
      </w:r>
    </w:p>
    <w:p w:rsidR="009B1E34" w:rsidRPr="001C1FDE" w:rsidRDefault="009B1E34" w:rsidP="00D51DD1">
      <w:pPr>
        <w:pStyle w:val="ListParagraph"/>
        <w:numPr>
          <w:ilvl w:val="0"/>
          <w:numId w:val="19"/>
        </w:numPr>
        <w:ind w:right="687"/>
        <w:contextualSpacing w:val="0"/>
        <w:jc w:val="both"/>
        <w:rPr>
          <w:b/>
          <w:bCs/>
          <w:sz w:val="28"/>
          <w:szCs w:val="28"/>
        </w:rPr>
      </w:pPr>
      <w:r w:rsidRPr="001C1FDE">
        <w:rPr>
          <w:b/>
          <w:bCs/>
          <w:sz w:val="28"/>
          <w:szCs w:val="28"/>
        </w:rPr>
        <w:t xml:space="preserve">Управление качеством образования </w:t>
      </w:r>
    </w:p>
    <w:p w:rsidR="009B1E34" w:rsidRDefault="009B1E34" w:rsidP="00DB4437">
      <w:pPr>
        <w:ind w:right="-1"/>
        <w:jc w:val="both"/>
        <w:rPr>
          <w:sz w:val="28"/>
          <w:szCs w:val="28"/>
        </w:rPr>
      </w:pPr>
      <w:r w:rsidRPr="005E1854">
        <w:t>Создание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</w:t>
      </w:r>
      <w:r w:rsidRPr="00E75694">
        <w:rPr>
          <w:sz w:val="28"/>
          <w:szCs w:val="28"/>
        </w:rPr>
        <w:t xml:space="preserve"> </w:t>
      </w:r>
      <w:r w:rsidRPr="005E1854">
        <w:t>в школе</w:t>
      </w:r>
      <w:r>
        <w:rPr>
          <w:sz w:val="28"/>
          <w:szCs w:val="28"/>
        </w:rPr>
        <w:t>.</w:t>
      </w:r>
    </w:p>
    <w:p w:rsidR="009B1E34" w:rsidRPr="003E632A" w:rsidRDefault="009B1E34" w:rsidP="00A06AA5">
      <w:pPr>
        <w:ind w:right="687"/>
        <w:jc w:val="both"/>
        <w:rPr>
          <w:sz w:val="16"/>
          <w:szCs w:val="16"/>
        </w:rPr>
      </w:pPr>
    </w:p>
    <w:p w:rsidR="009B1E34" w:rsidRDefault="009B1E34" w:rsidP="00D51DD1">
      <w:pPr>
        <w:pStyle w:val="ListParagraph"/>
        <w:numPr>
          <w:ilvl w:val="0"/>
          <w:numId w:val="19"/>
        </w:numPr>
        <w:ind w:right="687"/>
        <w:contextualSpacing w:val="0"/>
        <w:jc w:val="both"/>
        <w:rPr>
          <w:b/>
          <w:bCs/>
          <w:sz w:val="28"/>
          <w:szCs w:val="28"/>
        </w:rPr>
      </w:pPr>
      <w:r w:rsidRPr="001C1FDE">
        <w:rPr>
          <w:b/>
          <w:bCs/>
          <w:sz w:val="28"/>
          <w:szCs w:val="28"/>
        </w:rPr>
        <w:t>Программное обеспечение</w:t>
      </w:r>
    </w:p>
    <w:p w:rsidR="009B1E34" w:rsidRPr="005E1854" w:rsidRDefault="009B1E34" w:rsidP="00A06AA5">
      <w:r w:rsidRPr="005E1854">
        <w:t>Внедрение инновационных технологий, проектной деятельности, создание «портфолио» педагогов и воспитанников.</w:t>
      </w:r>
    </w:p>
    <w:p w:rsidR="009B1E34" w:rsidRPr="003E632A" w:rsidRDefault="009B1E34" w:rsidP="00A06AA5">
      <w:pPr>
        <w:rPr>
          <w:sz w:val="16"/>
          <w:szCs w:val="16"/>
        </w:rPr>
      </w:pPr>
    </w:p>
    <w:p w:rsidR="009B1E34" w:rsidRPr="00A06AA5" w:rsidRDefault="009B1E34" w:rsidP="00A06AA5">
      <w:pPr>
        <w:rPr>
          <w:b/>
          <w:bCs/>
          <w:sz w:val="28"/>
          <w:szCs w:val="28"/>
        </w:rPr>
      </w:pPr>
      <w:r w:rsidRPr="00A06AA5">
        <w:rPr>
          <w:b/>
          <w:bCs/>
          <w:sz w:val="28"/>
          <w:szCs w:val="28"/>
        </w:rPr>
        <w:t>3.Информатизация дошкольного образования</w:t>
      </w:r>
    </w:p>
    <w:p w:rsidR="009B1E34" w:rsidRPr="005E1854" w:rsidRDefault="009B1E34" w:rsidP="00A06AA5">
      <w:r w:rsidRPr="005E1854">
        <w:t>Внедрение информационных технологий в образовательный и управленческий процесс.</w:t>
      </w:r>
    </w:p>
    <w:p w:rsidR="009B1E34" w:rsidRPr="003E632A" w:rsidRDefault="009B1E34" w:rsidP="00A06AA5">
      <w:pPr>
        <w:rPr>
          <w:sz w:val="16"/>
          <w:szCs w:val="16"/>
        </w:rPr>
      </w:pPr>
    </w:p>
    <w:p w:rsidR="009B1E34" w:rsidRPr="00A06AA5" w:rsidRDefault="009B1E34" w:rsidP="00A06AA5">
      <w:pPr>
        <w:rPr>
          <w:b/>
          <w:bCs/>
          <w:sz w:val="28"/>
          <w:szCs w:val="28"/>
        </w:rPr>
      </w:pPr>
      <w:r w:rsidRPr="00A06AA5">
        <w:rPr>
          <w:b/>
          <w:bCs/>
          <w:sz w:val="28"/>
          <w:szCs w:val="28"/>
        </w:rPr>
        <w:t xml:space="preserve">4 .Здоровье </w:t>
      </w:r>
    </w:p>
    <w:p w:rsidR="009B1E34" w:rsidRPr="005E1854" w:rsidRDefault="009B1E34" w:rsidP="00A06AA5">
      <w:r w:rsidRPr="005E1854">
        <w:t xml:space="preserve">Расширение спектра предоставляемых оздоровительных услуг, валеологическое </w:t>
      </w:r>
      <w:r>
        <w:t>о</w:t>
      </w:r>
      <w:r w:rsidRPr="005E1854">
        <w:t>бразование семьи, формирование культуры здорового образа жизни.</w:t>
      </w:r>
    </w:p>
    <w:p w:rsidR="009B1E34" w:rsidRPr="003E632A" w:rsidRDefault="009B1E34" w:rsidP="00A06AA5">
      <w:pPr>
        <w:rPr>
          <w:sz w:val="16"/>
          <w:szCs w:val="16"/>
        </w:rPr>
      </w:pPr>
    </w:p>
    <w:p w:rsidR="009B1E34" w:rsidRPr="00A06AA5" w:rsidRDefault="009B1E34" w:rsidP="00A06AA5">
      <w:pPr>
        <w:rPr>
          <w:b/>
          <w:bCs/>
          <w:sz w:val="28"/>
          <w:szCs w:val="28"/>
        </w:rPr>
      </w:pPr>
      <w:r w:rsidRPr="00A06AA5">
        <w:rPr>
          <w:b/>
          <w:bCs/>
          <w:sz w:val="28"/>
          <w:szCs w:val="28"/>
        </w:rPr>
        <w:t>5 .</w:t>
      </w:r>
      <w:r>
        <w:rPr>
          <w:b/>
          <w:bCs/>
          <w:sz w:val="28"/>
          <w:szCs w:val="28"/>
        </w:rPr>
        <w:t>Экологическое развитие дошкольников</w:t>
      </w:r>
    </w:p>
    <w:p w:rsidR="009B1E34" w:rsidRPr="005E1854" w:rsidRDefault="009B1E34" w:rsidP="00A06AA5">
      <w:r w:rsidRPr="005E1854">
        <w:t>Формирование</w:t>
      </w:r>
      <w:r>
        <w:t xml:space="preserve"> основ экологического сознания.</w:t>
      </w:r>
      <w:r w:rsidRPr="005E1854">
        <w:br/>
      </w:r>
    </w:p>
    <w:p w:rsidR="009B1E34" w:rsidRPr="00DB4437" w:rsidRDefault="009B1E34" w:rsidP="00D51DD1">
      <w:pPr>
        <w:pStyle w:val="ListParagraph"/>
        <w:numPr>
          <w:ilvl w:val="0"/>
          <w:numId w:val="37"/>
        </w:numPr>
        <w:ind w:left="426"/>
        <w:jc w:val="both"/>
        <w:rPr>
          <w:b/>
          <w:sz w:val="28"/>
          <w:szCs w:val="28"/>
        </w:rPr>
      </w:pPr>
      <w:r w:rsidRPr="00DB4437">
        <w:rPr>
          <w:b/>
          <w:sz w:val="28"/>
          <w:szCs w:val="28"/>
        </w:rPr>
        <w:t>Инновационная деятельность</w:t>
      </w:r>
    </w:p>
    <w:p w:rsidR="009B1E34" w:rsidRPr="00DB4437" w:rsidRDefault="009B1E34" w:rsidP="00DB4437">
      <w:pPr>
        <w:jc w:val="both"/>
        <w:rPr>
          <w:sz w:val="28"/>
          <w:szCs w:val="28"/>
        </w:rPr>
      </w:pPr>
      <w:r w:rsidRPr="005E1854">
        <w:t>Механизмы развития инновационных процессов учреждения</w:t>
      </w:r>
      <w:r>
        <w:rPr>
          <w:sz w:val="28"/>
          <w:szCs w:val="28"/>
        </w:rPr>
        <w:t>.</w:t>
      </w:r>
    </w:p>
    <w:p w:rsidR="009B1E34" w:rsidRPr="003E632A" w:rsidRDefault="009B1E34" w:rsidP="003E632A">
      <w:pPr>
        <w:rPr>
          <w:sz w:val="16"/>
          <w:szCs w:val="16"/>
        </w:rPr>
      </w:pPr>
    </w:p>
    <w:p w:rsidR="009B1E34" w:rsidRPr="00A06AA5" w:rsidRDefault="009B1E34" w:rsidP="003E632A">
      <w:pPr>
        <w:jc w:val="both"/>
        <w:rPr>
          <w:b/>
          <w:bCs/>
          <w:sz w:val="28"/>
          <w:szCs w:val="28"/>
        </w:rPr>
      </w:pPr>
      <w:r w:rsidRPr="00A06AA5">
        <w:rPr>
          <w:b/>
          <w:bCs/>
          <w:sz w:val="28"/>
          <w:szCs w:val="28"/>
        </w:rPr>
        <w:t>7. Безопасность образовательного процесса</w:t>
      </w:r>
    </w:p>
    <w:p w:rsidR="009B1E34" w:rsidRPr="005E1854" w:rsidRDefault="009B1E34" w:rsidP="003E632A">
      <w:pPr>
        <w:jc w:val="both"/>
      </w:pPr>
      <w:r w:rsidRPr="005E1854">
        <w:t>Укрепление материально-технической базы детского сада</w:t>
      </w:r>
      <w:r w:rsidRPr="005E1854">
        <w:br/>
        <w:t>Построение динамичной, развивающей среды</w:t>
      </w:r>
    </w:p>
    <w:p w:rsidR="009B1E34" w:rsidRPr="003E632A" w:rsidRDefault="009B1E34" w:rsidP="003E632A">
      <w:pPr>
        <w:jc w:val="both"/>
        <w:rPr>
          <w:sz w:val="16"/>
          <w:szCs w:val="16"/>
        </w:rPr>
      </w:pPr>
    </w:p>
    <w:p w:rsidR="009B1E34" w:rsidRPr="001E713F" w:rsidRDefault="009B1E34" w:rsidP="00A06AA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8.</w:t>
      </w:r>
      <w:r w:rsidRPr="001E713F">
        <w:rPr>
          <w:b/>
          <w:bCs/>
          <w:sz w:val="28"/>
          <w:szCs w:val="28"/>
        </w:rPr>
        <w:t xml:space="preserve"> Кадровая политика</w:t>
      </w:r>
    </w:p>
    <w:p w:rsidR="009B1E34" w:rsidRPr="005E1854" w:rsidRDefault="009B1E34" w:rsidP="003E632A">
      <w:r w:rsidRPr="005E1854">
        <w:t>Повышение профессионального мастерства педагогов, обучение молодых специалистов, участие в конкурсном движении</w:t>
      </w:r>
    </w:p>
    <w:p w:rsidR="009B1E34" w:rsidRPr="003E632A" w:rsidRDefault="009B1E34" w:rsidP="003E632A">
      <w:pPr>
        <w:rPr>
          <w:sz w:val="16"/>
          <w:szCs w:val="16"/>
        </w:rPr>
      </w:pPr>
    </w:p>
    <w:p w:rsidR="009B1E34" w:rsidRPr="00A06AA5" w:rsidRDefault="009B1E34" w:rsidP="00DB4437">
      <w:pPr>
        <w:jc w:val="both"/>
        <w:rPr>
          <w:b/>
          <w:bCs/>
          <w:sz w:val="28"/>
          <w:szCs w:val="28"/>
        </w:rPr>
      </w:pPr>
      <w:r w:rsidRPr="001E713F">
        <w:rPr>
          <w:b/>
          <w:bCs/>
          <w:sz w:val="28"/>
          <w:szCs w:val="28"/>
        </w:rPr>
        <w:t xml:space="preserve">9.  </w:t>
      </w:r>
      <w:r w:rsidRPr="00A06AA5">
        <w:rPr>
          <w:b/>
          <w:bCs/>
          <w:sz w:val="28"/>
          <w:szCs w:val="28"/>
        </w:rPr>
        <w:t>Поддержка способных и одаренных детей и педагогов</w:t>
      </w:r>
    </w:p>
    <w:p w:rsidR="009B1E34" w:rsidRPr="005E1854" w:rsidRDefault="009B1E34" w:rsidP="00DB4437">
      <w:r w:rsidRPr="005E1854">
        <w:t>Участие в конкурсах, фестивалях, мероприятиях ДОУ, района, города.</w:t>
      </w:r>
    </w:p>
    <w:p w:rsidR="009B1E34" w:rsidRPr="003E632A" w:rsidRDefault="009B1E34" w:rsidP="003E632A">
      <w:pPr>
        <w:rPr>
          <w:b/>
          <w:bCs/>
          <w:sz w:val="16"/>
          <w:szCs w:val="16"/>
        </w:rPr>
      </w:pPr>
    </w:p>
    <w:p w:rsidR="009B1E34" w:rsidRPr="009A6CF3" w:rsidRDefault="009B1E34" w:rsidP="003E632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 Взаимодействие с социумом и родительской общественностью</w:t>
      </w:r>
    </w:p>
    <w:p w:rsidR="009B1E34" w:rsidRPr="005E1854" w:rsidRDefault="009B1E34" w:rsidP="00DB4437">
      <w:pPr>
        <w:rPr>
          <w:b/>
          <w:bCs/>
        </w:rPr>
      </w:pPr>
      <w:r w:rsidRPr="005E1854">
        <w:t>Расширение связей с учреждениями культуры и спорта, здравоохранения, общественными организациями. Усиление роли родителей и признание за ними права участия при решении важнейших вопросов обеспечения образовательного процесса</w:t>
      </w:r>
    </w:p>
    <w:p w:rsidR="009B1E34" w:rsidRPr="00996291" w:rsidRDefault="009B1E34" w:rsidP="002B621E">
      <w:pPr>
        <w:spacing w:line="360" w:lineRule="auto"/>
        <w:rPr>
          <w:color w:val="FF0000"/>
          <w:sz w:val="28"/>
          <w:szCs w:val="28"/>
        </w:rPr>
      </w:pPr>
      <w:r w:rsidRPr="00996291">
        <w:rPr>
          <w:b/>
          <w:bCs/>
          <w:color w:val="FF0000"/>
          <w:sz w:val="28"/>
          <w:szCs w:val="28"/>
        </w:rPr>
        <w:t>Этапы реализации программы</w:t>
      </w:r>
    </w:p>
    <w:p w:rsidR="009B1E34" w:rsidRDefault="009B1E34" w:rsidP="002B621E">
      <w:pPr>
        <w:pStyle w:val="30"/>
        <w:shd w:val="clear" w:color="auto" w:fill="auto"/>
        <w:spacing w:line="240" w:lineRule="auto"/>
        <w:jc w:val="lef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1-й этап - 2014-2015</w:t>
      </w:r>
      <w:r w:rsidRPr="007A7DF1">
        <w:rPr>
          <w:b/>
          <w:bCs/>
          <w:color w:val="000000"/>
          <w:sz w:val="28"/>
          <w:szCs w:val="28"/>
        </w:rPr>
        <w:t>гг.</w:t>
      </w:r>
    </w:p>
    <w:p w:rsidR="009B1E34" w:rsidRDefault="009B1E34" w:rsidP="002B621E">
      <w:pPr>
        <w:pStyle w:val="30"/>
        <w:shd w:val="clear" w:color="auto" w:fill="auto"/>
        <w:spacing w:line="240" w:lineRule="auto"/>
        <w:jc w:val="left"/>
        <w:rPr>
          <w:b/>
          <w:bCs/>
          <w:sz w:val="28"/>
          <w:szCs w:val="28"/>
        </w:rPr>
      </w:pPr>
      <w:r w:rsidRPr="00487929">
        <w:rPr>
          <w:b/>
          <w:bCs/>
          <w:sz w:val="28"/>
          <w:szCs w:val="28"/>
        </w:rPr>
        <w:t xml:space="preserve">Организационно- подготовительный </w:t>
      </w:r>
    </w:p>
    <w:p w:rsidR="009B1E34" w:rsidRPr="003733CF" w:rsidRDefault="009B1E34" w:rsidP="002B621E">
      <w:pPr>
        <w:pStyle w:val="30"/>
        <w:shd w:val="clear" w:color="auto" w:fill="auto"/>
        <w:spacing w:line="240" w:lineRule="auto"/>
        <w:jc w:val="left"/>
        <w:rPr>
          <w:sz w:val="24"/>
          <w:szCs w:val="24"/>
        </w:rPr>
      </w:pPr>
      <w:r w:rsidRPr="003733CF">
        <w:rPr>
          <w:sz w:val="24"/>
          <w:szCs w:val="24"/>
        </w:rPr>
        <w:t>Определение возможностей дошкольного учреждения и готовности коллектива детского сада для реализации задач программы развития.</w:t>
      </w:r>
    </w:p>
    <w:p w:rsidR="009B1E34" w:rsidRDefault="009B1E34" w:rsidP="002B621E">
      <w:pPr>
        <w:pStyle w:val="30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9B1E34" w:rsidRDefault="009B1E34" w:rsidP="002B621E">
      <w:pPr>
        <w:pStyle w:val="30"/>
        <w:shd w:val="clear" w:color="auto" w:fill="auto"/>
        <w:spacing w:line="240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2-й этап – 2016-2017 </w:t>
      </w:r>
      <w:r w:rsidRPr="007A7DF1">
        <w:rPr>
          <w:b/>
          <w:bCs/>
          <w:sz w:val="28"/>
          <w:szCs w:val="28"/>
        </w:rPr>
        <w:t>гг.</w:t>
      </w:r>
    </w:p>
    <w:p w:rsidR="009B1E34" w:rsidRDefault="009B1E34" w:rsidP="002B621E">
      <w:pPr>
        <w:pStyle w:val="30"/>
        <w:shd w:val="clear" w:color="auto" w:fill="auto"/>
        <w:spacing w:line="240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Pr="00487929">
        <w:rPr>
          <w:b/>
          <w:bCs/>
          <w:sz w:val="28"/>
          <w:szCs w:val="28"/>
        </w:rPr>
        <w:t>азвивающий</w:t>
      </w:r>
      <w:r>
        <w:rPr>
          <w:b/>
          <w:bCs/>
          <w:sz w:val="28"/>
          <w:szCs w:val="28"/>
        </w:rPr>
        <w:t xml:space="preserve"> </w:t>
      </w:r>
      <w:r w:rsidRPr="00487929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содержательный</w:t>
      </w:r>
      <w:r w:rsidRPr="00487929">
        <w:rPr>
          <w:b/>
          <w:bCs/>
          <w:sz w:val="28"/>
          <w:szCs w:val="28"/>
        </w:rPr>
        <w:t>)</w:t>
      </w:r>
    </w:p>
    <w:p w:rsidR="009B1E34" w:rsidRPr="003733CF" w:rsidRDefault="009B1E34" w:rsidP="002B621E">
      <w:pPr>
        <w:pStyle w:val="30"/>
        <w:shd w:val="clear" w:color="auto" w:fill="auto"/>
        <w:spacing w:line="240" w:lineRule="auto"/>
        <w:jc w:val="left"/>
        <w:rPr>
          <w:sz w:val="24"/>
          <w:szCs w:val="24"/>
        </w:rPr>
      </w:pPr>
      <w:r w:rsidRPr="003733CF">
        <w:rPr>
          <w:sz w:val="24"/>
          <w:szCs w:val="24"/>
        </w:rPr>
        <w:t>Развитие образовательного учреждения в логике перспективной модели. Оптимизация функционирования детского сада, как системы. Апробация новшеств и коррекция отдельных направлений работы с позиции дифференциации перспектив развития.</w:t>
      </w:r>
    </w:p>
    <w:p w:rsidR="009B1E34" w:rsidRPr="003733CF" w:rsidRDefault="009B1E34" w:rsidP="002B621E">
      <w:pPr>
        <w:pStyle w:val="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9B1E34" w:rsidRDefault="009B1E34" w:rsidP="002B621E">
      <w:pPr>
        <w:pStyle w:val="30"/>
        <w:shd w:val="clear" w:color="auto" w:fill="auto"/>
        <w:spacing w:line="240" w:lineRule="auto"/>
        <w:ind w:left="18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3-й этап – 2018 </w:t>
      </w:r>
      <w:r w:rsidRPr="007A7DF1">
        <w:rPr>
          <w:b/>
          <w:bCs/>
          <w:sz w:val="28"/>
          <w:szCs w:val="28"/>
        </w:rPr>
        <w:t xml:space="preserve">гг. </w:t>
      </w:r>
    </w:p>
    <w:p w:rsidR="009B1E34" w:rsidRDefault="009B1E34" w:rsidP="00DB4437">
      <w:pPr>
        <w:pStyle w:val="30"/>
        <w:shd w:val="clear" w:color="auto" w:fill="auto"/>
        <w:spacing w:line="240" w:lineRule="auto"/>
        <w:jc w:val="left"/>
        <w:rPr>
          <w:b/>
          <w:bCs/>
          <w:sz w:val="28"/>
          <w:szCs w:val="28"/>
        </w:rPr>
      </w:pPr>
      <w:r w:rsidRPr="00DB4437">
        <w:rPr>
          <w:b/>
          <w:bCs/>
          <w:sz w:val="28"/>
          <w:szCs w:val="28"/>
        </w:rPr>
        <w:t>Ит</w:t>
      </w:r>
      <w:r>
        <w:rPr>
          <w:b/>
          <w:bCs/>
          <w:sz w:val="28"/>
          <w:szCs w:val="28"/>
        </w:rPr>
        <w:t>огово-аналитический</w:t>
      </w:r>
    </w:p>
    <w:p w:rsidR="009B1E34" w:rsidRPr="003733CF" w:rsidRDefault="009B1E34" w:rsidP="002B621E">
      <w:pPr>
        <w:pStyle w:val="40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3733CF">
        <w:rPr>
          <w:sz w:val="24"/>
          <w:szCs w:val="24"/>
        </w:rPr>
        <w:t>Внутренняя и внешняя экспертная оценка достижений при реализации перспективной модели учреждения. Формирование адекватных и целостных</w:t>
      </w:r>
      <w:r>
        <w:rPr>
          <w:sz w:val="24"/>
          <w:szCs w:val="24"/>
        </w:rPr>
        <w:t xml:space="preserve"> </w:t>
      </w:r>
      <w:r w:rsidRPr="003733CF">
        <w:rPr>
          <w:sz w:val="24"/>
          <w:szCs w:val="24"/>
        </w:rPr>
        <w:t>представлений о реальном состоянии образовательной системы. Обобщение накопленного опыта, интеграция результатов в деятельность</w:t>
      </w:r>
    </w:p>
    <w:p w:rsidR="009B1E34" w:rsidRPr="00633A56" w:rsidRDefault="009B1E34" w:rsidP="003733CF">
      <w:pPr>
        <w:spacing w:line="360" w:lineRule="auto"/>
        <w:jc w:val="center"/>
        <w:rPr>
          <w:b/>
          <w:bCs/>
          <w:color w:val="FF0000"/>
          <w:sz w:val="28"/>
          <w:szCs w:val="28"/>
        </w:rPr>
      </w:pPr>
      <w:r w:rsidRPr="00633A56">
        <w:rPr>
          <w:b/>
          <w:bCs/>
          <w:color w:val="FF0000"/>
          <w:sz w:val="28"/>
          <w:szCs w:val="28"/>
        </w:rPr>
        <w:t>Модуль 1. Управление качеством образования</w:t>
      </w:r>
    </w:p>
    <w:p w:rsidR="009B1E34" w:rsidRPr="003733CF" w:rsidRDefault="009B1E34" w:rsidP="00B23830">
      <w:pPr>
        <w:jc w:val="both"/>
      </w:pPr>
      <w:r w:rsidRPr="00DB4437">
        <w:rPr>
          <w:b/>
          <w:i/>
          <w:sz w:val="28"/>
          <w:szCs w:val="28"/>
        </w:rPr>
        <w:t>Проблема:</w:t>
      </w:r>
      <w:r>
        <w:rPr>
          <w:sz w:val="28"/>
          <w:szCs w:val="28"/>
        </w:rPr>
        <w:t xml:space="preserve"> </w:t>
      </w:r>
      <w:r w:rsidRPr="003733CF">
        <w:t xml:space="preserve">наличие противоречий между содержанием современного </w:t>
      </w:r>
      <w:r w:rsidRPr="003733CF">
        <w:br/>
        <w:t>педагогического образования и требованиями, предъявляемыми социумом к личности и уровню профессиональной компетентности педагога, качеству образования. Необходимость разработки нормативно-правовых,  научно-методических  и организационных  основ  внедрения  инновационной  системы  поддержки образовательной  деятельности  на  базе  новых  информационных технологий.</w:t>
      </w:r>
    </w:p>
    <w:p w:rsidR="009B1E34" w:rsidRPr="00B23830" w:rsidRDefault="009B1E34" w:rsidP="00B23830">
      <w:pPr>
        <w:jc w:val="both"/>
        <w:rPr>
          <w:sz w:val="28"/>
          <w:szCs w:val="28"/>
        </w:rPr>
      </w:pPr>
    </w:p>
    <w:p w:rsidR="009B1E34" w:rsidRPr="003733CF" w:rsidRDefault="009B1E34" w:rsidP="00B23830">
      <w:pPr>
        <w:jc w:val="both"/>
      </w:pPr>
      <w:r w:rsidRPr="00DB4437">
        <w:rPr>
          <w:b/>
          <w:i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</w:t>
      </w:r>
      <w:r w:rsidRPr="003733CF">
        <w:t xml:space="preserve">Укрепление  авторитета  дошкольного  образовательного учреждения  в  педагогическом  сообществе  как  признанного  лидера  в области инновационных технологий.  </w:t>
      </w:r>
    </w:p>
    <w:p w:rsidR="009B1E34" w:rsidRPr="00B23830" w:rsidRDefault="009B1E34" w:rsidP="00B23830">
      <w:pPr>
        <w:jc w:val="both"/>
        <w:rPr>
          <w:sz w:val="28"/>
          <w:szCs w:val="28"/>
        </w:rPr>
      </w:pPr>
    </w:p>
    <w:p w:rsidR="009B1E34" w:rsidRPr="00DB4437" w:rsidRDefault="009B1E34" w:rsidP="00B23830">
      <w:pPr>
        <w:jc w:val="both"/>
        <w:rPr>
          <w:b/>
          <w:i/>
          <w:sz w:val="28"/>
          <w:szCs w:val="28"/>
        </w:rPr>
      </w:pPr>
      <w:r w:rsidRPr="00DB4437">
        <w:rPr>
          <w:b/>
          <w:i/>
          <w:sz w:val="28"/>
          <w:szCs w:val="28"/>
        </w:rPr>
        <w:t>Задачи:</w:t>
      </w:r>
    </w:p>
    <w:p w:rsidR="009B1E34" w:rsidRPr="003733CF" w:rsidRDefault="009B1E34" w:rsidP="003733CF">
      <w:pPr>
        <w:jc w:val="both"/>
      </w:pPr>
      <w:r>
        <w:rPr>
          <w:sz w:val="28"/>
          <w:szCs w:val="28"/>
        </w:rPr>
        <w:t xml:space="preserve">1.  </w:t>
      </w:r>
      <w:r w:rsidRPr="003733CF">
        <w:t xml:space="preserve">Повысить  эффективность  хозяйственной  деятельности  и развить материально-техническую  базу,  обеспечивающую  реализацию </w:t>
      </w:r>
    </w:p>
    <w:p w:rsidR="009B1E34" w:rsidRPr="003733CF" w:rsidRDefault="009B1E34" w:rsidP="003733CF">
      <w:pPr>
        <w:jc w:val="both"/>
      </w:pPr>
      <w:r w:rsidRPr="003733CF">
        <w:t xml:space="preserve">программы  стратегического  развития  дошкольного  образовательного </w:t>
      </w:r>
    </w:p>
    <w:p w:rsidR="009B1E34" w:rsidRPr="003733CF" w:rsidRDefault="009B1E34" w:rsidP="003733CF">
      <w:pPr>
        <w:jc w:val="both"/>
      </w:pPr>
      <w:r w:rsidRPr="003733CF">
        <w:t xml:space="preserve">учреждения.  </w:t>
      </w:r>
    </w:p>
    <w:p w:rsidR="009B1E34" w:rsidRPr="003733CF" w:rsidRDefault="009B1E34" w:rsidP="003733CF">
      <w:pPr>
        <w:jc w:val="both"/>
      </w:pPr>
      <w:r w:rsidRPr="003733CF">
        <w:t>2.</w:t>
      </w:r>
      <w:r>
        <w:t xml:space="preserve">   </w:t>
      </w:r>
      <w:r w:rsidRPr="003733CF">
        <w:t>Соединить  решение  тактических  задач  в  управлении  дошкольным</w:t>
      </w:r>
    </w:p>
    <w:p w:rsidR="009B1E34" w:rsidRPr="003733CF" w:rsidRDefault="009B1E34" w:rsidP="003733CF">
      <w:pPr>
        <w:pStyle w:val="ListParagraph"/>
        <w:ind w:left="360"/>
        <w:jc w:val="both"/>
      </w:pPr>
      <w:r w:rsidRPr="003733CF">
        <w:t xml:space="preserve">образовательным  учреждением  с  программой  его  стратегического </w:t>
      </w:r>
    </w:p>
    <w:p w:rsidR="009B1E34" w:rsidRPr="003733CF" w:rsidRDefault="009B1E34" w:rsidP="003733CF">
      <w:pPr>
        <w:pStyle w:val="ListParagraph"/>
        <w:ind w:left="360"/>
        <w:jc w:val="both"/>
      </w:pPr>
      <w:r w:rsidRPr="003733CF">
        <w:t xml:space="preserve">развития через механизм среднесрочного и краткосрочного планирования </w:t>
      </w:r>
    </w:p>
    <w:p w:rsidR="009B1E34" w:rsidRPr="003733CF" w:rsidRDefault="009B1E34" w:rsidP="003733CF">
      <w:pPr>
        <w:pStyle w:val="ListParagraph"/>
        <w:ind w:left="360"/>
        <w:jc w:val="both"/>
      </w:pPr>
      <w:r w:rsidRPr="003733CF">
        <w:t xml:space="preserve">и системы сбалансированных показателей.  </w:t>
      </w:r>
    </w:p>
    <w:p w:rsidR="009B1E34" w:rsidRPr="003733CF" w:rsidRDefault="009B1E34" w:rsidP="003733CF">
      <w:pPr>
        <w:pStyle w:val="ListParagraph"/>
        <w:numPr>
          <w:ilvl w:val="0"/>
          <w:numId w:val="19"/>
        </w:numPr>
        <w:jc w:val="both"/>
      </w:pPr>
      <w:r w:rsidRPr="003733CF">
        <w:t xml:space="preserve">Наращивать  функциональные  возможности  системы  управления </w:t>
      </w:r>
    </w:p>
    <w:p w:rsidR="009B1E34" w:rsidRPr="003733CF" w:rsidRDefault="009B1E34" w:rsidP="00C36785">
      <w:pPr>
        <w:pStyle w:val="ListParagraph"/>
        <w:ind w:left="360"/>
        <w:jc w:val="both"/>
        <w:rPr>
          <w:sz w:val="22"/>
          <w:szCs w:val="22"/>
        </w:rPr>
      </w:pPr>
      <w:r w:rsidRPr="003733CF">
        <w:rPr>
          <w:sz w:val="22"/>
          <w:szCs w:val="22"/>
        </w:rPr>
        <w:t xml:space="preserve">за  счет  применения  современных  программных  и  информационных средств. </w:t>
      </w:r>
    </w:p>
    <w:p w:rsidR="009B1E34" w:rsidRPr="003733CF" w:rsidRDefault="009B1E34" w:rsidP="00D51DD1">
      <w:pPr>
        <w:pStyle w:val="ListParagraph"/>
        <w:numPr>
          <w:ilvl w:val="0"/>
          <w:numId w:val="19"/>
        </w:numPr>
        <w:jc w:val="both"/>
        <w:rPr>
          <w:sz w:val="22"/>
          <w:szCs w:val="22"/>
        </w:rPr>
      </w:pPr>
      <w:r w:rsidRPr="003733CF">
        <w:rPr>
          <w:sz w:val="22"/>
          <w:szCs w:val="22"/>
        </w:rPr>
        <w:t xml:space="preserve">Совершенствовать  систему  поддержки  и  сопровождения управленческих  решений  на  основе  мониторинга  ресурсов,  контроля фактического  распределения  и  оценки  эффективности  их  использования на основе информационно-аналитической системы.  </w:t>
      </w:r>
    </w:p>
    <w:p w:rsidR="009B1E34" w:rsidRPr="003733CF" w:rsidRDefault="009B1E34" w:rsidP="00D51DD1">
      <w:pPr>
        <w:pStyle w:val="ListParagraph"/>
        <w:numPr>
          <w:ilvl w:val="0"/>
          <w:numId w:val="19"/>
        </w:numPr>
        <w:jc w:val="both"/>
        <w:rPr>
          <w:sz w:val="22"/>
          <w:szCs w:val="22"/>
        </w:rPr>
      </w:pPr>
      <w:r w:rsidRPr="003733CF">
        <w:rPr>
          <w:sz w:val="22"/>
          <w:szCs w:val="22"/>
        </w:rPr>
        <w:t xml:space="preserve">Совершенствование  нормативных  документов,  регламентирующих использование  кадровых,  финансовых,  информационных  и  материально-технических  ресурсов,  в  целях  обеспечения  эффективного  управления дошкольным образовательным учреждением.  </w:t>
      </w:r>
    </w:p>
    <w:p w:rsidR="009B1E34" w:rsidRPr="003733CF" w:rsidRDefault="009B1E34" w:rsidP="00D51DD1">
      <w:pPr>
        <w:pStyle w:val="ListParagraph"/>
        <w:numPr>
          <w:ilvl w:val="0"/>
          <w:numId w:val="19"/>
        </w:numPr>
        <w:jc w:val="both"/>
        <w:rPr>
          <w:sz w:val="22"/>
          <w:szCs w:val="22"/>
        </w:rPr>
      </w:pPr>
      <w:r w:rsidRPr="003733CF">
        <w:rPr>
          <w:sz w:val="22"/>
          <w:szCs w:val="22"/>
        </w:rPr>
        <w:t xml:space="preserve">Развитие  финансово-хозяйственных  механизмов,  обеспечивающих повышение  самостоятельности,  заинтересованности  и ответственности  за  конечные  результаты  деятельности  дошкольного образовательного учреждения.  </w:t>
      </w:r>
    </w:p>
    <w:p w:rsidR="009B1E34" w:rsidRDefault="009B1E34" w:rsidP="00B23830"/>
    <w:p w:rsidR="009B1E34" w:rsidRPr="00915BD7" w:rsidRDefault="009B1E34" w:rsidP="00915BD7">
      <w:pPr>
        <w:jc w:val="both"/>
        <w:rPr>
          <w:b/>
          <w:i/>
          <w:sz w:val="28"/>
          <w:szCs w:val="28"/>
        </w:rPr>
      </w:pPr>
      <w:r w:rsidRPr="00DB4437">
        <w:rPr>
          <w:b/>
          <w:i/>
          <w:sz w:val="28"/>
          <w:szCs w:val="28"/>
        </w:rPr>
        <w:t>План мероприятий</w:t>
      </w: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0"/>
        <w:gridCol w:w="4456"/>
        <w:gridCol w:w="1276"/>
        <w:gridCol w:w="1418"/>
        <w:gridCol w:w="2126"/>
      </w:tblGrid>
      <w:tr w:rsidR="009B1E34" w:rsidRPr="00A166F8" w:rsidTr="00C32E5A">
        <w:tc>
          <w:tcPr>
            <w:tcW w:w="660" w:type="dxa"/>
            <w:vMerge w:val="restart"/>
          </w:tcPr>
          <w:p w:rsidR="009B1E34" w:rsidRPr="00A166F8" w:rsidRDefault="009B1E34" w:rsidP="00C32E5A">
            <w:pPr>
              <w:spacing w:before="100" w:beforeAutospacing="1" w:after="100" w:afterAutospacing="1"/>
            </w:pPr>
            <w:r w:rsidRPr="00A166F8">
              <w:t>№</w:t>
            </w:r>
          </w:p>
        </w:tc>
        <w:tc>
          <w:tcPr>
            <w:tcW w:w="4456" w:type="dxa"/>
            <w:vMerge w:val="restart"/>
          </w:tcPr>
          <w:p w:rsidR="009B1E34" w:rsidRDefault="009B1E34" w:rsidP="00C32E5A">
            <w:pPr>
              <w:spacing w:before="100" w:beforeAutospacing="1" w:after="100" w:afterAutospacing="1"/>
              <w:jc w:val="center"/>
            </w:pPr>
          </w:p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 w:rsidRPr="00A166F8">
              <w:t>Мероприятия</w:t>
            </w:r>
          </w:p>
        </w:tc>
        <w:tc>
          <w:tcPr>
            <w:tcW w:w="1276" w:type="dxa"/>
            <w:vMerge w:val="restart"/>
          </w:tcPr>
          <w:p w:rsidR="009B1E34" w:rsidRPr="00A166F8" w:rsidRDefault="009B1E34" w:rsidP="00C32E5A">
            <w:pPr>
              <w:jc w:val="center"/>
            </w:pPr>
            <w:r w:rsidRPr="00A166F8">
              <w:t>Этапы, сроки</w:t>
            </w:r>
          </w:p>
          <w:p w:rsidR="009B1E34" w:rsidRPr="00A166F8" w:rsidRDefault="009B1E34" w:rsidP="00C32E5A">
            <w:pPr>
              <w:jc w:val="center"/>
            </w:pPr>
            <w:r w:rsidRPr="00A166F8">
              <w:t>их</w:t>
            </w:r>
          </w:p>
          <w:p w:rsidR="009B1E34" w:rsidRPr="00A166F8" w:rsidRDefault="009B1E34" w:rsidP="00C32E5A">
            <w:pPr>
              <w:jc w:val="center"/>
            </w:pPr>
            <w:r>
              <w:t>выполнения</w:t>
            </w:r>
          </w:p>
        </w:tc>
        <w:tc>
          <w:tcPr>
            <w:tcW w:w="3544" w:type="dxa"/>
            <w:gridSpan w:val="2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 w:rsidRPr="00A166F8">
              <w:t>Сведения об источниках, формах, механизмах, привлечения трудовых, материальных ресурсов для реализации программы</w:t>
            </w:r>
          </w:p>
        </w:tc>
      </w:tr>
      <w:tr w:rsidR="009B1E34" w:rsidRPr="00A166F8" w:rsidTr="00C32E5A">
        <w:tc>
          <w:tcPr>
            <w:tcW w:w="660" w:type="dxa"/>
            <w:vMerge/>
          </w:tcPr>
          <w:p w:rsidR="009B1E34" w:rsidRPr="00A166F8" w:rsidRDefault="009B1E34" w:rsidP="00336CE6"/>
        </w:tc>
        <w:tc>
          <w:tcPr>
            <w:tcW w:w="4456" w:type="dxa"/>
            <w:vMerge/>
          </w:tcPr>
          <w:p w:rsidR="009B1E34" w:rsidRPr="00A166F8" w:rsidRDefault="009B1E34" w:rsidP="00336CE6"/>
        </w:tc>
        <w:tc>
          <w:tcPr>
            <w:tcW w:w="1276" w:type="dxa"/>
            <w:vMerge/>
          </w:tcPr>
          <w:p w:rsidR="009B1E34" w:rsidRPr="00A166F8" w:rsidRDefault="009B1E34" w:rsidP="00336CE6"/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>
              <w:t>Источники финансир.</w:t>
            </w:r>
          </w:p>
        </w:tc>
        <w:tc>
          <w:tcPr>
            <w:tcW w:w="2126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 w:rsidRPr="00A166F8">
              <w:t>Исполнители</w:t>
            </w:r>
          </w:p>
        </w:tc>
      </w:tr>
      <w:tr w:rsidR="009B1E34" w:rsidRPr="00A166F8" w:rsidTr="00C32E5A">
        <w:tc>
          <w:tcPr>
            <w:tcW w:w="660" w:type="dxa"/>
          </w:tcPr>
          <w:p w:rsidR="009B1E34" w:rsidRPr="00A166F8" w:rsidRDefault="009B1E34" w:rsidP="00C32E5A">
            <w:pPr>
              <w:spacing w:before="100" w:beforeAutospacing="1" w:after="100" w:afterAutospacing="1"/>
            </w:pPr>
            <w:r w:rsidRPr="00A166F8">
              <w:t>1</w:t>
            </w:r>
          </w:p>
        </w:tc>
        <w:tc>
          <w:tcPr>
            <w:tcW w:w="4456" w:type="dxa"/>
          </w:tcPr>
          <w:p w:rsidR="009B1E34" w:rsidRPr="00A166F8" w:rsidRDefault="009B1E34" w:rsidP="00C32E5A">
            <w:pPr>
              <w:spacing w:before="100" w:beforeAutospacing="1" w:after="100" w:afterAutospacing="1"/>
            </w:pPr>
            <w:r w:rsidRPr="00A166F8">
              <w:t>Формирование нормативно – правовой базы</w:t>
            </w:r>
          </w:p>
        </w:tc>
        <w:tc>
          <w:tcPr>
            <w:tcW w:w="1276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>
              <w:t>2014</w:t>
            </w:r>
          </w:p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 w:rsidRPr="00A166F8">
              <w:t>Без финансирования</w:t>
            </w:r>
          </w:p>
        </w:tc>
        <w:tc>
          <w:tcPr>
            <w:tcW w:w="2126" w:type="dxa"/>
          </w:tcPr>
          <w:p w:rsidR="009B1E34" w:rsidRPr="00A166F8" w:rsidRDefault="009B1E34" w:rsidP="00C32E5A">
            <w:pPr>
              <w:jc w:val="center"/>
            </w:pPr>
            <w:r w:rsidRPr="00A166F8">
              <w:t>Заведующий,</w:t>
            </w:r>
          </w:p>
          <w:p w:rsidR="009B1E34" w:rsidRPr="00A166F8" w:rsidRDefault="009B1E34" w:rsidP="00C32E5A">
            <w:pPr>
              <w:jc w:val="center"/>
            </w:pPr>
            <w:r w:rsidRPr="00A166F8">
              <w:t>ст.воспитатель, специалисты ДОУ</w:t>
            </w:r>
          </w:p>
        </w:tc>
      </w:tr>
      <w:tr w:rsidR="009B1E34" w:rsidRPr="00A166F8" w:rsidTr="00C32E5A">
        <w:tc>
          <w:tcPr>
            <w:tcW w:w="660" w:type="dxa"/>
          </w:tcPr>
          <w:p w:rsidR="009B1E34" w:rsidRPr="00A166F8" w:rsidRDefault="009B1E34" w:rsidP="00C32E5A">
            <w:pPr>
              <w:spacing w:before="100" w:beforeAutospacing="1" w:after="100" w:afterAutospacing="1"/>
            </w:pPr>
            <w:r w:rsidRPr="00A166F8">
              <w:t>2</w:t>
            </w:r>
          </w:p>
        </w:tc>
        <w:tc>
          <w:tcPr>
            <w:tcW w:w="4456" w:type="dxa"/>
          </w:tcPr>
          <w:p w:rsidR="009B1E34" w:rsidRPr="00A166F8" w:rsidRDefault="009B1E34" w:rsidP="00C32E5A">
            <w:pPr>
              <w:spacing w:before="100" w:beforeAutospacing="1" w:after="100" w:afterAutospacing="1"/>
            </w:pPr>
            <w:r w:rsidRPr="00A166F8">
              <w:t>Обновл</w:t>
            </w:r>
            <w:r>
              <w:t xml:space="preserve">ение образовательной программы </w:t>
            </w:r>
            <w:r w:rsidRPr="00A166F8">
              <w:t>в соответствии</w:t>
            </w:r>
            <w:r>
              <w:t xml:space="preserve"> с ФГОС ДО</w:t>
            </w:r>
            <w:r w:rsidRPr="00A166F8">
              <w:t xml:space="preserve">, запросов </w:t>
            </w:r>
            <w:r>
              <w:t>родителей, общества</w:t>
            </w:r>
            <w:r w:rsidRPr="00A166F8">
              <w:t>.</w:t>
            </w:r>
          </w:p>
        </w:tc>
        <w:tc>
          <w:tcPr>
            <w:tcW w:w="1276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>
              <w:t>2014-2015</w:t>
            </w:r>
          </w:p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 w:rsidRPr="00A166F8">
              <w:t>Без финансирования</w:t>
            </w:r>
          </w:p>
        </w:tc>
        <w:tc>
          <w:tcPr>
            <w:tcW w:w="2126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 w:rsidRPr="00A166F8">
              <w:t>Заведующая,</w:t>
            </w:r>
          </w:p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 w:rsidRPr="00A166F8">
              <w:t>Ст.воспитатель</w:t>
            </w:r>
          </w:p>
        </w:tc>
      </w:tr>
      <w:tr w:rsidR="009B1E34" w:rsidRPr="00A166F8" w:rsidTr="00C32E5A">
        <w:tc>
          <w:tcPr>
            <w:tcW w:w="660" w:type="dxa"/>
          </w:tcPr>
          <w:p w:rsidR="009B1E34" w:rsidRPr="00A166F8" w:rsidRDefault="009B1E34" w:rsidP="00C32E5A">
            <w:pPr>
              <w:spacing w:before="100" w:beforeAutospacing="1"/>
            </w:pPr>
            <w:r w:rsidRPr="00A166F8">
              <w:t>3</w:t>
            </w:r>
          </w:p>
        </w:tc>
        <w:tc>
          <w:tcPr>
            <w:tcW w:w="4456" w:type="dxa"/>
          </w:tcPr>
          <w:p w:rsidR="009B1E34" w:rsidRPr="00A166F8" w:rsidRDefault="009B1E34" w:rsidP="00C32E5A">
            <w:pPr>
              <w:spacing w:before="100" w:beforeAutospacing="1"/>
            </w:pPr>
            <w:r w:rsidRPr="00A166F8">
              <w:t xml:space="preserve">Введение новых государственных образовательных </w:t>
            </w:r>
            <w:r>
              <w:t>стандартов (ФГОС</w:t>
            </w:r>
            <w:r w:rsidRPr="00A166F8">
              <w:t>)</w:t>
            </w:r>
          </w:p>
        </w:tc>
        <w:tc>
          <w:tcPr>
            <w:tcW w:w="1276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 w:rsidRPr="00A166F8">
              <w:t>201</w:t>
            </w:r>
            <w:r>
              <w:t>4-2016</w:t>
            </w:r>
          </w:p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 w:rsidRPr="00A166F8">
              <w:t>Без финан</w:t>
            </w:r>
            <w:r>
              <w:t>-</w:t>
            </w:r>
            <w:r w:rsidRPr="00A166F8">
              <w:t>сирования</w:t>
            </w:r>
          </w:p>
        </w:tc>
        <w:tc>
          <w:tcPr>
            <w:tcW w:w="2126" w:type="dxa"/>
          </w:tcPr>
          <w:p w:rsidR="009B1E34" w:rsidRPr="00A166F8" w:rsidRDefault="009B1E34" w:rsidP="00C32E5A">
            <w:pPr>
              <w:jc w:val="center"/>
            </w:pPr>
            <w:r>
              <w:t>Заведующий</w:t>
            </w:r>
            <w:r w:rsidRPr="00A166F8">
              <w:t>,</w:t>
            </w:r>
          </w:p>
          <w:p w:rsidR="009B1E34" w:rsidRPr="00A166F8" w:rsidRDefault="009B1E34" w:rsidP="00C32E5A">
            <w:pPr>
              <w:jc w:val="center"/>
            </w:pPr>
            <w:r w:rsidRPr="00A166F8">
              <w:t>Ст.воспитатель</w:t>
            </w:r>
          </w:p>
        </w:tc>
      </w:tr>
      <w:tr w:rsidR="009B1E34" w:rsidRPr="00A166F8" w:rsidTr="00C32E5A">
        <w:tc>
          <w:tcPr>
            <w:tcW w:w="660" w:type="dxa"/>
          </w:tcPr>
          <w:p w:rsidR="009B1E34" w:rsidRPr="00A166F8" w:rsidRDefault="009B1E34" w:rsidP="00C32E5A">
            <w:pPr>
              <w:spacing w:before="100" w:beforeAutospacing="1"/>
            </w:pPr>
            <w:r>
              <w:t>4</w:t>
            </w:r>
          </w:p>
        </w:tc>
        <w:tc>
          <w:tcPr>
            <w:tcW w:w="4456" w:type="dxa"/>
          </w:tcPr>
          <w:p w:rsidR="009B1E34" w:rsidRPr="00A166F8" w:rsidRDefault="009B1E34" w:rsidP="00C32E5A">
            <w:pPr>
              <w:spacing w:before="100" w:beforeAutospacing="1"/>
            </w:pPr>
            <w:r w:rsidRPr="00A166F8">
              <w:t>Организация и функционирование</w:t>
            </w:r>
            <w:r>
              <w:t xml:space="preserve"> группы кратковременного пребывания</w:t>
            </w:r>
          </w:p>
        </w:tc>
        <w:tc>
          <w:tcPr>
            <w:tcW w:w="1276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>
              <w:t>2014-2015</w:t>
            </w:r>
          </w:p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 w:rsidRPr="00A166F8">
              <w:t>Без финан</w:t>
            </w:r>
            <w:r>
              <w:t>-</w:t>
            </w:r>
            <w:r w:rsidRPr="00A166F8">
              <w:t>сирования</w:t>
            </w:r>
          </w:p>
        </w:tc>
        <w:tc>
          <w:tcPr>
            <w:tcW w:w="2126" w:type="dxa"/>
          </w:tcPr>
          <w:p w:rsidR="009B1E34" w:rsidRPr="00A166F8" w:rsidRDefault="009B1E34" w:rsidP="00C32E5A">
            <w:pPr>
              <w:jc w:val="center"/>
            </w:pPr>
            <w:r>
              <w:t>Заведующий</w:t>
            </w:r>
            <w:r w:rsidRPr="00A166F8">
              <w:t>,</w:t>
            </w:r>
          </w:p>
          <w:p w:rsidR="009B1E34" w:rsidRPr="00A166F8" w:rsidRDefault="009B1E34" w:rsidP="00C32E5A">
            <w:pPr>
              <w:jc w:val="center"/>
            </w:pPr>
            <w:r w:rsidRPr="00A166F8">
              <w:t>Ст.воспитатель</w:t>
            </w:r>
          </w:p>
        </w:tc>
      </w:tr>
      <w:tr w:rsidR="009B1E34" w:rsidRPr="00A166F8" w:rsidTr="00C32E5A">
        <w:tc>
          <w:tcPr>
            <w:tcW w:w="660" w:type="dxa"/>
          </w:tcPr>
          <w:p w:rsidR="009B1E34" w:rsidRPr="00A166F8" w:rsidRDefault="009B1E34" w:rsidP="00C32E5A">
            <w:pPr>
              <w:spacing w:before="100" w:beforeAutospacing="1"/>
            </w:pPr>
            <w:r>
              <w:t>5</w:t>
            </w:r>
          </w:p>
        </w:tc>
        <w:tc>
          <w:tcPr>
            <w:tcW w:w="4456" w:type="dxa"/>
          </w:tcPr>
          <w:p w:rsidR="009B1E34" w:rsidRPr="00A166F8" w:rsidRDefault="009B1E34" w:rsidP="00C32E5A">
            <w:pPr>
              <w:spacing w:before="100" w:beforeAutospacing="1"/>
            </w:pPr>
            <w:r w:rsidRPr="00A166F8">
              <w:t>Развитие проектной деятельности: уточнение концептуальных направлений развития ОУ</w:t>
            </w:r>
          </w:p>
        </w:tc>
        <w:tc>
          <w:tcPr>
            <w:tcW w:w="1276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>
              <w:t>2014-2018</w:t>
            </w:r>
          </w:p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 w:rsidRPr="00A166F8">
              <w:t>Без финансирования</w:t>
            </w:r>
          </w:p>
        </w:tc>
        <w:tc>
          <w:tcPr>
            <w:tcW w:w="2126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 w:rsidRPr="00A166F8">
              <w:t>Заведующая,</w:t>
            </w:r>
          </w:p>
          <w:p w:rsidR="009B1E34" w:rsidRPr="00A166F8" w:rsidRDefault="009B1E34" w:rsidP="00C32E5A">
            <w:pPr>
              <w:spacing w:before="100" w:beforeAutospacing="1"/>
              <w:jc w:val="center"/>
            </w:pPr>
            <w:r w:rsidRPr="00A166F8">
              <w:t>Ст.воспитатель</w:t>
            </w:r>
          </w:p>
        </w:tc>
      </w:tr>
      <w:tr w:rsidR="009B1E34" w:rsidRPr="00A166F8" w:rsidTr="00C32E5A">
        <w:tc>
          <w:tcPr>
            <w:tcW w:w="660" w:type="dxa"/>
          </w:tcPr>
          <w:p w:rsidR="009B1E34" w:rsidRPr="00A166F8" w:rsidRDefault="009B1E34" w:rsidP="00C32E5A">
            <w:pPr>
              <w:spacing w:before="100" w:beforeAutospacing="1"/>
            </w:pPr>
            <w:r>
              <w:t>6</w:t>
            </w:r>
          </w:p>
        </w:tc>
        <w:tc>
          <w:tcPr>
            <w:tcW w:w="4456" w:type="dxa"/>
          </w:tcPr>
          <w:p w:rsidR="009B1E34" w:rsidRPr="00A166F8" w:rsidRDefault="009B1E34" w:rsidP="00C32E5A">
            <w:pPr>
              <w:spacing w:before="100" w:beforeAutospacing="1"/>
            </w:pPr>
            <w:r w:rsidRPr="00A166F8">
              <w:t>Подбор и апробация диагност</w:t>
            </w:r>
            <w:r>
              <w:t>ических материалов, позволяющих отслеживать динамику индивидуального развития ребенка</w:t>
            </w:r>
          </w:p>
        </w:tc>
        <w:tc>
          <w:tcPr>
            <w:tcW w:w="1276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>
              <w:t>2014-2015</w:t>
            </w:r>
          </w:p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 w:rsidRPr="00A166F8">
              <w:t>Без финансирования</w:t>
            </w:r>
          </w:p>
        </w:tc>
        <w:tc>
          <w:tcPr>
            <w:tcW w:w="2126" w:type="dxa"/>
          </w:tcPr>
          <w:p w:rsidR="009B1E34" w:rsidRPr="00A166F8" w:rsidRDefault="009B1E34" w:rsidP="00C32E5A">
            <w:pPr>
              <w:spacing w:before="100" w:beforeAutospacing="1"/>
              <w:jc w:val="center"/>
            </w:pPr>
            <w:r>
              <w:t>Заведующий</w:t>
            </w:r>
          </w:p>
          <w:p w:rsidR="009B1E34" w:rsidRPr="00A166F8" w:rsidRDefault="009B1E34" w:rsidP="00C32E5A">
            <w:pPr>
              <w:spacing w:before="100" w:beforeAutospacing="1"/>
              <w:jc w:val="center"/>
            </w:pPr>
            <w:r w:rsidRPr="00A166F8">
              <w:t xml:space="preserve">Ст.воспитатель, </w:t>
            </w:r>
            <w:r>
              <w:t xml:space="preserve">воспитатели </w:t>
            </w:r>
            <w:r w:rsidRPr="00A166F8">
              <w:t>специалисты</w:t>
            </w:r>
          </w:p>
        </w:tc>
      </w:tr>
      <w:tr w:rsidR="009B1E34" w:rsidRPr="00A166F8" w:rsidTr="00C32E5A">
        <w:tc>
          <w:tcPr>
            <w:tcW w:w="660" w:type="dxa"/>
          </w:tcPr>
          <w:p w:rsidR="009B1E34" w:rsidRPr="00A166F8" w:rsidRDefault="009B1E34" w:rsidP="00C32E5A">
            <w:pPr>
              <w:spacing w:before="100" w:beforeAutospacing="1" w:after="100" w:afterAutospacing="1"/>
            </w:pPr>
            <w:r>
              <w:t>7</w:t>
            </w:r>
          </w:p>
        </w:tc>
        <w:tc>
          <w:tcPr>
            <w:tcW w:w="4456" w:type="dxa"/>
          </w:tcPr>
          <w:p w:rsidR="009B1E34" w:rsidRPr="00A166F8" w:rsidRDefault="009B1E34" w:rsidP="00C32E5A">
            <w:pPr>
              <w:spacing w:before="100" w:beforeAutospacing="1" w:after="100" w:afterAutospacing="1"/>
            </w:pPr>
            <w:r w:rsidRPr="00A166F8">
              <w:t>Составление плана взаимодействия педагогов, родителей, медицинского персонала, специалистов по направлениям развития воспитанников</w:t>
            </w:r>
          </w:p>
        </w:tc>
        <w:tc>
          <w:tcPr>
            <w:tcW w:w="1276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>
              <w:t>2014</w:t>
            </w:r>
          </w:p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 w:rsidRPr="00A166F8">
              <w:t>Без финансирования</w:t>
            </w:r>
          </w:p>
        </w:tc>
        <w:tc>
          <w:tcPr>
            <w:tcW w:w="2126" w:type="dxa"/>
          </w:tcPr>
          <w:p w:rsidR="009B1E34" w:rsidRDefault="009B1E34" w:rsidP="00C32E5A">
            <w:pPr>
              <w:spacing w:before="100" w:beforeAutospacing="1" w:after="100" w:afterAutospacing="1"/>
              <w:jc w:val="center"/>
            </w:pPr>
            <w:r>
              <w:t>Заведующий</w:t>
            </w:r>
          </w:p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 w:rsidRPr="00A166F8">
              <w:t>Ст.воспитатель</w:t>
            </w:r>
          </w:p>
        </w:tc>
      </w:tr>
      <w:tr w:rsidR="009B1E34" w:rsidRPr="00A166F8" w:rsidTr="00C32E5A">
        <w:tc>
          <w:tcPr>
            <w:tcW w:w="660" w:type="dxa"/>
          </w:tcPr>
          <w:p w:rsidR="009B1E34" w:rsidRDefault="009B1E34" w:rsidP="00C32E5A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4456" w:type="dxa"/>
          </w:tcPr>
          <w:p w:rsidR="009B1E34" w:rsidRPr="00A166F8" w:rsidRDefault="009B1E34" w:rsidP="00C32E5A">
            <w:pPr>
              <w:spacing w:before="100" w:beforeAutospacing="1" w:after="100" w:afterAutospacing="1"/>
            </w:pPr>
            <w:r>
              <w:t>Внедрение в практику работы программы «Заведующий ДОУ»</w:t>
            </w:r>
          </w:p>
        </w:tc>
        <w:tc>
          <w:tcPr>
            <w:tcW w:w="1276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>
              <w:t>2017-2018</w:t>
            </w:r>
          </w:p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>
              <w:t>Внебюджет 20 000,00</w:t>
            </w:r>
          </w:p>
        </w:tc>
        <w:tc>
          <w:tcPr>
            <w:tcW w:w="2126" w:type="dxa"/>
          </w:tcPr>
          <w:p w:rsidR="009B1E34" w:rsidRDefault="009B1E34" w:rsidP="00C32E5A">
            <w:pPr>
              <w:spacing w:before="100" w:beforeAutospacing="1" w:after="100" w:afterAutospacing="1"/>
              <w:jc w:val="center"/>
            </w:pPr>
            <w:r>
              <w:t>Заведующий</w:t>
            </w:r>
          </w:p>
        </w:tc>
      </w:tr>
      <w:tr w:rsidR="009B1E34" w:rsidRPr="00A166F8" w:rsidTr="00C32E5A">
        <w:tc>
          <w:tcPr>
            <w:tcW w:w="660" w:type="dxa"/>
          </w:tcPr>
          <w:p w:rsidR="009B1E34" w:rsidRDefault="009B1E34" w:rsidP="00C32E5A">
            <w:pPr>
              <w:spacing w:before="100" w:beforeAutospacing="1" w:after="100" w:afterAutospacing="1"/>
            </w:pPr>
            <w:r>
              <w:t>11</w:t>
            </w:r>
          </w:p>
        </w:tc>
        <w:tc>
          <w:tcPr>
            <w:tcW w:w="4456" w:type="dxa"/>
          </w:tcPr>
          <w:p w:rsidR="009B1E34" w:rsidRPr="00A166F8" w:rsidRDefault="009B1E34" w:rsidP="00C32E5A">
            <w:pPr>
              <w:spacing w:before="100" w:beforeAutospacing="1" w:after="100" w:afterAutospacing="1"/>
            </w:pPr>
            <w:r>
              <w:t>Внедрение в практику работы программы «Расчет меню»</w:t>
            </w:r>
          </w:p>
        </w:tc>
        <w:tc>
          <w:tcPr>
            <w:tcW w:w="1276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>
              <w:t>2017-2018</w:t>
            </w:r>
          </w:p>
        </w:tc>
        <w:tc>
          <w:tcPr>
            <w:tcW w:w="1418" w:type="dxa"/>
          </w:tcPr>
          <w:p w:rsidR="009B1E34" w:rsidRPr="00A166F8" w:rsidRDefault="009B1E34" w:rsidP="00C32E5A">
            <w:pPr>
              <w:spacing w:before="100" w:beforeAutospacing="1" w:after="100" w:afterAutospacing="1"/>
              <w:jc w:val="center"/>
            </w:pPr>
            <w:r>
              <w:t>Внебюджет 7 000,00</w:t>
            </w:r>
          </w:p>
        </w:tc>
        <w:tc>
          <w:tcPr>
            <w:tcW w:w="2126" w:type="dxa"/>
          </w:tcPr>
          <w:p w:rsidR="009B1E34" w:rsidRDefault="009B1E34" w:rsidP="00C32E5A">
            <w:pPr>
              <w:spacing w:before="100" w:beforeAutospacing="1" w:after="100" w:afterAutospacing="1"/>
              <w:jc w:val="center"/>
            </w:pPr>
            <w:r>
              <w:t>Медицинская сестра</w:t>
            </w:r>
          </w:p>
        </w:tc>
      </w:tr>
    </w:tbl>
    <w:p w:rsidR="009B1E34" w:rsidRDefault="009B1E34" w:rsidP="005D1B00">
      <w:pPr>
        <w:rPr>
          <w:b/>
          <w:bCs/>
        </w:rPr>
      </w:pPr>
      <w:r w:rsidRPr="00114448">
        <w:rPr>
          <w:b/>
          <w:bCs/>
        </w:rPr>
        <w:t xml:space="preserve"> </w:t>
      </w:r>
    </w:p>
    <w:p w:rsidR="009B1E34" w:rsidRPr="00114448" w:rsidRDefault="009B1E34" w:rsidP="005D1B00">
      <w:r w:rsidRPr="00114448">
        <w:rPr>
          <w:b/>
          <w:bCs/>
        </w:rPr>
        <w:t>Социальный эффект:</w:t>
      </w:r>
    </w:p>
    <w:p w:rsidR="009B1E34" w:rsidRPr="00114448" w:rsidRDefault="009B1E34" w:rsidP="005D1B00">
      <w:r w:rsidRPr="00114448">
        <w:t>Повышение качества образовательного процесса</w:t>
      </w:r>
    </w:p>
    <w:p w:rsidR="009B1E34" w:rsidRPr="00633A56" w:rsidRDefault="009B1E34" w:rsidP="00633A56">
      <w:pPr>
        <w:spacing w:before="100" w:beforeAutospacing="1" w:after="100" w:afterAutospacing="1"/>
        <w:jc w:val="center"/>
        <w:rPr>
          <w:color w:val="FF0000"/>
          <w:sz w:val="28"/>
          <w:szCs w:val="28"/>
        </w:rPr>
      </w:pPr>
      <w:r w:rsidRPr="00633A56">
        <w:rPr>
          <w:b/>
          <w:color w:val="FF0000"/>
          <w:sz w:val="28"/>
          <w:szCs w:val="28"/>
        </w:rPr>
        <w:t>Модуль 2.</w:t>
      </w:r>
      <w:r w:rsidRPr="00633A56">
        <w:rPr>
          <w:b/>
          <w:bCs/>
          <w:color w:val="FF0000"/>
          <w:sz w:val="28"/>
          <w:szCs w:val="28"/>
        </w:rPr>
        <w:t xml:space="preserve"> Программное обеспечение</w:t>
      </w:r>
    </w:p>
    <w:p w:rsidR="009B1E34" w:rsidRPr="006665E5" w:rsidRDefault="009B1E34" w:rsidP="002B621E">
      <w:pPr>
        <w:spacing w:before="100" w:beforeAutospacing="1" w:after="100" w:afterAutospacing="1"/>
        <w:ind w:right="404" w:firstLine="868"/>
        <w:jc w:val="both"/>
        <w:rPr>
          <w:sz w:val="28"/>
          <w:szCs w:val="28"/>
        </w:rPr>
      </w:pPr>
      <w:r w:rsidRPr="00DB4437">
        <w:rPr>
          <w:b/>
          <w:bCs/>
          <w:i/>
          <w:sz w:val="28"/>
          <w:szCs w:val="28"/>
        </w:rPr>
        <w:t>Проблема:</w:t>
      </w:r>
      <w:r>
        <w:rPr>
          <w:b/>
          <w:bCs/>
          <w:i/>
          <w:sz w:val="28"/>
          <w:szCs w:val="28"/>
        </w:rPr>
        <w:t xml:space="preserve"> </w:t>
      </w:r>
      <w:r w:rsidRPr="00035A90">
        <w:t>Объективная необходимость переориентировать педагогов на приоритет игровой, самостоятельной деятельности детей, использование инновационных программ и технологий в решении совместной образовательной деятельности</w:t>
      </w:r>
      <w:r w:rsidRPr="006665E5">
        <w:rPr>
          <w:sz w:val="28"/>
          <w:szCs w:val="28"/>
        </w:rPr>
        <w:t>.</w:t>
      </w:r>
    </w:p>
    <w:p w:rsidR="009B1E34" w:rsidRPr="00035A90" w:rsidRDefault="009B1E34" w:rsidP="00DB4437">
      <w:pPr>
        <w:ind w:firstLine="708"/>
        <w:jc w:val="both"/>
      </w:pPr>
      <w:r w:rsidRPr="00DB4437">
        <w:rPr>
          <w:b/>
          <w:bCs/>
          <w:i/>
          <w:sz w:val="28"/>
          <w:szCs w:val="28"/>
        </w:rPr>
        <w:t>Цел</w:t>
      </w:r>
      <w:r w:rsidRPr="00DB4437">
        <w:rPr>
          <w:b/>
          <w:i/>
          <w:sz w:val="28"/>
          <w:szCs w:val="28"/>
        </w:rPr>
        <w:t>ь:</w:t>
      </w:r>
      <w:r>
        <w:rPr>
          <w:b/>
          <w:i/>
          <w:sz w:val="28"/>
          <w:szCs w:val="28"/>
        </w:rPr>
        <w:t xml:space="preserve"> </w:t>
      </w:r>
      <w:r w:rsidRPr="00035A90">
        <w:t>обеспечение внедрения современных образовательных технологий в практику работы с дошкольниками; интенсивное  развитие  информационного  обеспечения образовательного  процесса.</w:t>
      </w:r>
    </w:p>
    <w:p w:rsidR="009B1E34" w:rsidRPr="00DB4437" w:rsidRDefault="009B1E34" w:rsidP="002B621E">
      <w:pPr>
        <w:spacing w:before="100" w:beforeAutospacing="1" w:after="100" w:afterAutospacing="1"/>
        <w:ind w:right="404" w:firstLine="868"/>
        <w:jc w:val="both"/>
        <w:rPr>
          <w:b/>
          <w:i/>
          <w:sz w:val="28"/>
          <w:szCs w:val="28"/>
        </w:rPr>
      </w:pPr>
      <w:r w:rsidRPr="00DB4437">
        <w:rPr>
          <w:b/>
          <w:bCs/>
          <w:i/>
          <w:sz w:val="28"/>
          <w:szCs w:val="28"/>
        </w:rPr>
        <w:t>Задачи</w:t>
      </w:r>
      <w:r w:rsidRPr="00DB4437">
        <w:rPr>
          <w:b/>
          <w:i/>
          <w:sz w:val="28"/>
          <w:szCs w:val="28"/>
        </w:rPr>
        <w:t>:</w:t>
      </w:r>
    </w:p>
    <w:p w:rsidR="009B1E34" w:rsidRPr="00035A90" w:rsidRDefault="009B1E34" w:rsidP="00D51DD1">
      <w:pPr>
        <w:pStyle w:val="ListParagraph"/>
        <w:numPr>
          <w:ilvl w:val="0"/>
          <w:numId w:val="20"/>
        </w:numPr>
        <w:spacing w:before="100" w:beforeAutospacing="1" w:after="100" w:afterAutospacing="1"/>
        <w:ind w:right="404"/>
        <w:contextualSpacing w:val="0"/>
        <w:jc w:val="both"/>
      </w:pPr>
      <w:r w:rsidRPr="00035A90">
        <w:t>Переориентировать педагогов на приоритет игровой, самостоятельной деятельности ребенка, обучить педагогов методам вовлечения семей в исследовательскую деятельность.</w:t>
      </w:r>
    </w:p>
    <w:p w:rsidR="009B1E34" w:rsidRPr="00035A90" w:rsidRDefault="009B1E34" w:rsidP="00D51DD1">
      <w:pPr>
        <w:pStyle w:val="ListParagraph"/>
        <w:numPr>
          <w:ilvl w:val="0"/>
          <w:numId w:val="20"/>
        </w:numPr>
      </w:pPr>
      <w:r w:rsidRPr="00035A90">
        <w:t xml:space="preserve">Разработать  и  внедрить инновационные  подходы  к  обучению  и </w:t>
      </w:r>
    </w:p>
    <w:p w:rsidR="009B1E34" w:rsidRPr="00035A90" w:rsidRDefault="009B1E34" w:rsidP="00114448">
      <w:pPr>
        <w:pStyle w:val="ListParagraph"/>
        <w:ind w:left="1228"/>
      </w:pPr>
      <w:r w:rsidRPr="00035A90">
        <w:t>воспитанию детей дошкольного возраста.</w:t>
      </w:r>
    </w:p>
    <w:p w:rsidR="009B1E34" w:rsidRPr="00035A90" w:rsidRDefault="009B1E34" w:rsidP="002F37F2">
      <w:pPr>
        <w:pStyle w:val="ListParagraph"/>
        <w:numPr>
          <w:ilvl w:val="0"/>
          <w:numId w:val="20"/>
        </w:numPr>
      </w:pPr>
      <w:r w:rsidRPr="00035A90">
        <w:t>Активизировать работу по формированию экологической культуры личности в информационно-образовательной среде детского сада..</w:t>
      </w:r>
    </w:p>
    <w:p w:rsidR="009B1E34" w:rsidRPr="00035A90" w:rsidRDefault="009B1E34" w:rsidP="00D51DD1">
      <w:pPr>
        <w:pStyle w:val="ListParagraph"/>
        <w:numPr>
          <w:ilvl w:val="0"/>
          <w:numId w:val="20"/>
        </w:numPr>
      </w:pPr>
      <w:r w:rsidRPr="00035A90">
        <w:t>Вовлекать родителей в построение индивидуального образовательного маршрута ребенка, посредством выявления индивидуальных особенностей воспитанников, учитывая его психическое и физическое здоровье, постоянного их информирования</w:t>
      </w:r>
    </w:p>
    <w:p w:rsidR="009B1E34" w:rsidRPr="00035A90" w:rsidRDefault="009B1E34" w:rsidP="00D51DD1">
      <w:pPr>
        <w:pStyle w:val="ListParagraph"/>
        <w:numPr>
          <w:ilvl w:val="0"/>
          <w:numId w:val="20"/>
        </w:numPr>
        <w:spacing w:before="100" w:beforeAutospacing="1" w:after="100" w:afterAutospacing="1"/>
        <w:ind w:right="404"/>
        <w:contextualSpacing w:val="0"/>
        <w:jc w:val="both"/>
      </w:pPr>
      <w:r w:rsidRPr="00035A90">
        <w:t>Развивать социальное партнерство в процессе вовлечения детей дошкольного возраста в проектную деятельность</w:t>
      </w:r>
    </w:p>
    <w:p w:rsidR="009B1E34" w:rsidRPr="00035A90" w:rsidRDefault="009B1E34" w:rsidP="00915BD7">
      <w:pPr>
        <w:pStyle w:val="ListParagraph"/>
        <w:numPr>
          <w:ilvl w:val="0"/>
          <w:numId w:val="20"/>
        </w:numPr>
        <w:spacing w:before="100" w:beforeAutospacing="1" w:after="100" w:afterAutospacing="1"/>
        <w:ind w:right="404"/>
        <w:contextualSpacing w:val="0"/>
        <w:jc w:val="both"/>
      </w:pPr>
      <w:r w:rsidRPr="00035A90">
        <w:t>Организовать эффективное сетевое взаимодействие с партнерами детского сада посредством Интернета.</w:t>
      </w:r>
    </w:p>
    <w:p w:rsidR="009B1E34" w:rsidRPr="005C596C" w:rsidRDefault="009B1E34" w:rsidP="005C596C">
      <w:pPr>
        <w:spacing w:before="100" w:beforeAutospacing="1" w:after="100" w:afterAutospacing="1"/>
        <w:rPr>
          <w:b/>
          <w:i/>
          <w:sz w:val="28"/>
          <w:szCs w:val="28"/>
        </w:rPr>
      </w:pPr>
      <w:r w:rsidRPr="005C596C">
        <w:rPr>
          <w:b/>
          <w:i/>
          <w:sz w:val="28"/>
          <w:szCs w:val="28"/>
        </w:rPr>
        <w:t>План мероприятий:</w:t>
      </w:r>
    </w:p>
    <w:tbl>
      <w:tblPr>
        <w:tblW w:w="10125" w:type="dxa"/>
        <w:tblCellSpacing w:w="0" w:type="dxa"/>
        <w:tblInd w:w="-7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80"/>
        <w:gridCol w:w="4860"/>
        <w:gridCol w:w="1260"/>
        <w:gridCol w:w="1620"/>
        <w:gridCol w:w="1905"/>
      </w:tblGrid>
      <w:tr w:rsidR="009B1E34" w:rsidRPr="006665E5" w:rsidTr="004A407A">
        <w:trPr>
          <w:tblCellSpacing w:w="0" w:type="dxa"/>
        </w:trPr>
        <w:tc>
          <w:tcPr>
            <w:tcW w:w="480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№</w:t>
            </w:r>
          </w:p>
        </w:tc>
        <w:tc>
          <w:tcPr>
            <w:tcW w:w="48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5D1B00">
            <w:pPr>
              <w:spacing w:before="100" w:beforeAutospacing="1" w:after="100" w:afterAutospacing="1"/>
              <w:jc w:val="center"/>
            </w:pPr>
          </w:p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Мероприятия</w:t>
            </w:r>
          </w:p>
        </w:tc>
        <w:tc>
          <w:tcPr>
            <w:tcW w:w="12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Этапы, сроки их выполнения</w:t>
            </w:r>
          </w:p>
        </w:tc>
        <w:tc>
          <w:tcPr>
            <w:tcW w:w="3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Сведения об источниках, формах, механизмах, привлечения трудовых, материальных ресурсов для реализации программы</w:t>
            </w:r>
          </w:p>
        </w:tc>
      </w:tr>
      <w:tr w:rsidR="009B1E34" w:rsidRPr="006665E5" w:rsidTr="004A407A">
        <w:trPr>
          <w:tblCellSpacing w:w="0" w:type="dxa"/>
        </w:trPr>
        <w:tc>
          <w:tcPr>
            <w:tcW w:w="480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6665E5" w:rsidRDefault="009B1E34" w:rsidP="00336CE6"/>
        </w:tc>
        <w:tc>
          <w:tcPr>
            <w:tcW w:w="4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6665E5" w:rsidRDefault="009B1E34" w:rsidP="00336CE6"/>
        </w:tc>
        <w:tc>
          <w:tcPr>
            <w:tcW w:w="12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6665E5" w:rsidRDefault="009B1E34" w:rsidP="00336CE6"/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Источники финансирования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Исполнители</w:t>
            </w:r>
          </w:p>
        </w:tc>
      </w:tr>
      <w:tr w:rsidR="009B1E34" w:rsidRPr="006665E5" w:rsidTr="004A407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1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Разработка системы обучения педагогов применению проектного метода в образовательном процессе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2014-2015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Без финансирования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035A90">
            <w:pPr>
              <w:spacing w:before="100" w:beforeAutospacing="1" w:after="100" w:afterAutospacing="1"/>
              <w:jc w:val="center"/>
            </w:pPr>
            <w:r>
              <w:t>Ст.воспитатель,</w:t>
            </w:r>
          </w:p>
          <w:p w:rsidR="009B1E34" w:rsidRPr="006665E5" w:rsidRDefault="009B1E34" w:rsidP="00035A90">
            <w:pPr>
              <w:spacing w:before="100" w:beforeAutospacing="1" w:after="100" w:afterAutospacing="1"/>
              <w:jc w:val="center"/>
            </w:pPr>
            <w:r>
              <w:t>воспитатели</w:t>
            </w:r>
          </w:p>
        </w:tc>
      </w:tr>
      <w:tr w:rsidR="009B1E34" w:rsidRPr="006665E5" w:rsidTr="004A407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597009">
            <w:pPr>
              <w:spacing w:before="100" w:beforeAutospacing="1" w:after="100" w:afterAutospacing="1"/>
              <w:jc w:val="center"/>
            </w:pPr>
            <w:r w:rsidRPr="006665E5">
              <w:t xml:space="preserve">Разработка комплекта методических материалов </w:t>
            </w:r>
            <w:r>
              <w:t>и программы</w:t>
            </w:r>
            <w:r w:rsidRPr="006665E5">
              <w:t xml:space="preserve"> «</w:t>
            </w:r>
            <w:r>
              <w:t>Управление процессом внедрения проектной деятельности</w:t>
            </w:r>
            <w:r w:rsidRPr="006665E5">
              <w:t>»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2014-2015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Без финансирования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 xml:space="preserve">Ст.воспитатель, </w:t>
            </w:r>
            <w:r>
              <w:t>воспитатели</w:t>
            </w:r>
            <w:r w:rsidRPr="006665E5">
              <w:t>, специалисты</w:t>
            </w:r>
          </w:p>
        </w:tc>
      </w:tr>
      <w:tr w:rsidR="009B1E34" w:rsidRPr="006665E5" w:rsidTr="004A407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597009">
            <w:pPr>
              <w:spacing w:before="100" w:beforeAutospacing="1" w:after="100" w:afterAutospacing="1"/>
              <w:jc w:val="center"/>
            </w:pPr>
            <w:r w:rsidRPr="006665E5">
              <w:t xml:space="preserve">Разработка системы проектов по всем </w:t>
            </w:r>
            <w:r>
              <w:t xml:space="preserve">образовательным областям </w:t>
            </w:r>
            <w:r w:rsidRPr="006665E5">
              <w:t xml:space="preserve">в рамках реализации Образовательной программы, основываясь на </w:t>
            </w:r>
            <w:r>
              <w:t>модульном планировании</w:t>
            </w:r>
            <w:r w:rsidRPr="006665E5">
              <w:t>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2015</w:t>
            </w:r>
            <w:r w:rsidRPr="006665E5">
              <w:t>-2016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Без финансирования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 xml:space="preserve">Ст.воспитатель, </w:t>
            </w:r>
            <w:r>
              <w:t>воспитатели</w:t>
            </w:r>
            <w:r w:rsidRPr="006665E5">
              <w:t>, специалисты</w:t>
            </w:r>
          </w:p>
        </w:tc>
      </w:tr>
      <w:tr w:rsidR="009B1E34" w:rsidRPr="006665E5" w:rsidTr="004A407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Тренинг «Педагогическое проектирование как метод управления инновационным процессом в дошкольном учреждении»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2014-2015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Без финансирования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Ст.воспитатель,</w:t>
            </w:r>
          </w:p>
        </w:tc>
      </w:tr>
      <w:tr w:rsidR="009B1E34" w:rsidRPr="006665E5" w:rsidTr="004A407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5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Презентации «Особая форма взаимодействия педагогов и специалистов в реализации проектов»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2014</w:t>
            </w:r>
            <w:r w:rsidRPr="006665E5">
              <w:t>-201</w:t>
            </w:r>
            <w:r>
              <w:t>6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 w:rsidRPr="006665E5">
              <w:t>Без финансирования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ст.вос</w:t>
            </w:r>
            <w:r w:rsidRPr="006665E5">
              <w:t>питатель,</w:t>
            </w:r>
            <w:r>
              <w:t xml:space="preserve"> воспитатели</w:t>
            </w:r>
          </w:p>
        </w:tc>
      </w:tr>
      <w:tr w:rsidR="009B1E34" w:rsidRPr="006665E5" w:rsidTr="004A407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6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336CE6">
            <w:pPr>
              <w:spacing w:before="100" w:beforeAutospacing="1" w:after="100" w:afterAutospacing="1"/>
              <w:jc w:val="center"/>
            </w:pPr>
            <w:r>
              <w:t>Составление электронного конструктора для проектирования образовательной деятельности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336CE6">
            <w:pPr>
              <w:spacing w:before="100" w:beforeAutospacing="1" w:after="100" w:afterAutospacing="1"/>
              <w:jc w:val="center"/>
            </w:pPr>
            <w:r>
              <w:t>2016-2017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D80F1F">
            <w:pPr>
              <w:spacing w:before="100" w:beforeAutospacing="1" w:after="100" w:afterAutospacing="1"/>
              <w:jc w:val="center"/>
            </w:pPr>
            <w:r w:rsidRPr="006665E5">
              <w:t>Без финансирования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6665E5" w:rsidRDefault="009B1E34" w:rsidP="00D80F1F">
            <w:pPr>
              <w:spacing w:before="100" w:beforeAutospacing="1" w:after="100" w:afterAutospacing="1"/>
              <w:jc w:val="center"/>
            </w:pPr>
            <w:r>
              <w:t>ст.вос</w:t>
            </w:r>
            <w:r w:rsidRPr="006665E5">
              <w:t>питатель,</w:t>
            </w:r>
            <w:r>
              <w:t xml:space="preserve"> воспитатели</w:t>
            </w:r>
          </w:p>
        </w:tc>
      </w:tr>
      <w:tr w:rsidR="009B1E34" w:rsidRPr="006665E5" w:rsidTr="004A407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336CE6">
            <w:pPr>
              <w:spacing w:before="100" w:beforeAutospacing="1" w:after="100" w:afterAutospacing="1"/>
              <w:jc w:val="center"/>
            </w:pPr>
            <w:r>
              <w:t>8</w:t>
            </w:r>
          </w:p>
        </w:tc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597009">
            <w:pPr>
              <w:spacing w:before="100" w:beforeAutospacing="1" w:after="100" w:afterAutospacing="1"/>
              <w:jc w:val="center"/>
            </w:pPr>
            <w:r>
              <w:t>Расширение спектра исследовательских технологий в образовательном процессе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597009">
            <w:pPr>
              <w:spacing w:before="100" w:beforeAutospacing="1" w:after="100" w:afterAutospacing="1"/>
              <w:jc w:val="center"/>
            </w:pPr>
            <w:r>
              <w:t>2015-2017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6665E5" w:rsidRDefault="009B1E34" w:rsidP="00D80F1F">
            <w:pPr>
              <w:spacing w:before="100" w:beforeAutospacing="1" w:after="100" w:afterAutospacing="1"/>
              <w:jc w:val="center"/>
            </w:pPr>
            <w:r w:rsidRPr="006665E5">
              <w:t>Без финансирования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6665E5" w:rsidRDefault="009B1E34" w:rsidP="004A407A">
            <w:pPr>
              <w:spacing w:before="100" w:beforeAutospacing="1" w:after="100" w:afterAutospacing="1"/>
              <w:jc w:val="center"/>
            </w:pPr>
            <w:r>
              <w:t>ст.вос</w:t>
            </w:r>
            <w:r w:rsidRPr="006665E5">
              <w:t>питатель,</w:t>
            </w:r>
            <w:r>
              <w:t xml:space="preserve"> воспитатели</w:t>
            </w:r>
          </w:p>
        </w:tc>
      </w:tr>
    </w:tbl>
    <w:p w:rsidR="009B1E34" w:rsidRDefault="009B1E34" w:rsidP="004A407A">
      <w:pPr>
        <w:rPr>
          <w:b/>
          <w:bCs/>
        </w:rPr>
      </w:pPr>
    </w:p>
    <w:p w:rsidR="009B1E34" w:rsidRPr="000E7B9E" w:rsidRDefault="009B1E34" w:rsidP="00467B7D">
      <w:pPr>
        <w:jc w:val="center"/>
        <w:rPr>
          <w:b/>
          <w:sz w:val="28"/>
          <w:szCs w:val="28"/>
        </w:rPr>
      </w:pPr>
      <w:r w:rsidRPr="000E7B9E">
        <w:rPr>
          <w:b/>
          <w:sz w:val="28"/>
          <w:szCs w:val="28"/>
        </w:rPr>
        <w:t>Внедрение современных техно</w:t>
      </w:r>
      <w:r>
        <w:rPr>
          <w:b/>
          <w:sz w:val="28"/>
          <w:szCs w:val="28"/>
        </w:rPr>
        <w:t>логий в образовательный процесс</w:t>
      </w:r>
      <w:r w:rsidRPr="000E7B9E">
        <w:rPr>
          <w:b/>
          <w:sz w:val="28"/>
          <w:szCs w:val="28"/>
        </w:rPr>
        <w:t xml:space="preserve"> детского сада</w:t>
      </w:r>
    </w:p>
    <w:p w:rsidR="009B1E34" w:rsidRPr="000E7B9E" w:rsidRDefault="009B1E34" w:rsidP="00467B7D">
      <w:pPr>
        <w:jc w:val="center"/>
        <w:rPr>
          <w:b/>
          <w:cap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00"/>
        <w:gridCol w:w="1709"/>
        <w:gridCol w:w="2127"/>
      </w:tblGrid>
      <w:tr w:rsidR="009B1E34" w:rsidRPr="00C3674A" w:rsidTr="00467B7D">
        <w:tc>
          <w:tcPr>
            <w:tcW w:w="534" w:type="dxa"/>
          </w:tcPr>
          <w:p w:rsidR="009B1E34" w:rsidRPr="00035A90" w:rsidRDefault="009B1E34" w:rsidP="005E656A">
            <w:pPr>
              <w:jc w:val="center"/>
            </w:pPr>
            <w:r w:rsidRPr="00035A90">
              <w:t>№</w:t>
            </w:r>
          </w:p>
        </w:tc>
        <w:tc>
          <w:tcPr>
            <w:tcW w:w="5201" w:type="dxa"/>
          </w:tcPr>
          <w:p w:rsidR="009B1E34" w:rsidRPr="00035A90" w:rsidRDefault="009B1E34" w:rsidP="005E656A">
            <w:pPr>
              <w:jc w:val="center"/>
            </w:pPr>
            <w:r w:rsidRPr="00035A90">
              <w:t>Содержание</w:t>
            </w:r>
          </w:p>
        </w:tc>
        <w:tc>
          <w:tcPr>
            <w:tcW w:w="1709" w:type="dxa"/>
          </w:tcPr>
          <w:p w:rsidR="009B1E34" w:rsidRPr="00035A90" w:rsidRDefault="009B1E34" w:rsidP="005E656A">
            <w:pPr>
              <w:jc w:val="center"/>
            </w:pPr>
            <w:r w:rsidRPr="00035A90">
              <w:t>Срок</w:t>
            </w:r>
          </w:p>
        </w:tc>
        <w:tc>
          <w:tcPr>
            <w:tcW w:w="2127" w:type="dxa"/>
          </w:tcPr>
          <w:p w:rsidR="009B1E34" w:rsidRPr="00035A90" w:rsidRDefault="009B1E34" w:rsidP="005E656A">
            <w:pPr>
              <w:jc w:val="center"/>
            </w:pPr>
            <w:r w:rsidRPr="00035A90">
              <w:t>Ответственный</w:t>
            </w:r>
          </w:p>
        </w:tc>
      </w:tr>
      <w:tr w:rsidR="009B1E34" w:rsidRPr="00C3674A" w:rsidTr="00E95A03">
        <w:trPr>
          <w:trHeight w:val="386"/>
        </w:trPr>
        <w:tc>
          <w:tcPr>
            <w:tcW w:w="534" w:type="dxa"/>
          </w:tcPr>
          <w:p w:rsidR="009B1E34" w:rsidRPr="00035A90" w:rsidRDefault="009B1E34" w:rsidP="005E656A">
            <w:pPr>
              <w:jc w:val="center"/>
            </w:pPr>
            <w:r w:rsidRPr="00035A90">
              <w:t>1</w:t>
            </w:r>
          </w:p>
        </w:tc>
        <w:tc>
          <w:tcPr>
            <w:tcW w:w="5201" w:type="dxa"/>
          </w:tcPr>
          <w:p w:rsidR="009B1E34" w:rsidRPr="00035A90" w:rsidRDefault="009B1E34" w:rsidP="005E656A">
            <w:pPr>
              <w:rPr>
                <w:b/>
              </w:rPr>
            </w:pPr>
            <w:r w:rsidRPr="00035A90">
              <w:rPr>
                <w:b/>
              </w:rPr>
              <w:t>Познавательно-речевое развитие:</w:t>
            </w:r>
          </w:p>
          <w:p w:rsidR="009B1E34" w:rsidRPr="00035A90" w:rsidRDefault="009B1E34" w:rsidP="005E656A">
            <w:r w:rsidRPr="00035A90">
              <w:t>- внедрение приемов мнемотехники;</w:t>
            </w:r>
          </w:p>
          <w:p w:rsidR="009B1E34" w:rsidRPr="00035A90" w:rsidRDefault="009B1E34" w:rsidP="005E656A"/>
          <w:p w:rsidR="009B1E34" w:rsidRPr="00035A90" w:rsidRDefault="009B1E34" w:rsidP="005E656A">
            <w:r w:rsidRPr="00035A90">
              <w:t>- внедрение проектного метода развивающего обучения;</w:t>
            </w:r>
          </w:p>
          <w:p w:rsidR="009B1E34" w:rsidRPr="00035A90" w:rsidRDefault="009B1E34" w:rsidP="005E656A"/>
          <w:p w:rsidR="009B1E34" w:rsidRPr="00035A90" w:rsidRDefault="009B1E34" w:rsidP="005E656A"/>
          <w:p w:rsidR="009B1E34" w:rsidRPr="00035A90" w:rsidRDefault="009B1E34" w:rsidP="00BD5FAD">
            <w:r w:rsidRPr="00035A90">
              <w:t>- выделение занятий по ТРИЗу в отдельный цикл</w:t>
            </w:r>
          </w:p>
        </w:tc>
        <w:tc>
          <w:tcPr>
            <w:tcW w:w="1709" w:type="dxa"/>
          </w:tcPr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2014-2015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2014-2016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E95A03">
            <w:pPr>
              <w:jc w:val="center"/>
            </w:pPr>
            <w:r w:rsidRPr="00035A90">
              <w:t>2014-2016</w:t>
            </w:r>
          </w:p>
        </w:tc>
        <w:tc>
          <w:tcPr>
            <w:tcW w:w="2127" w:type="dxa"/>
          </w:tcPr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Воспитатели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Старший воспитатель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BD5FAD">
            <w:pPr>
              <w:jc w:val="center"/>
            </w:pPr>
            <w:r w:rsidRPr="00035A90">
              <w:t>Старший воспитатель</w:t>
            </w:r>
          </w:p>
        </w:tc>
      </w:tr>
      <w:tr w:rsidR="009B1E34" w:rsidRPr="00035A90" w:rsidTr="00467B7D">
        <w:tc>
          <w:tcPr>
            <w:tcW w:w="534" w:type="dxa"/>
          </w:tcPr>
          <w:p w:rsidR="009B1E34" w:rsidRPr="00C3674A" w:rsidRDefault="009B1E34" w:rsidP="005E65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01" w:type="dxa"/>
          </w:tcPr>
          <w:p w:rsidR="009B1E34" w:rsidRPr="00035A90" w:rsidRDefault="009B1E34" w:rsidP="005E656A">
            <w:pPr>
              <w:rPr>
                <w:b/>
              </w:rPr>
            </w:pPr>
            <w:r w:rsidRPr="00035A90">
              <w:rPr>
                <w:b/>
              </w:rPr>
              <w:t>Физкультурно-оздоровительное развитие:</w:t>
            </w:r>
          </w:p>
          <w:p w:rsidR="009B1E34" w:rsidRPr="00035A90" w:rsidRDefault="009B1E34" w:rsidP="005E656A">
            <w:r w:rsidRPr="00035A90">
              <w:t>- освоение программы Н. Ефименко «Театр физического развития и оздоровления детей дошкольного возраста»;</w:t>
            </w:r>
          </w:p>
          <w:p w:rsidR="009B1E34" w:rsidRPr="00035A90" w:rsidRDefault="009B1E34" w:rsidP="005E656A"/>
          <w:p w:rsidR="009B1E34" w:rsidRPr="00035A90" w:rsidRDefault="009B1E34" w:rsidP="005E656A">
            <w:r w:rsidRPr="00035A90">
              <w:t>- внедрение технологии «парашют»</w:t>
            </w:r>
          </w:p>
          <w:p w:rsidR="009B1E34" w:rsidRPr="00035A90" w:rsidRDefault="009B1E34" w:rsidP="005E656A"/>
          <w:p w:rsidR="009B1E34" w:rsidRPr="00035A90" w:rsidRDefault="009B1E34" w:rsidP="00BD5FAD">
            <w:r w:rsidRPr="00035A90">
              <w:t>- освоение ды</w:t>
            </w:r>
            <w:r>
              <w:t>хательной гимнастики по Бутейко</w:t>
            </w:r>
          </w:p>
        </w:tc>
        <w:tc>
          <w:tcPr>
            <w:tcW w:w="1709" w:type="dxa"/>
          </w:tcPr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2015-2016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2014-2016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BD5FAD">
            <w:pPr>
              <w:jc w:val="center"/>
            </w:pPr>
            <w:r w:rsidRPr="00035A90">
              <w:t>2014-2016</w:t>
            </w:r>
          </w:p>
        </w:tc>
        <w:tc>
          <w:tcPr>
            <w:tcW w:w="2127" w:type="dxa"/>
          </w:tcPr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Инструктор по физкультуре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</w:tc>
      </w:tr>
      <w:tr w:rsidR="009B1E34" w:rsidRPr="00C3674A" w:rsidTr="00467B7D">
        <w:tc>
          <w:tcPr>
            <w:tcW w:w="534" w:type="dxa"/>
          </w:tcPr>
          <w:p w:rsidR="009B1E34" w:rsidRPr="00C3674A" w:rsidRDefault="009B1E34" w:rsidP="005E65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01" w:type="dxa"/>
          </w:tcPr>
          <w:p w:rsidR="009B1E34" w:rsidRPr="00035A90" w:rsidRDefault="009B1E34" w:rsidP="005E656A">
            <w:pPr>
              <w:rPr>
                <w:b/>
              </w:rPr>
            </w:pPr>
            <w:r w:rsidRPr="00035A90">
              <w:rPr>
                <w:b/>
              </w:rPr>
              <w:t>Художественно-эстетическое развитие:</w:t>
            </w:r>
          </w:p>
          <w:p w:rsidR="009B1E34" w:rsidRPr="00035A90" w:rsidRDefault="009B1E34" w:rsidP="005E656A">
            <w:r w:rsidRPr="00035A90">
              <w:t>- развитие чувства ритма с использованием программы И. Каплуновой, И. Новоскольцевой «Ладушки»;</w:t>
            </w:r>
          </w:p>
          <w:p w:rsidR="009B1E34" w:rsidRPr="00035A90" w:rsidRDefault="009B1E34" w:rsidP="005E656A">
            <w:r w:rsidRPr="00035A90">
              <w:t>- использование логоритмических упражнений в практике работы с дошкольниками</w:t>
            </w:r>
            <w:r>
              <w:t>;</w:t>
            </w:r>
          </w:p>
          <w:p w:rsidR="009B1E34" w:rsidRPr="00035A90" w:rsidRDefault="009B1E34" w:rsidP="005E656A">
            <w:r w:rsidRPr="00035A90">
              <w:t>- апробация программы Т.Э. Тютюнниковой по разделам «Игры звуками», «Где живет ритм»</w:t>
            </w:r>
            <w:r>
              <w:t>;</w:t>
            </w:r>
          </w:p>
          <w:p w:rsidR="009B1E34" w:rsidRPr="00035A90" w:rsidRDefault="009B1E34" w:rsidP="000E7B9E">
            <w:r w:rsidRPr="00035A90">
              <w:t>- внедрение программы Лыковой «Цветные ладошки»</w:t>
            </w:r>
          </w:p>
        </w:tc>
        <w:tc>
          <w:tcPr>
            <w:tcW w:w="1709" w:type="dxa"/>
          </w:tcPr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2014-2016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2014-2016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2015-2017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2014-2016</w:t>
            </w:r>
          </w:p>
          <w:p w:rsidR="009B1E34" w:rsidRPr="00035A90" w:rsidRDefault="009B1E34" w:rsidP="000E7B9E"/>
        </w:tc>
        <w:tc>
          <w:tcPr>
            <w:tcW w:w="2127" w:type="dxa"/>
          </w:tcPr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Музыкальные руководители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Воспитатели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BD5FAD">
            <w:pPr>
              <w:jc w:val="center"/>
            </w:pPr>
          </w:p>
        </w:tc>
      </w:tr>
      <w:tr w:rsidR="009B1E34" w:rsidRPr="00C3674A" w:rsidTr="00467B7D">
        <w:tc>
          <w:tcPr>
            <w:tcW w:w="534" w:type="dxa"/>
          </w:tcPr>
          <w:p w:rsidR="009B1E34" w:rsidRPr="00C3674A" w:rsidRDefault="009B1E34" w:rsidP="005E65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1" w:type="dxa"/>
          </w:tcPr>
          <w:p w:rsidR="009B1E34" w:rsidRPr="00035A90" w:rsidRDefault="009B1E34" w:rsidP="005E656A">
            <w:pPr>
              <w:rPr>
                <w:b/>
              </w:rPr>
            </w:pPr>
            <w:r w:rsidRPr="00035A90">
              <w:rPr>
                <w:b/>
              </w:rPr>
              <w:t>Социально-личностное развитие:</w:t>
            </w:r>
          </w:p>
          <w:p w:rsidR="009B1E34" w:rsidRPr="00035A90" w:rsidRDefault="009B1E34" w:rsidP="005E656A">
            <w:pPr>
              <w:jc w:val="both"/>
            </w:pPr>
            <w:r w:rsidRPr="00035A90">
              <w:t>- внедрение проектной деятельности в практику работы психолога.</w:t>
            </w:r>
          </w:p>
          <w:p w:rsidR="009B1E34" w:rsidRPr="00035A90" w:rsidRDefault="009B1E34" w:rsidP="005E656A">
            <w:pPr>
              <w:jc w:val="both"/>
            </w:pPr>
            <w:r w:rsidRPr="00035A90">
              <w:t>- апробировать систему развивающих занятий для детей старшего дошкольного возраста «Как помочь дошкольнику найти свое место в мире людей»</w:t>
            </w:r>
          </w:p>
          <w:p w:rsidR="009B1E34" w:rsidRPr="00035A90" w:rsidRDefault="009B1E34" w:rsidP="005E656A">
            <w:r w:rsidRPr="00035A90">
              <w:t>- обеспечить интеграция педагога – психолога со специалистом по ИЗО деятельности, музыкальным руководителем.</w:t>
            </w:r>
          </w:p>
          <w:p w:rsidR="009B1E34" w:rsidRPr="00035A90" w:rsidRDefault="009B1E34" w:rsidP="005E656A">
            <w:r w:rsidRPr="00035A90">
              <w:t>- разработать индивидуальные программы для  детей  с проявлениями одаренности в разных сферах деятельности.</w:t>
            </w:r>
          </w:p>
        </w:tc>
        <w:tc>
          <w:tcPr>
            <w:tcW w:w="1709" w:type="dxa"/>
          </w:tcPr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 xml:space="preserve">2014-2016 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2014-2016 г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2014-2016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0E7B9E">
            <w:pPr>
              <w:jc w:val="center"/>
            </w:pPr>
            <w:r w:rsidRPr="00035A90">
              <w:t>2015-2016</w:t>
            </w:r>
          </w:p>
        </w:tc>
        <w:tc>
          <w:tcPr>
            <w:tcW w:w="2127" w:type="dxa"/>
          </w:tcPr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Педагог-психолог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Педагог-психолог</w:t>
            </w:r>
          </w:p>
          <w:p w:rsidR="009B1E34" w:rsidRPr="00035A90" w:rsidRDefault="009B1E34" w:rsidP="005E656A">
            <w:pPr>
              <w:jc w:val="center"/>
            </w:pPr>
          </w:p>
          <w:p w:rsidR="009B1E34" w:rsidRPr="00035A90" w:rsidRDefault="009B1E34" w:rsidP="005E656A">
            <w:pPr>
              <w:jc w:val="center"/>
            </w:pPr>
            <w:r w:rsidRPr="00035A90">
              <w:t>Педагог-психолог</w:t>
            </w:r>
          </w:p>
          <w:p w:rsidR="009B1E34" w:rsidRPr="00035A90" w:rsidRDefault="009B1E34" w:rsidP="005E656A">
            <w:r w:rsidRPr="00035A90">
              <w:t>Специалисты</w:t>
            </w:r>
          </w:p>
          <w:p w:rsidR="009B1E34" w:rsidRPr="00035A90" w:rsidRDefault="009B1E34" w:rsidP="005E656A"/>
          <w:p w:rsidR="009B1E34" w:rsidRPr="00035A90" w:rsidRDefault="009B1E34" w:rsidP="005E656A"/>
          <w:p w:rsidR="009B1E34" w:rsidRPr="00035A90" w:rsidRDefault="009B1E34" w:rsidP="005E656A">
            <w:pPr>
              <w:jc w:val="center"/>
            </w:pPr>
            <w:r w:rsidRPr="00035A90">
              <w:t>Педагог-психолог</w:t>
            </w:r>
          </w:p>
        </w:tc>
      </w:tr>
    </w:tbl>
    <w:p w:rsidR="009B1E34" w:rsidRPr="000E7B9E" w:rsidRDefault="009B1E34" w:rsidP="004A407A">
      <w:pPr>
        <w:rPr>
          <w:sz w:val="28"/>
          <w:szCs w:val="28"/>
        </w:rPr>
      </w:pPr>
      <w:r w:rsidRPr="000E7B9E">
        <w:rPr>
          <w:b/>
          <w:bCs/>
          <w:sz w:val="28"/>
          <w:szCs w:val="28"/>
        </w:rPr>
        <w:t>Ожидаемый результат:</w:t>
      </w:r>
    </w:p>
    <w:p w:rsidR="009B1E34" w:rsidRPr="00035A90" w:rsidRDefault="009B1E34" w:rsidP="00D51DD1">
      <w:pPr>
        <w:pStyle w:val="ListParagraph"/>
        <w:numPr>
          <w:ilvl w:val="0"/>
          <w:numId w:val="21"/>
        </w:numPr>
        <w:ind w:right="404"/>
        <w:contextualSpacing w:val="0"/>
        <w:jc w:val="both"/>
      </w:pPr>
      <w:r w:rsidRPr="00035A90">
        <w:t>методические разработки по обучению педагогов исследовательской деятельности;</w:t>
      </w:r>
    </w:p>
    <w:p w:rsidR="009B1E34" w:rsidRPr="00035A90" w:rsidRDefault="009B1E34" w:rsidP="00D51DD1">
      <w:pPr>
        <w:pStyle w:val="ListParagraph"/>
        <w:numPr>
          <w:ilvl w:val="0"/>
          <w:numId w:val="21"/>
        </w:numPr>
        <w:ind w:right="404"/>
        <w:contextualSpacing w:val="0"/>
        <w:jc w:val="both"/>
      </w:pPr>
      <w:r w:rsidRPr="00035A90">
        <w:t>внедрение технологии проектирования детской деятельности;</w:t>
      </w:r>
    </w:p>
    <w:p w:rsidR="009B1E34" w:rsidRPr="00035A90" w:rsidRDefault="009B1E34" w:rsidP="00D51DD1">
      <w:pPr>
        <w:pStyle w:val="ListParagraph"/>
        <w:numPr>
          <w:ilvl w:val="0"/>
          <w:numId w:val="21"/>
        </w:numPr>
        <w:ind w:right="404"/>
        <w:contextualSpacing w:val="0"/>
        <w:jc w:val="both"/>
      </w:pPr>
      <w:r w:rsidRPr="00035A90">
        <w:t>реализация принципа интеграции при организации образовательной деятельности;</w:t>
      </w:r>
    </w:p>
    <w:p w:rsidR="009B1E34" w:rsidRPr="00035A90" w:rsidRDefault="009B1E34" w:rsidP="00D51DD1">
      <w:pPr>
        <w:pStyle w:val="ListParagraph"/>
        <w:numPr>
          <w:ilvl w:val="0"/>
          <w:numId w:val="21"/>
        </w:numPr>
        <w:ind w:right="404"/>
        <w:contextualSpacing w:val="0"/>
        <w:jc w:val="both"/>
      </w:pPr>
      <w:r w:rsidRPr="00035A90">
        <w:t>широкое использование ИКТ в практике работы с детьми.</w:t>
      </w:r>
    </w:p>
    <w:p w:rsidR="009B1E34" w:rsidRPr="00035A90" w:rsidRDefault="009B1E34" w:rsidP="000E7B9E">
      <w:pPr>
        <w:pStyle w:val="ListParagraph"/>
        <w:ind w:left="360" w:right="404"/>
        <w:contextualSpacing w:val="0"/>
        <w:jc w:val="both"/>
      </w:pPr>
    </w:p>
    <w:p w:rsidR="009B1E34" w:rsidRPr="000E7B9E" w:rsidRDefault="009B1E34" w:rsidP="00AD0841">
      <w:pPr>
        <w:pStyle w:val="ListParagraph"/>
        <w:ind w:left="360" w:right="404"/>
        <w:contextualSpacing w:val="0"/>
        <w:jc w:val="both"/>
        <w:rPr>
          <w:sz w:val="28"/>
          <w:szCs w:val="28"/>
        </w:rPr>
      </w:pPr>
      <w:r w:rsidRPr="000E7B9E">
        <w:rPr>
          <w:b/>
          <w:bCs/>
          <w:sz w:val="28"/>
          <w:szCs w:val="28"/>
        </w:rPr>
        <w:t xml:space="preserve">Социальный эффект: </w:t>
      </w:r>
    </w:p>
    <w:p w:rsidR="009B1E34" w:rsidRPr="00035A90" w:rsidRDefault="009B1E34" w:rsidP="00D51DD1">
      <w:pPr>
        <w:pStyle w:val="ListParagraph"/>
        <w:numPr>
          <w:ilvl w:val="0"/>
          <w:numId w:val="22"/>
        </w:numPr>
        <w:ind w:right="404"/>
        <w:contextualSpacing w:val="0"/>
        <w:jc w:val="both"/>
      </w:pPr>
      <w:r w:rsidRPr="00035A90">
        <w:t>повышение педагогической компетентности родителей;</w:t>
      </w:r>
    </w:p>
    <w:p w:rsidR="009B1E34" w:rsidRPr="00035A90" w:rsidRDefault="009B1E34" w:rsidP="00D51DD1">
      <w:pPr>
        <w:pStyle w:val="ListParagraph"/>
        <w:numPr>
          <w:ilvl w:val="0"/>
          <w:numId w:val="22"/>
        </w:numPr>
        <w:ind w:right="404"/>
        <w:contextualSpacing w:val="0"/>
        <w:jc w:val="both"/>
      </w:pPr>
      <w:r w:rsidRPr="00035A90">
        <w:t>налаживание партнерских отношений между родителями воспитанников и педагогами дошкольного учреждения.</w:t>
      </w:r>
    </w:p>
    <w:p w:rsidR="009B1E34" w:rsidRPr="000E7B9E" w:rsidRDefault="009B1E34" w:rsidP="00F0437E">
      <w:pPr>
        <w:pStyle w:val="ListParagraph"/>
        <w:ind w:left="360" w:right="404"/>
        <w:contextualSpacing w:val="0"/>
        <w:jc w:val="both"/>
        <w:rPr>
          <w:sz w:val="28"/>
          <w:szCs w:val="28"/>
        </w:rPr>
      </w:pPr>
    </w:p>
    <w:p w:rsidR="009B1E34" w:rsidRPr="00633A56" w:rsidRDefault="009B1E34" w:rsidP="002B621E">
      <w:pPr>
        <w:spacing w:before="100" w:beforeAutospacing="1" w:after="100" w:afterAutospacing="1"/>
        <w:ind w:left="720" w:right="404"/>
        <w:jc w:val="both"/>
        <w:rPr>
          <w:color w:val="FF0000"/>
          <w:sz w:val="28"/>
          <w:szCs w:val="28"/>
        </w:rPr>
      </w:pPr>
      <w:r w:rsidRPr="00633A56">
        <w:rPr>
          <w:b/>
          <w:color w:val="FF0000"/>
          <w:sz w:val="28"/>
          <w:szCs w:val="28"/>
        </w:rPr>
        <w:t>Модуль 3.</w:t>
      </w:r>
      <w:r w:rsidRPr="00633A56">
        <w:rPr>
          <w:b/>
          <w:bCs/>
          <w:color w:val="FF0000"/>
          <w:sz w:val="28"/>
          <w:szCs w:val="28"/>
        </w:rPr>
        <w:t xml:space="preserve"> Информатизация дошкольного образования</w:t>
      </w:r>
    </w:p>
    <w:p w:rsidR="009B1E34" w:rsidRPr="00035A90" w:rsidRDefault="009B1E34" w:rsidP="002B621E">
      <w:pPr>
        <w:spacing w:before="100" w:beforeAutospacing="1" w:after="100" w:afterAutospacing="1"/>
        <w:ind w:right="404"/>
        <w:jc w:val="both"/>
      </w:pPr>
      <w:r w:rsidRPr="005C596C">
        <w:rPr>
          <w:b/>
          <w:bCs/>
          <w:i/>
          <w:sz w:val="28"/>
          <w:szCs w:val="28"/>
        </w:rPr>
        <w:t>Проблема:</w:t>
      </w:r>
      <w:r w:rsidRPr="00D06115">
        <w:rPr>
          <w:sz w:val="28"/>
          <w:szCs w:val="28"/>
        </w:rPr>
        <w:t xml:space="preserve"> </w:t>
      </w:r>
      <w:r w:rsidRPr="00035A90">
        <w:t>Объективная необходимость в обработке большого объема управленческой и педагогической информации при осуществлении личностно-ориентированной парадигмы образования. Недооценка роли компьютерных технологий в решении этой проблемы. Низкий уровень использования ИКТ в образовательном процессе.</w:t>
      </w:r>
    </w:p>
    <w:p w:rsidR="009B1E34" w:rsidRPr="005C596C" w:rsidRDefault="009B1E34" w:rsidP="00AD0841">
      <w:pPr>
        <w:jc w:val="both"/>
        <w:rPr>
          <w:b/>
          <w:i/>
          <w:sz w:val="28"/>
          <w:szCs w:val="28"/>
        </w:rPr>
      </w:pPr>
      <w:r w:rsidRPr="005C596C">
        <w:rPr>
          <w:b/>
          <w:bCs/>
          <w:i/>
          <w:sz w:val="28"/>
          <w:szCs w:val="28"/>
        </w:rPr>
        <w:t>Цел</w:t>
      </w:r>
      <w:r w:rsidRPr="005C596C">
        <w:rPr>
          <w:b/>
          <w:i/>
          <w:sz w:val="28"/>
          <w:szCs w:val="28"/>
        </w:rPr>
        <w:t xml:space="preserve">ь: </w:t>
      </w:r>
    </w:p>
    <w:p w:rsidR="009B1E34" w:rsidRPr="00035A90" w:rsidRDefault="009B1E34" w:rsidP="00D51DD1">
      <w:pPr>
        <w:pStyle w:val="ListParagraph"/>
        <w:numPr>
          <w:ilvl w:val="0"/>
          <w:numId w:val="56"/>
        </w:numPr>
        <w:jc w:val="both"/>
      </w:pPr>
      <w:r w:rsidRPr="00035A90">
        <w:t xml:space="preserve">Систематическая  модернизация  технических  средств  и программно-информационного наполнения образовательной среды.  </w:t>
      </w:r>
    </w:p>
    <w:p w:rsidR="009B1E34" w:rsidRPr="00035A90" w:rsidRDefault="009B1E34" w:rsidP="00D51DD1">
      <w:pPr>
        <w:pStyle w:val="ListParagraph"/>
        <w:numPr>
          <w:ilvl w:val="0"/>
          <w:numId w:val="56"/>
        </w:numPr>
        <w:jc w:val="both"/>
      </w:pPr>
      <w:r w:rsidRPr="00035A90">
        <w:t>Организация  доступа  к  распределенной  системе  информационных ресурсов: предоставление автоматизированных рабочих мест педагогов, создание мультимедийных образовательных ресурсов, мониторинг.</w:t>
      </w:r>
    </w:p>
    <w:p w:rsidR="009B1E34" w:rsidRPr="00035A90" w:rsidRDefault="009B1E34" w:rsidP="00D51DD1">
      <w:pPr>
        <w:pStyle w:val="ListParagraph"/>
        <w:numPr>
          <w:ilvl w:val="0"/>
          <w:numId w:val="56"/>
        </w:numPr>
        <w:jc w:val="both"/>
      </w:pPr>
      <w:r w:rsidRPr="00035A90">
        <w:t>Повышение уровня профессионального мастерства сотрудников детского сада в применении ИКТ.</w:t>
      </w:r>
    </w:p>
    <w:p w:rsidR="009B1E34" w:rsidRPr="005C596C" w:rsidRDefault="009B1E34" w:rsidP="002B621E">
      <w:pPr>
        <w:spacing w:before="100" w:beforeAutospacing="1" w:after="100" w:afterAutospacing="1"/>
        <w:rPr>
          <w:i/>
          <w:sz w:val="28"/>
          <w:szCs w:val="28"/>
        </w:rPr>
      </w:pPr>
      <w:r w:rsidRPr="005C596C">
        <w:rPr>
          <w:b/>
          <w:bCs/>
          <w:i/>
          <w:sz w:val="28"/>
          <w:szCs w:val="28"/>
        </w:rPr>
        <w:t>Задачи:</w:t>
      </w:r>
    </w:p>
    <w:p w:rsidR="009B1E34" w:rsidRPr="00035A90" w:rsidRDefault="009B1E34" w:rsidP="00D51DD1">
      <w:pPr>
        <w:pStyle w:val="ListParagraph"/>
        <w:numPr>
          <w:ilvl w:val="0"/>
          <w:numId w:val="23"/>
        </w:numPr>
        <w:spacing w:before="100" w:beforeAutospacing="1" w:after="100" w:afterAutospacing="1"/>
        <w:contextualSpacing w:val="0"/>
      </w:pPr>
      <w:r w:rsidRPr="00035A90">
        <w:t>Разработать целевую программу информатизации детского сада № 72.</w:t>
      </w:r>
    </w:p>
    <w:p w:rsidR="009B1E34" w:rsidRPr="00035A90" w:rsidRDefault="009B1E34" w:rsidP="00D51DD1">
      <w:pPr>
        <w:pStyle w:val="ListParagraph"/>
        <w:numPr>
          <w:ilvl w:val="0"/>
          <w:numId w:val="23"/>
        </w:numPr>
        <w:spacing w:before="100" w:beforeAutospacing="1" w:after="100" w:afterAutospacing="1"/>
        <w:contextualSpacing w:val="0"/>
      </w:pPr>
      <w:r w:rsidRPr="00035A90">
        <w:t>Разработать информационную модель и компьютерную технологию управления качеством дошкольного образования.</w:t>
      </w:r>
    </w:p>
    <w:p w:rsidR="009B1E34" w:rsidRPr="00035A90" w:rsidRDefault="009B1E34" w:rsidP="00D51DD1">
      <w:pPr>
        <w:pStyle w:val="ListParagraph"/>
        <w:numPr>
          <w:ilvl w:val="0"/>
          <w:numId w:val="23"/>
        </w:numPr>
        <w:spacing w:before="100" w:beforeAutospacing="1" w:after="100" w:afterAutospacing="1"/>
        <w:contextualSpacing w:val="0"/>
      </w:pPr>
      <w:r w:rsidRPr="00035A90">
        <w:t>Создать документооборот с применением информационных технологий.</w:t>
      </w:r>
    </w:p>
    <w:p w:rsidR="009B1E34" w:rsidRPr="00035A90" w:rsidRDefault="009B1E34" w:rsidP="00D51DD1">
      <w:pPr>
        <w:pStyle w:val="ListParagraph"/>
        <w:numPr>
          <w:ilvl w:val="0"/>
          <w:numId w:val="23"/>
        </w:numPr>
        <w:jc w:val="both"/>
      </w:pPr>
      <w:r w:rsidRPr="00035A90">
        <w:t xml:space="preserve">Обеспечить  образовательный  процесс  современным оборудованием, инструментарием и программными средствами.  </w:t>
      </w:r>
    </w:p>
    <w:p w:rsidR="009B1E34" w:rsidRPr="00035A90" w:rsidRDefault="009B1E34" w:rsidP="00D51DD1">
      <w:pPr>
        <w:pStyle w:val="ListParagraph"/>
        <w:numPr>
          <w:ilvl w:val="0"/>
          <w:numId w:val="23"/>
        </w:numPr>
        <w:jc w:val="both"/>
      </w:pPr>
      <w:r w:rsidRPr="00035A90">
        <w:t xml:space="preserve">Использовать  медиацентр  и  инфокоммуникационную  сеть  для полноценного  доступа  педагогов  к  информационным  ресурсам,  а  также для  внедрения  автоматизированных  и  обучающих  систем,  опирающихся на новейшие информационные технологии.  </w:t>
      </w:r>
    </w:p>
    <w:p w:rsidR="009B1E34" w:rsidRPr="00035A90" w:rsidRDefault="009B1E34" w:rsidP="00D51DD1">
      <w:pPr>
        <w:pStyle w:val="ListParagraph"/>
        <w:numPr>
          <w:ilvl w:val="0"/>
          <w:numId w:val="23"/>
        </w:numPr>
        <w:jc w:val="both"/>
      </w:pPr>
      <w:r w:rsidRPr="00035A90">
        <w:t>Организовать курс «Информатика» для дошкольников по знакомству с основами работы на компьютере.</w:t>
      </w:r>
    </w:p>
    <w:p w:rsidR="009B1E34" w:rsidRPr="00035A90" w:rsidRDefault="009B1E34" w:rsidP="00D51DD1">
      <w:pPr>
        <w:pStyle w:val="ListParagraph"/>
        <w:numPr>
          <w:ilvl w:val="0"/>
          <w:numId w:val="23"/>
        </w:numPr>
        <w:spacing w:before="100" w:beforeAutospacing="1" w:after="100" w:afterAutospacing="1"/>
        <w:contextualSpacing w:val="0"/>
      </w:pPr>
      <w:r w:rsidRPr="00035A90">
        <w:t>Вовлекать родителей в построение индивидуального образовательного маршрута ребенка посредством постоянного информирования</w:t>
      </w:r>
    </w:p>
    <w:p w:rsidR="009B1E34" w:rsidRPr="00035A90" w:rsidRDefault="009B1E34" w:rsidP="00D51DD1">
      <w:pPr>
        <w:pStyle w:val="ListParagraph"/>
        <w:numPr>
          <w:ilvl w:val="0"/>
          <w:numId w:val="23"/>
        </w:numPr>
        <w:spacing w:before="100" w:beforeAutospacing="1" w:after="100" w:afterAutospacing="1"/>
        <w:contextualSpacing w:val="0"/>
      </w:pPr>
      <w:r w:rsidRPr="00035A90">
        <w:t>Организовать эффективное сетевое взаимодействие.</w:t>
      </w:r>
    </w:p>
    <w:p w:rsidR="009B1E34" w:rsidRDefault="009B1E34" w:rsidP="002B621E">
      <w:pPr>
        <w:spacing w:before="100" w:beforeAutospacing="1" w:after="100" w:afterAutospacing="1"/>
        <w:rPr>
          <w:sz w:val="28"/>
          <w:szCs w:val="28"/>
        </w:rPr>
      </w:pPr>
    </w:p>
    <w:p w:rsidR="009B1E34" w:rsidRPr="00915BD7" w:rsidRDefault="009B1E34" w:rsidP="002B621E">
      <w:pPr>
        <w:spacing w:before="100" w:beforeAutospacing="1" w:after="100" w:afterAutospacing="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План мероприятий</w:t>
      </w:r>
    </w:p>
    <w:tbl>
      <w:tblPr>
        <w:tblpPr w:leftFromText="180" w:rightFromText="180" w:vertAnchor="text" w:horzAnchor="margin" w:tblpXSpec="center" w:tblpY="53"/>
        <w:tblW w:w="103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80"/>
        <w:gridCol w:w="4680"/>
        <w:gridCol w:w="1318"/>
        <w:gridCol w:w="1922"/>
        <w:gridCol w:w="1980"/>
      </w:tblGrid>
      <w:tr w:rsidR="009B1E34" w:rsidRPr="00D06115" w:rsidTr="003E632A">
        <w:trPr>
          <w:tblCellSpacing w:w="0" w:type="dxa"/>
        </w:trPr>
        <w:tc>
          <w:tcPr>
            <w:tcW w:w="480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3E632A">
            <w:pPr>
              <w:spacing w:before="100" w:beforeAutospacing="1" w:after="100" w:afterAutospacing="1"/>
            </w:pPr>
            <w:r w:rsidRPr="00D06115">
              <w:t>№</w:t>
            </w:r>
          </w:p>
        </w:tc>
        <w:tc>
          <w:tcPr>
            <w:tcW w:w="46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3E632A">
            <w:pPr>
              <w:spacing w:before="100" w:beforeAutospacing="1" w:after="100" w:afterAutospacing="1"/>
            </w:pPr>
            <w:r w:rsidRPr="00D06115">
              <w:t>Мероприятия</w:t>
            </w:r>
          </w:p>
        </w:tc>
        <w:tc>
          <w:tcPr>
            <w:tcW w:w="13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3E632A">
            <w:pPr>
              <w:spacing w:before="100" w:beforeAutospacing="1" w:after="100" w:afterAutospacing="1"/>
            </w:pPr>
            <w:r w:rsidRPr="00D06115">
              <w:t>Этапы, сроки их выполнения</w:t>
            </w:r>
          </w:p>
        </w:tc>
        <w:tc>
          <w:tcPr>
            <w:tcW w:w="39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3E632A">
            <w:pPr>
              <w:spacing w:before="100" w:beforeAutospacing="1" w:after="100" w:afterAutospacing="1"/>
            </w:pPr>
            <w:r w:rsidRPr="00D06115">
              <w:t>Сведения об источниках, формах, механизмах, привлечения трудовых, материальных ресурсов для реализации программы</w:t>
            </w: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D06115" w:rsidRDefault="009B1E34" w:rsidP="003E632A"/>
        </w:tc>
        <w:tc>
          <w:tcPr>
            <w:tcW w:w="46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D06115" w:rsidRDefault="009B1E34" w:rsidP="003E632A"/>
        </w:tc>
        <w:tc>
          <w:tcPr>
            <w:tcW w:w="131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D06115" w:rsidRDefault="009B1E34" w:rsidP="003E632A"/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3E632A">
            <w:pPr>
              <w:spacing w:before="100" w:beforeAutospacing="1" w:after="100" w:afterAutospacing="1"/>
            </w:pPr>
            <w:r w:rsidRPr="00D06115">
              <w:t>Источники финансирования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3E632A">
            <w:pPr>
              <w:spacing w:before="100" w:beforeAutospacing="1" w:after="100" w:afterAutospacing="1"/>
            </w:pPr>
            <w:r w:rsidRPr="00D06115">
              <w:t>Исполнители</w:t>
            </w: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1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Разработка программы информатизации детского сада на 2015-2016 годы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2014 год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Без финансирования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AD0841">
            <w:pPr>
              <w:spacing w:before="100" w:beforeAutospacing="1" w:after="100" w:afterAutospacing="1"/>
            </w:pPr>
            <w:r>
              <w:t>Заведующий</w:t>
            </w: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2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 xml:space="preserve">Приобретение </w:t>
            </w:r>
            <w:r>
              <w:t xml:space="preserve">мультимедийного оборудования (ноутбуков, проекторов) для </w:t>
            </w:r>
            <w:r w:rsidRPr="00D06115">
              <w:t>всех групп детского сада.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2014-2018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Внебюджетные средства</w:t>
            </w:r>
            <w:r>
              <w:t xml:space="preserve">                100 000,00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Заведующий</w:t>
            </w:r>
          </w:p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Ст.воспитатель,</w:t>
            </w: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3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Создание индивидуальных страниц каждого педагога на сайте учреждения.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2016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Без финансирования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Заведующий</w:t>
            </w:r>
          </w:p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Ст.воспитатель</w:t>
            </w: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4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Создание электронных документов в образовании (планирование, диагностики, отчеты, организация детской деятельности, рабочие листы, «портфолио» детей и педагогов т.д.)</w:t>
            </w:r>
            <w:r>
              <w:t>.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2014-2018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Без финансирования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Заведующий</w:t>
            </w:r>
          </w:p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Ст.воспитатель</w:t>
            </w:r>
            <w:r>
              <w:t xml:space="preserve"> воспитатели специалисты</w:t>
            </w: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5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Разработка и апробация электронного конструктора для проектирования деятельности.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D0841">
            <w:pPr>
              <w:spacing w:before="100" w:beforeAutospacing="1" w:after="100" w:afterAutospacing="1"/>
            </w:pPr>
            <w:r>
              <w:t>2014-2018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Без финансирования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AD0841">
            <w:pPr>
              <w:spacing w:before="100" w:beforeAutospacing="1" w:after="100" w:afterAutospacing="1"/>
            </w:pPr>
            <w:r>
              <w:t>Заведующий старший воспитатель</w:t>
            </w: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6.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Повышение квалификации педагогов на внешних курсах (</w:t>
            </w:r>
            <w:r>
              <w:t>МОУ ДПО ГЦРО</w:t>
            </w:r>
            <w:r w:rsidRPr="00D06115">
              <w:t>)</w:t>
            </w:r>
            <w:r>
              <w:t xml:space="preserve"> «Интел», дистанционные курсы компьютерной грамотности-вебинары.</w:t>
            </w:r>
          </w:p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- Систематизация и хранение исследовательских и проектных работ, сопровождение своего портфолио.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D0841">
            <w:pPr>
              <w:spacing w:before="100" w:beforeAutospacing="1" w:after="100" w:afterAutospacing="1"/>
            </w:pPr>
          </w:p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2014</w:t>
            </w:r>
            <w:r w:rsidRPr="00D06115">
              <w:t>-201</w:t>
            </w:r>
            <w:r>
              <w:t>6</w:t>
            </w:r>
          </w:p>
          <w:p w:rsidR="009B1E34" w:rsidRDefault="009B1E34" w:rsidP="00AD0841">
            <w:pPr>
              <w:spacing w:before="100" w:beforeAutospacing="1" w:after="100" w:afterAutospacing="1"/>
            </w:pPr>
          </w:p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2015-2017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Внебюджетное финансирование</w:t>
            </w:r>
          </w:p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Без финансирования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Заведующий</w:t>
            </w:r>
          </w:p>
          <w:p w:rsidR="009B1E34" w:rsidRDefault="009B1E34" w:rsidP="00AD0841">
            <w:pPr>
              <w:spacing w:before="100" w:beforeAutospacing="1" w:after="100" w:afterAutospacing="1"/>
            </w:pPr>
            <w:r w:rsidRPr="00D06115">
              <w:t>Ст.воспитатель</w:t>
            </w:r>
          </w:p>
          <w:p w:rsidR="009B1E34" w:rsidRDefault="009B1E34" w:rsidP="00AD0841">
            <w:pPr>
              <w:spacing w:before="100" w:beforeAutospacing="1" w:after="100" w:afterAutospacing="1"/>
            </w:pPr>
          </w:p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Воспитатели специалисты</w:t>
            </w: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7.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Организация эффективного сетевого взаимодействия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2016-2018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Бюджетное финансирование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Заведующий</w:t>
            </w:r>
          </w:p>
          <w:p w:rsidR="009B1E34" w:rsidRPr="00D06115" w:rsidRDefault="009B1E34" w:rsidP="00AD0841">
            <w:pPr>
              <w:spacing w:before="100" w:beforeAutospacing="1" w:after="100" w:afterAutospacing="1"/>
            </w:pP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8.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r w:rsidRPr="00D06115">
              <w:t>Оснащение необходимым оборудованием:</w:t>
            </w:r>
          </w:p>
          <w:p w:rsidR="009B1E34" w:rsidRDefault="009B1E34" w:rsidP="00AD0841">
            <w:r w:rsidRPr="00D06115">
              <w:t xml:space="preserve">ноутбук- </w:t>
            </w:r>
            <w:r>
              <w:t>10 шт.</w:t>
            </w:r>
          </w:p>
          <w:p w:rsidR="009B1E34" w:rsidRDefault="009B1E34" w:rsidP="00AD0841">
            <w:r>
              <w:t>проектор – 2 шт.</w:t>
            </w:r>
          </w:p>
          <w:p w:rsidR="009B1E34" w:rsidRPr="00D06115" w:rsidRDefault="009B1E34" w:rsidP="00AD0841">
            <w:r>
              <w:t>интерактивная доска с докуменкамерой.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r>
              <w:t>2014</w:t>
            </w:r>
            <w:r w:rsidRPr="00D06115">
              <w:t>-20</w:t>
            </w:r>
            <w:r>
              <w:t>16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r>
              <w:t>Внебюджетные средства Благотворительность</w:t>
            </w:r>
          </w:p>
          <w:p w:rsidR="009B1E34" w:rsidRPr="00D06115" w:rsidRDefault="009B1E34" w:rsidP="00AD0841">
            <w:r w:rsidRPr="00D06115">
              <w:t>бюджетное финансирование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Заведующий</w:t>
            </w:r>
          </w:p>
          <w:p w:rsidR="009B1E34" w:rsidRPr="00D06115" w:rsidRDefault="009B1E34" w:rsidP="00AD0841">
            <w:pPr>
              <w:spacing w:before="100" w:beforeAutospacing="1" w:after="100" w:afterAutospacing="1"/>
            </w:pP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9.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/>
            </w:pPr>
            <w:r w:rsidRPr="00D06115">
              <w:t>Усовершенствовани</w:t>
            </w:r>
            <w:r>
              <w:t>е сайта детского сада № 72</w:t>
            </w:r>
            <w:r w:rsidRPr="00D06115">
              <w:t xml:space="preserve"> (выход на обратную связь)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BD5FAD">
            <w:pPr>
              <w:spacing w:before="100" w:beforeAutospacing="1" w:after="100" w:afterAutospacing="1"/>
            </w:pPr>
            <w:r>
              <w:t>2015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Без финансирования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 xml:space="preserve">Заведующий </w:t>
            </w:r>
            <w:r w:rsidRPr="00D06115">
              <w:t>Ст.воспитатель</w:t>
            </w:r>
          </w:p>
        </w:tc>
      </w:tr>
      <w:tr w:rsidR="009B1E34" w:rsidRPr="00D06115" w:rsidTr="003E632A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10.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/>
            </w:pPr>
            <w:r w:rsidRPr="00D06115">
              <w:t xml:space="preserve">Сбор необходимой информации. Подготовка материалов и организация рассылки </w:t>
            </w:r>
            <w:r>
              <w:br/>
            </w:r>
            <w:r w:rsidRPr="00D06115">
              <w:t>на e-mail родителей.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2015-2016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 w:rsidRPr="00D06115">
              <w:t>Без финансирования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D06115" w:rsidRDefault="009B1E34" w:rsidP="00AD0841">
            <w:pPr>
              <w:spacing w:before="100" w:beforeAutospacing="1" w:after="100" w:afterAutospacing="1"/>
            </w:pPr>
            <w:r>
              <w:t>Ст. воспитатель</w:t>
            </w:r>
            <w:r>
              <w:br/>
              <w:t>воспитатели</w:t>
            </w:r>
          </w:p>
        </w:tc>
      </w:tr>
    </w:tbl>
    <w:p w:rsidR="009B1E34" w:rsidRPr="005C596C" w:rsidRDefault="009B1E34" w:rsidP="003E632A">
      <w:pPr>
        <w:rPr>
          <w:i/>
          <w:sz w:val="28"/>
          <w:szCs w:val="28"/>
        </w:rPr>
      </w:pPr>
      <w:r w:rsidRPr="005C596C">
        <w:rPr>
          <w:b/>
          <w:bCs/>
          <w:i/>
          <w:sz w:val="28"/>
          <w:szCs w:val="28"/>
        </w:rPr>
        <w:t>Ожидаемый результат:</w:t>
      </w:r>
    </w:p>
    <w:p w:rsidR="009B1E34" w:rsidRPr="00035A90" w:rsidRDefault="009B1E34" w:rsidP="00D51DD1">
      <w:pPr>
        <w:pStyle w:val="ListParagraph"/>
        <w:numPr>
          <w:ilvl w:val="0"/>
          <w:numId w:val="24"/>
        </w:numPr>
        <w:ind w:right="404"/>
        <w:contextualSpacing w:val="0"/>
        <w:jc w:val="both"/>
      </w:pPr>
      <w:r w:rsidRPr="00035A90">
        <w:t>подготовка методических рекомендаций по использованию ИКТ;</w:t>
      </w:r>
    </w:p>
    <w:p w:rsidR="009B1E34" w:rsidRPr="00035A90" w:rsidRDefault="009B1E34" w:rsidP="00D51DD1">
      <w:pPr>
        <w:pStyle w:val="ListParagraph"/>
        <w:numPr>
          <w:ilvl w:val="0"/>
          <w:numId w:val="24"/>
        </w:numPr>
        <w:ind w:right="404"/>
        <w:contextualSpacing w:val="0"/>
        <w:jc w:val="both"/>
      </w:pPr>
      <w:r w:rsidRPr="00035A90">
        <w:t>информатизация образовательного процесса;</w:t>
      </w:r>
    </w:p>
    <w:p w:rsidR="009B1E34" w:rsidRPr="00035A90" w:rsidRDefault="009B1E34" w:rsidP="00D51DD1">
      <w:pPr>
        <w:pStyle w:val="ListParagraph"/>
        <w:numPr>
          <w:ilvl w:val="0"/>
          <w:numId w:val="24"/>
        </w:numPr>
        <w:ind w:right="404"/>
        <w:contextualSpacing w:val="0"/>
        <w:jc w:val="both"/>
      </w:pPr>
      <w:r w:rsidRPr="00035A90">
        <w:t>разработка учебного плана курса «Информатика»;</w:t>
      </w:r>
    </w:p>
    <w:p w:rsidR="009B1E34" w:rsidRPr="00035A90" w:rsidRDefault="009B1E34" w:rsidP="00D51DD1">
      <w:pPr>
        <w:pStyle w:val="ListParagraph"/>
        <w:numPr>
          <w:ilvl w:val="0"/>
          <w:numId w:val="24"/>
        </w:numPr>
        <w:ind w:right="404"/>
        <w:contextualSpacing w:val="0"/>
        <w:jc w:val="both"/>
      </w:pPr>
      <w:r w:rsidRPr="00035A90">
        <w:t>номенклатура электронной документации образовательной деятельности в области педагогических технологий;</w:t>
      </w:r>
    </w:p>
    <w:p w:rsidR="009B1E34" w:rsidRDefault="009B1E34" w:rsidP="00035A90">
      <w:pPr>
        <w:pStyle w:val="ListParagraph"/>
        <w:numPr>
          <w:ilvl w:val="0"/>
          <w:numId w:val="24"/>
        </w:numPr>
        <w:spacing w:before="100" w:beforeAutospacing="1" w:after="100" w:afterAutospacing="1"/>
        <w:ind w:right="404"/>
        <w:contextualSpacing w:val="0"/>
        <w:jc w:val="both"/>
      </w:pPr>
      <w:r w:rsidRPr="00035A90">
        <w:t>разработка электронного конструктора для проектирования образовательной деятельности;</w:t>
      </w:r>
    </w:p>
    <w:p w:rsidR="009B1E34" w:rsidRPr="00035A90" w:rsidRDefault="009B1E34" w:rsidP="00035A90">
      <w:pPr>
        <w:pStyle w:val="ListParagraph"/>
        <w:numPr>
          <w:ilvl w:val="0"/>
          <w:numId w:val="24"/>
        </w:numPr>
        <w:spacing w:before="100" w:beforeAutospacing="1" w:after="100" w:afterAutospacing="1"/>
        <w:ind w:right="404"/>
        <w:contextualSpacing w:val="0"/>
        <w:jc w:val="both"/>
      </w:pPr>
      <w:r w:rsidRPr="00035A90">
        <w:t xml:space="preserve">оставление аннотированного каталога электронных дидактических и методических материалов по тематическим неделям. </w:t>
      </w:r>
    </w:p>
    <w:p w:rsidR="009B1E34" w:rsidRPr="005C596C" w:rsidRDefault="009B1E34" w:rsidP="002B621E">
      <w:pPr>
        <w:spacing w:before="100" w:beforeAutospacing="1" w:after="100" w:afterAutospacing="1"/>
        <w:ind w:right="404"/>
        <w:jc w:val="both"/>
        <w:rPr>
          <w:i/>
          <w:sz w:val="28"/>
          <w:szCs w:val="28"/>
        </w:rPr>
      </w:pPr>
      <w:r w:rsidRPr="005C596C">
        <w:rPr>
          <w:b/>
          <w:bCs/>
          <w:i/>
          <w:sz w:val="28"/>
          <w:szCs w:val="28"/>
        </w:rPr>
        <w:t>Социальный эффект:</w:t>
      </w:r>
    </w:p>
    <w:p w:rsidR="009B1E34" w:rsidRPr="00035A90" w:rsidRDefault="009B1E34" w:rsidP="00D51DD1">
      <w:pPr>
        <w:pStyle w:val="ListParagraph"/>
        <w:numPr>
          <w:ilvl w:val="0"/>
          <w:numId w:val="25"/>
        </w:numPr>
        <w:spacing w:before="100" w:beforeAutospacing="1" w:after="100" w:afterAutospacing="1"/>
        <w:ind w:right="404"/>
        <w:contextualSpacing w:val="0"/>
        <w:jc w:val="both"/>
      </w:pPr>
      <w:r w:rsidRPr="00035A90">
        <w:t>развитие информационной культуры дошкольников;</w:t>
      </w:r>
    </w:p>
    <w:p w:rsidR="009B1E34" w:rsidRPr="00035A90" w:rsidRDefault="009B1E34" w:rsidP="00D51DD1">
      <w:pPr>
        <w:pStyle w:val="ListParagraph"/>
        <w:numPr>
          <w:ilvl w:val="0"/>
          <w:numId w:val="25"/>
        </w:numPr>
        <w:spacing w:before="100" w:beforeAutospacing="1" w:after="100" w:afterAutospacing="1"/>
        <w:ind w:right="404"/>
        <w:contextualSpacing w:val="0"/>
        <w:jc w:val="both"/>
      </w:pPr>
      <w:r w:rsidRPr="00035A90">
        <w:t>преодоление дефицита учебно-методических материалов и повышение уровня компетентности педагогов;</w:t>
      </w:r>
    </w:p>
    <w:p w:rsidR="009B1E34" w:rsidRPr="00035A90" w:rsidRDefault="009B1E34" w:rsidP="00D51DD1">
      <w:pPr>
        <w:pStyle w:val="ListParagraph"/>
        <w:numPr>
          <w:ilvl w:val="0"/>
          <w:numId w:val="25"/>
        </w:numPr>
        <w:spacing w:before="100" w:beforeAutospacing="1" w:after="100" w:afterAutospacing="1"/>
        <w:ind w:right="404"/>
        <w:contextualSpacing w:val="0"/>
        <w:jc w:val="both"/>
      </w:pPr>
      <w:r w:rsidRPr="00035A90">
        <w:t>участие в проектах города, страны через выход в глобальный Internet через скоростной канал;</w:t>
      </w:r>
    </w:p>
    <w:p w:rsidR="009B1E34" w:rsidRPr="00035A90" w:rsidRDefault="009B1E34" w:rsidP="00D51DD1">
      <w:pPr>
        <w:numPr>
          <w:ilvl w:val="0"/>
          <w:numId w:val="25"/>
        </w:numPr>
        <w:spacing w:before="100" w:beforeAutospacing="1" w:after="100" w:afterAutospacing="1"/>
        <w:ind w:right="404"/>
        <w:jc w:val="both"/>
      </w:pPr>
      <w:r w:rsidRPr="00035A90">
        <w:t>улучшение качества реализации образовательной деятельности и распространение опыта работы;</w:t>
      </w:r>
    </w:p>
    <w:p w:rsidR="009B1E34" w:rsidRPr="00035A90" w:rsidRDefault="009B1E34" w:rsidP="00D51DD1">
      <w:pPr>
        <w:numPr>
          <w:ilvl w:val="0"/>
          <w:numId w:val="25"/>
        </w:numPr>
        <w:spacing w:before="100" w:beforeAutospacing="1" w:after="100" w:afterAutospacing="1"/>
        <w:ind w:right="404"/>
        <w:jc w:val="both"/>
      </w:pPr>
      <w:r w:rsidRPr="00035A90">
        <w:t>обеспечение системы электронного планирования образовательной деятельности, снижение временных затрат на планирование;</w:t>
      </w:r>
    </w:p>
    <w:p w:rsidR="009B1E34" w:rsidRPr="00035A90" w:rsidRDefault="009B1E34" w:rsidP="005C4C67">
      <w:pPr>
        <w:numPr>
          <w:ilvl w:val="0"/>
          <w:numId w:val="25"/>
        </w:numPr>
        <w:spacing w:before="100" w:beforeAutospacing="1" w:after="100" w:afterAutospacing="1"/>
        <w:ind w:right="404"/>
        <w:jc w:val="both"/>
      </w:pPr>
      <w:r w:rsidRPr="00035A90">
        <w:t xml:space="preserve">постоянное информирование родителей о деятельности учреждения, достижениях ребенка и получение обратной связи. </w:t>
      </w:r>
    </w:p>
    <w:p w:rsidR="009B1E34" w:rsidRDefault="009B1E34" w:rsidP="005C4C67">
      <w:pPr>
        <w:spacing w:before="100" w:beforeAutospacing="1" w:after="100" w:afterAutospacing="1"/>
        <w:ind w:right="404"/>
        <w:jc w:val="both"/>
        <w:rPr>
          <w:sz w:val="28"/>
          <w:szCs w:val="28"/>
        </w:rPr>
      </w:pPr>
    </w:p>
    <w:p w:rsidR="009B1E34" w:rsidRDefault="009B1E34" w:rsidP="005C4C67">
      <w:pPr>
        <w:spacing w:before="100" w:beforeAutospacing="1" w:after="100" w:afterAutospacing="1"/>
        <w:ind w:right="404"/>
        <w:jc w:val="both"/>
        <w:rPr>
          <w:sz w:val="28"/>
          <w:szCs w:val="28"/>
        </w:rPr>
      </w:pPr>
    </w:p>
    <w:p w:rsidR="009B1E34" w:rsidRPr="005C4C67" w:rsidRDefault="009B1E34" w:rsidP="005C4C67">
      <w:pPr>
        <w:spacing w:before="100" w:beforeAutospacing="1" w:after="100" w:afterAutospacing="1"/>
        <w:ind w:right="404"/>
        <w:jc w:val="both"/>
        <w:rPr>
          <w:sz w:val="28"/>
          <w:szCs w:val="28"/>
        </w:rPr>
      </w:pPr>
      <w:r w:rsidRPr="00633A56">
        <w:rPr>
          <w:b/>
          <w:bCs/>
          <w:color w:val="FF0000"/>
          <w:sz w:val="28"/>
          <w:szCs w:val="28"/>
        </w:rPr>
        <w:t>Модуль 4 «Здоровье»</w:t>
      </w:r>
    </w:p>
    <w:tbl>
      <w:tblPr>
        <w:tblW w:w="9682" w:type="dxa"/>
        <w:tblCellSpacing w:w="15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9682"/>
      </w:tblGrid>
      <w:tr w:rsidR="009B1E34" w:rsidRPr="00A63226" w:rsidTr="00435BFD">
        <w:trPr>
          <w:tblCellSpacing w:w="15" w:type="dxa"/>
        </w:trPr>
        <w:tc>
          <w:tcPr>
            <w:tcW w:w="96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B1E34" w:rsidRPr="00035A90" w:rsidRDefault="009B1E34" w:rsidP="00D80F1F">
            <w:pPr>
              <w:spacing w:before="100" w:beforeAutospacing="1" w:after="100" w:afterAutospacing="1"/>
              <w:jc w:val="both"/>
            </w:pPr>
            <w:r w:rsidRPr="005C596C">
              <w:rPr>
                <w:b/>
                <w:bCs/>
                <w:i/>
                <w:sz w:val="28"/>
                <w:szCs w:val="28"/>
              </w:rPr>
              <w:t>Проблема:</w:t>
            </w:r>
            <w:r>
              <w:rPr>
                <w:sz w:val="28"/>
                <w:szCs w:val="28"/>
              </w:rPr>
              <w:t xml:space="preserve">  </w:t>
            </w:r>
            <w:r w:rsidRPr="00035A90">
              <w:t>Недостаточный уровень компетенции педагогов и  родителей в</w:t>
            </w:r>
            <w:r w:rsidRPr="00035A90">
              <w:br/>
              <w:t xml:space="preserve">                       вопросах формирования здорового образа </w:t>
            </w:r>
          </w:p>
          <w:p w:rsidR="009B1E34" w:rsidRPr="00035A90" w:rsidRDefault="009B1E34" w:rsidP="00D80F1F">
            <w:pPr>
              <w:spacing w:before="100" w:beforeAutospacing="1" w:after="100" w:afterAutospacing="1"/>
              <w:jc w:val="both"/>
            </w:pPr>
            <w:r w:rsidRPr="005C596C">
              <w:rPr>
                <w:b/>
                <w:bCs/>
                <w:i/>
                <w:sz w:val="28"/>
                <w:szCs w:val="28"/>
              </w:rPr>
              <w:t>Цель:</w:t>
            </w:r>
            <w:r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Pr="00035A90">
              <w:t xml:space="preserve">Создание комплексной системы воспитания и развития ребенка, </w:t>
            </w:r>
            <w:r w:rsidRPr="00035A90">
              <w:br/>
              <w:t xml:space="preserve">            направленной на сохранение и укрепление его здоровья, формирование     у всех субъектов образовательного процесса мотивации к ведению</w:t>
            </w:r>
            <w:r w:rsidRPr="00035A90">
              <w:br/>
              <w:t xml:space="preserve">            здорового образа жизни</w:t>
            </w:r>
          </w:p>
          <w:p w:rsidR="009B1E34" w:rsidRPr="005C596C" w:rsidRDefault="009B1E34" w:rsidP="00D80F1F">
            <w:pPr>
              <w:spacing w:before="100" w:beforeAutospacing="1" w:after="100" w:afterAutospacing="1"/>
              <w:jc w:val="both"/>
              <w:rPr>
                <w:b/>
                <w:i/>
                <w:sz w:val="28"/>
                <w:szCs w:val="28"/>
              </w:rPr>
            </w:pPr>
            <w:r w:rsidRPr="005C596C">
              <w:rPr>
                <w:b/>
                <w:bCs/>
                <w:i/>
                <w:sz w:val="28"/>
                <w:szCs w:val="28"/>
              </w:rPr>
              <w:t>Задачи: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2"/>
              </w:numPr>
              <w:spacing w:before="100" w:beforeAutospacing="1" w:after="100" w:afterAutospacing="1"/>
              <w:contextualSpacing w:val="0"/>
              <w:jc w:val="both"/>
            </w:pPr>
            <w:r w:rsidRPr="00035A90">
              <w:t>Создать комфортный микроклимат в группах и в дошкольном образовательном учреждении в целом.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2"/>
              </w:numPr>
              <w:spacing w:before="100" w:beforeAutospacing="1" w:after="100" w:afterAutospacing="1"/>
              <w:contextualSpacing w:val="0"/>
              <w:jc w:val="both"/>
            </w:pPr>
            <w:r w:rsidRPr="00035A90">
              <w:t>Повысить грамотность родителей в вопросах физкультурно-оздоровительной работы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2"/>
              </w:numPr>
              <w:spacing w:before="100" w:beforeAutospacing="1" w:after="100" w:afterAutospacing="1"/>
              <w:contextualSpacing w:val="0"/>
              <w:jc w:val="both"/>
            </w:pPr>
            <w:r w:rsidRPr="00035A90">
              <w:t>Формировать основы здорового образа жизни у воспитанников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2"/>
              </w:numPr>
              <w:contextualSpacing w:val="0"/>
              <w:jc w:val="both"/>
            </w:pPr>
            <w:r w:rsidRPr="00035A90">
              <w:t>Создать систему здоровьесберегающей и здоровьеформирующей  деятельности учреждения.</w:t>
            </w:r>
          </w:p>
          <w:p w:rsidR="009B1E34" w:rsidRPr="005C596C" w:rsidRDefault="009B1E34" w:rsidP="000E7B9E">
            <w:pPr>
              <w:rPr>
                <w:b/>
                <w:i/>
                <w:sz w:val="28"/>
                <w:szCs w:val="28"/>
              </w:rPr>
            </w:pPr>
            <w:r w:rsidRPr="005C596C">
              <w:rPr>
                <w:b/>
                <w:i/>
                <w:sz w:val="28"/>
                <w:szCs w:val="28"/>
              </w:rPr>
              <w:t>План мероприятий:</w:t>
            </w:r>
          </w:p>
          <w:tbl>
            <w:tblPr>
              <w:tblW w:w="9488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single" w:sz="4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534"/>
              <w:gridCol w:w="4134"/>
              <w:gridCol w:w="1276"/>
              <w:gridCol w:w="1843"/>
              <w:gridCol w:w="1701"/>
            </w:tblGrid>
            <w:tr w:rsidR="009B1E34" w:rsidRPr="00A63226" w:rsidTr="00707EA6">
              <w:trPr>
                <w:trHeight w:val="144"/>
                <w:tblCellSpacing w:w="0" w:type="dxa"/>
              </w:trPr>
              <w:tc>
                <w:tcPr>
                  <w:tcW w:w="534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№</w:t>
                  </w:r>
                </w:p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п/п</w:t>
                  </w:r>
                </w:p>
              </w:tc>
              <w:tc>
                <w:tcPr>
                  <w:tcW w:w="4134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Мероприятия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/>
                  </w:pPr>
                  <w:r w:rsidRPr="00A63226">
                    <w:t>Этапы, сроки их выполнения</w:t>
                  </w:r>
                </w:p>
              </w:tc>
              <w:tc>
                <w:tcPr>
                  <w:tcW w:w="354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Сведения об источниках, формах, механизмах привлечения финансовых, трудовых, материальных ресурсов для реализации программы</w:t>
                  </w:r>
                </w:p>
              </w:tc>
            </w:tr>
            <w:tr w:rsidR="009B1E34" w:rsidRPr="00A63226" w:rsidTr="00707EA6">
              <w:trPr>
                <w:trHeight w:val="144"/>
                <w:tblCellSpacing w:w="0" w:type="dxa"/>
              </w:trPr>
              <w:tc>
                <w:tcPr>
                  <w:tcW w:w="534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1E34" w:rsidRPr="00A63226" w:rsidRDefault="009B1E34" w:rsidP="00D80F1F"/>
              </w:tc>
              <w:tc>
                <w:tcPr>
                  <w:tcW w:w="4134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1E34" w:rsidRPr="00A63226" w:rsidRDefault="009B1E34" w:rsidP="00D80F1F"/>
              </w:tc>
              <w:tc>
                <w:tcPr>
                  <w:tcW w:w="1276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1E34" w:rsidRPr="00A63226" w:rsidRDefault="009B1E34" w:rsidP="00D80F1F"/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Источники финансиров.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Исполнители</w:t>
                  </w:r>
                </w:p>
              </w:tc>
            </w:tr>
            <w:tr w:rsidR="009B1E34" w:rsidRPr="00A63226" w:rsidTr="00707EA6">
              <w:trPr>
                <w:trHeight w:val="144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1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 xml:space="preserve">Разработка и реализация направлений по обучению педагогов и специалистов сотрудничеству с </w:t>
                  </w:r>
                  <w:r>
                    <w:t>родителями по вопросам здоровье</w:t>
                  </w:r>
                  <w:r w:rsidRPr="00A63226">
                    <w:t>сбережения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2014-2016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Ст.воспитатель</w:t>
                  </w:r>
                </w:p>
              </w:tc>
            </w:tr>
            <w:tr w:rsidR="009B1E34" w:rsidRPr="00A63226" w:rsidTr="00707EA6">
              <w:trPr>
                <w:trHeight w:val="144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2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Обучение педагогов новым техникам общения с родителями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2014-2015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Ст.воспитатель</w:t>
                  </w:r>
                  <w:r w:rsidRPr="00A63226">
                    <w:t xml:space="preserve">Педагог-психолог </w:t>
                  </w:r>
                </w:p>
              </w:tc>
            </w:tr>
            <w:tr w:rsidR="009B1E34" w:rsidRPr="00A63226" w:rsidTr="00707EA6">
              <w:trPr>
                <w:trHeight w:val="144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3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Формирование</w:t>
                  </w:r>
                  <w:r>
                    <w:t xml:space="preserve"> системы использования здоровье</w:t>
                  </w:r>
                  <w:r w:rsidRPr="00A63226">
                    <w:t>сберегающих технологий в организации учебно-воспитательного процесса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D80F1F">
                  <w:r>
                    <w:t>Ст. воспитатель педагоги</w:t>
                  </w:r>
                </w:p>
              </w:tc>
            </w:tr>
            <w:tr w:rsidR="009B1E34" w:rsidRPr="00A63226" w:rsidTr="00707EA6">
              <w:trPr>
                <w:trHeight w:val="144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4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Мониторинг здоровья воспитанников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0E7B9E">
                  <w:r>
                    <w:t xml:space="preserve">Мед.работники </w:t>
                  </w:r>
                  <w:r>
                    <w:br/>
                    <w:t xml:space="preserve">инструктор по физкультуре </w:t>
                  </w:r>
                </w:p>
              </w:tc>
            </w:tr>
            <w:tr w:rsidR="009B1E34" w:rsidRPr="00A63226" w:rsidTr="00707EA6">
              <w:trPr>
                <w:trHeight w:val="144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5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Городская спартакиада дошкольных учреждений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A96C4F">
                  <w:r>
                    <w:t>инструктор по физкультуре</w:t>
                  </w:r>
                </w:p>
              </w:tc>
            </w:tr>
            <w:tr w:rsidR="009B1E34" w:rsidRPr="00A63226" w:rsidTr="00374A30">
              <w:trPr>
                <w:trHeight w:val="637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6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Городская спартакиада</w:t>
                  </w:r>
                  <w:r w:rsidRPr="00A63226">
                    <w:t xml:space="preserve"> «Папа, мама и я – спортивная семья»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D80F1F">
                  <w:r>
                    <w:t>инструктор по физкультуре</w:t>
                  </w:r>
                </w:p>
              </w:tc>
            </w:tr>
            <w:tr w:rsidR="009B1E34" w:rsidRPr="00A63226" w:rsidTr="00707EA6">
              <w:trPr>
                <w:trHeight w:val="826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7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 xml:space="preserve">Организация совместного проведения с родителями </w:t>
                  </w:r>
                  <w:r>
                    <w:t>спортивных и оздоровительных досугов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инструктор по физкультуре</w:t>
                  </w:r>
                </w:p>
              </w:tc>
            </w:tr>
            <w:tr w:rsidR="009B1E34" w:rsidRPr="00A63226" w:rsidTr="00707EA6">
              <w:trPr>
                <w:trHeight w:val="903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8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/>
                  </w:pPr>
                  <w:r w:rsidRPr="00A63226">
                    <w:t>Подбор материалов и оформление информационных стендов</w:t>
                  </w:r>
                  <w:r>
                    <w:t xml:space="preserve"> для родителей</w:t>
                  </w:r>
                  <w:r>
                    <w:br/>
                    <w:t xml:space="preserve">по пропаганде ЗОЖ 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A96C4F">
                  <w:pPr>
                    <w:spacing w:before="100" w:beforeAutospacing="1" w:after="100" w:afterAutospacing="1"/>
                  </w:pPr>
                  <w:r w:rsidRPr="00A63226">
                    <w:t>ст.воспитатель</w:t>
                  </w:r>
                  <w:r>
                    <w:t>инструктор по физкультуре</w:t>
                  </w:r>
                </w:p>
              </w:tc>
            </w:tr>
            <w:tr w:rsidR="009B1E34" w:rsidRPr="00A63226" w:rsidTr="00707EA6">
              <w:trPr>
                <w:trHeight w:val="826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9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A96C4F">
                  <w:pPr>
                    <w:spacing w:before="100" w:beforeAutospacing="1" w:after="100" w:afterAutospacing="1"/>
                  </w:pPr>
                  <w:r>
                    <w:t xml:space="preserve"> Проектная деятельность «Азбука здоровья»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</w:t>
                  </w:r>
                  <w:r w:rsidRPr="00A63226">
                    <w:t>-</w:t>
                  </w:r>
                  <w:r>
                    <w:t>2015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/>
                  </w:pPr>
                  <w:r w:rsidRPr="00A63226">
                    <w:t>Ст.воспитатель,</w:t>
                  </w:r>
                  <w:r>
                    <w:t xml:space="preserve"> воспитатели</w:t>
                  </w:r>
                </w:p>
              </w:tc>
            </w:tr>
            <w:tr w:rsidR="009B1E34" w:rsidRPr="00A63226" w:rsidTr="00707EA6">
              <w:trPr>
                <w:trHeight w:val="2779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10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534BE">
                  <w:r w:rsidRPr="00A63226">
                    <w:t xml:space="preserve">Внедрение </w:t>
                  </w:r>
                  <w:r>
                    <w:t>активных форм работы с семьей (</w:t>
                  </w:r>
                  <w:r w:rsidRPr="00A63226">
                    <w:t xml:space="preserve"> мастер - классы, круглые столы, семинары-практикумы)</w:t>
                  </w:r>
                  <w:r>
                    <w:t>.</w:t>
                  </w:r>
                  <w:r>
                    <w:br/>
                  </w:r>
                  <w:r w:rsidRPr="00A63226">
                    <w:t>Развитие разнообразных, эмоционально насыщенных способов вовлечения родителей в жизнь детского сада: семейные праздники</w:t>
                  </w:r>
                  <w:r>
                    <w:t>, досуги, совместные субботники</w:t>
                  </w:r>
                </w:p>
                <w:p w:rsidR="009B1E34" w:rsidRPr="00A63226" w:rsidRDefault="009B1E34" w:rsidP="00D534BE">
                  <w:r w:rsidRPr="00A63226">
                    <w:t>Организации соревнований, конкурсов плакатов по здоровому образу жизни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Ст.воспитатель</w:t>
                  </w:r>
                </w:p>
                <w:p w:rsidR="009B1E34" w:rsidRPr="00A63226" w:rsidRDefault="009B1E34" w:rsidP="00435BFD">
                  <w:r w:rsidRPr="00A63226">
                    <w:t>Учитель-логопед</w:t>
                  </w:r>
                </w:p>
                <w:p w:rsidR="009B1E34" w:rsidRDefault="009B1E34" w:rsidP="00435BFD">
                  <w:r w:rsidRPr="00A63226">
                    <w:t>Музыкальный руководитель</w:t>
                  </w:r>
                  <w:r>
                    <w:t xml:space="preserve"> воспитатели</w:t>
                  </w:r>
                </w:p>
                <w:p w:rsidR="009B1E34" w:rsidRPr="00A63226" w:rsidRDefault="009B1E34" w:rsidP="00435BFD">
                  <w:r>
                    <w:t>инструктор по физкультуре</w:t>
                  </w:r>
                </w:p>
              </w:tc>
            </w:tr>
            <w:tr w:rsidR="009B1E34" w:rsidRPr="00A63226" w:rsidTr="00707EA6">
              <w:trPr>
                <w:trHeight w:val="1112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11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Установление содержательных связей</w:t>
                  </w:r>
                </w:p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- ДОУ города</w:t>
                  </w:r>
                  <w:r>
                    <w:t xml:space="preserve">, области </w:t>
                  </w:r>
                  <w:r w:rsidRPr="00A63226">
                    <w:t xml:space="preserve"> для изучения передового педагогического опыта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A96C4F">
                  <w:pPr>
                    <w:spacing w:before="100" w:beforeAutospacing="1" w:after="100" w:afterAutospacing="1"/>
                  </w:pPr>
                  <w:r>
                    <w:t>Заведующий</w:t>
                  </w:r>
                  <w:r w:rsidRPr="00A63226">
                    <w:t>ст.воспитатель</w:t>
                  </w:r>
                  <w:r>
                    <w:t>инструктор по физкультуре</w:t>
                  </w:r>
                </w:p>
              </w:tc>
            </w:tr>
            <w:tr w:rsidR="009B1E34" w:rsidRPr="00A63226" w:rsidTr="00707EA6">
              <w:trPr>
                <w:trHeight w:val="826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12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Создание странички « Здоровая семья»</w:t>
                  </w:r>
                  <w:r w:rsidRPr="00A63226">
                    <w:t xml:space="preserve"> на сайте</w:t>
                  </w:r>
                  <w:r>
                    <w:t xml:space="preserve"> ДОУ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A96C4F">
                  <w:pPr>
                    <w:spacing w:before="100" w:beforeAutospacing="1" w:after="100" w:afterAutospacing="1"/>
                  </w:pPr>
                  <w:r w:rsidRPr="00A63226">
                    <w:t>ст.воспитатель</w:t>
                  </w:r>
                  <w:r>
                    <w:t>инструктор по физкультуре</w:t>
                  </w:r>
                </w:p>
              </w:tc>
            </w:tr>
            <w:tr w:rsidR="009B1E34" w:rsidRPr="00A63226" w:rsidTr="00707EA6">
              <w:trPr>
                <w:trHeight w:val="1112"/>
                <w:tblCellSpacing w:w="0" w:type="dxa"/>
              </w:trPr>
              <w:tc>
                <w:tcPr>
                  <w:tcW w:w="5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13</w:t>
                  </w:r>
                </w:p>
              </w:tc>
              <w:tc>
                <w:tcPr>
                  <w:tcW w:w="4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Создание системы эффективного контроля за вн</w:t>
                  </w:r>
                  <w:r>
                    <w:t>едрением в работу здоровье</w:t>
                  </w:r>
                  <w:r w:rsidRPr="00A63226">
                    <w:t>сберегающих технологий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2</w:t>
                  </w:r>
                  <w:r>
                    <w:t>017-2018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A63226" w:rsidRDefault="009B1E34" w:rsidP="00D80F1F">
                  <w:pPr>
                    <w:spacing w:before="100" w:beforeAutospacing="1" w:after="100" w:afterAutospacing="1"/>
                  </w:pPr>
                  <w:r w:rsidRPr="00A63226">
                    <w:t>Без финансирования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9B1E34" w:rsidRPr="00A63226" w:rsidRDefault="009B1E34" w:rsidP="00A96C4F">
                  <w:pPr>
                    <w:spacing w:before="100" w:beforeAutospacing="1" w:after="100" w:afterAutospacing="1"/>
                  </w:pPr>
                  <w:r>
                    <w:t>Заведующий</w:t>
                  </w:r>
                  <w:r w:rsidRPr="00A63226">
                    <w:t>, ст.воспитатель</w:t>
                  </w:r>
                  <w:r>
                    <w:t>инструктор по физкультуре</w:t>
                  </w:r>
                </w:p>
              </w:tc>
            </w:tr>
          </w:tbl>
          <w:p w:rsidR="009B1E34" w:rsidRPr="005C596C" w:rsidRDefault="009B1E34" w:rsidP="00D534BE">
            <w:pPr>
              <w:rPr>
                <w:i/>
                <w:sz w:val="28"/>
                <w:szCs w:val="28"/>
              </w:rPr>
            </w:pPr>
            <w:r w:rsidRPr="005C596C">
              <w:rPr>
                <w:b/>
                <w:bCs/>
                <w:i/>
                <w:sz w:val="28"/>
                <w:szCs w:val="28"/>
              </w:rPr>
              <w:t>Ожидаемый результат: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3"/>
              </w:numPr>
              <w:contextualSpacing w:val="0"/>
            </w:pPr>
            <w:r w:rsidRPr="00035A90">
              <w:t>формирование у дошкольников основ здорового образа жизни;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3"/>
              </w:numPr>
              <w:contextualSpacing w:val="0"/>
            </w:pPr>
            <w:r w:rsidRPr="00035A90">
              <w:t>повышение родительской ответственности за здоровье своего ребенка;</w:t>
            </w:r>
          </w:p>
          <w:p w:rsidR="009B1E34" w:rsidRPr="000A51A2" w:rsidRDefault="009B1E34" w:rsidP="00D51DD1">
            <w:pPr>
              <w:pStyle w:val="ListParagraph"/>
              <w:numPr>
                <w:ilvl w:val="0"/>
                <w:numId w:val="33"/>
              </w:numPr>
              <w:contextualSpacing w:val="0"/>
              <w:rPr>
                <w:sz w:val="28"/>
                <w:szCs w:val="28"/>
              </w:rPr>
            </w:pPr>
            <w:r w:rsidRPr="00035A90">
              <w:t>реализация системы мероприятий, направленных на укрепление здоровья, снижение заболеваемости воспитанников</w:t>
            </w:r>
            <w:r>
              <w:rPr>
                <w:sz w:val="28"/>
                <w:szCs w:val="28"/>
              </w:rPr>
              <w:t>.</w:t>
            </w:r>
          </w:p>
          <w:p w:rsidR="009B1E34" w:rsidRPr="005C596C" w:rsidRDefault="009B1E34" w:rsidP="00D534BE">
            <w:pPr>
              <w:rPr>
                <w:i/>
                <w:sz w:val="28"/>
                <w:szCs w:val="28"/>
              </w:rPr>
            </w:pPr>
            <w:r w:rsidRPr="005C596C">
              <w:rPr>
                <w:b/>
                <w:bCs/>
                <w:i/>
                <w:sz w:val="28"/>
                <w:szCs w:val="28"/>
              </w:rPr>
              <w:t>Социальный эффект: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4"/>
              </w:numPr>
              <w:contextualSpacing w:val="0"/>
            </w:pPr>
            <w:r w:rsidRPr="00035A90">
              <w:t>формирование стойкой мотивации к ведению здорового образа жизни в семье;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4"/>
              </w:numPr>
              <w:spacing w:before="100" w:beforeAutospacing="1" w:after="100" w:afterAutospacing="1"/>
              <w:contextualSpacing w:val="0"/>
            </w:pPr>
            <w:r w:rsidRPr="00035A90">
              <w:t>возрождение традиционного семейного воспитания здорового ребенка, укрепление внутрисемейных отношений;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4"/>
              </w:numPr>
              <w:spacing w:before="100" w:beforeAutospacing="1" w:after="100" w:afterAutospacing="1"/>
              <w:contextualSpacing w:val="0"/>
            </w:pPr>
            <w:r w:rsidRPr="00035A90">
              <w:t>повышение профессиональной компетенции педагогов.</w:t>
            </w:r>
          </w:p>
          <w:p w:rsidR="009B1E34" w:rsidRPr="00035A90" w:rsidRDefault="009B1E34" w:rsidP="00D51DD1">
            <w:pPr>
              <w:pStyle w:val="ListParagraph"/>
              <w:numPr>
                <w:ilvl w:val="0"/>
                <w:numId w:val="34"/>
              </w:numPr>
              <w:spacing w:before="100" w:beforeAutospacing="1" w:after="100" w:afterAutospacing="1"/>
              <w:contextualSpacing w:val="0"/>
            </w:pPr>
            <w:r w:rsidRPr="00035A90">
              <w:t>распространение педагогического опыта</w:t>
            </w:r>
          </w:p>
          <w:p w:rsidR="009B1E34" w:rsidRDefault="009B1E34" w:rsidP="00922E75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9B1E34" w:rsidRPr="00633A56" w:rsidRDefault="009B1E34" w:rsidP="00922E75">
            <w:pPr>
              <w:spacing w:line="360" w:lineRule="auto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633A56">
              <w:rPr>
                <w:b/>
                <w:bCs/>
                <w:color w:val="FF0000"/>
                <w:sz w:val="28"/>
                <w:szCs w:val="28"/>
              </w:rPr>
              <w:t>Модуль 5. Экологическое развитие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633A56">
              <w:rPr>
                <w:b/>
                <w:bCs/>
                <w:color w:val="FF0000"/>
                <w:sz w:val="28"/>
                <w:szCs w:val="28"/>
              </w:rPr>
              <w:t>дошкольников</w:t>
            </w:r>
          </w:p>
          <w:p w:rsidR="009B1E34" w:rsidRPr="00295EE4" w:rsidRDefault="009B1E34" w:rsidP="00922E7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Проблем</w:t>
            </w:r>
            <w:r w:rsidRPr="005C596C">
              <w:rPr>
                <w:b/>
                <w:bCs/>
                <w:i/>
                <w:sz w:val="28"/>
                <w:szCs w:val="28"/>
              </w:rPr>
              <w:t>:</w:t>
            </w:r>
            <w:r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Pr="00035A90">
              <w:t>Недостаточная активность родителей и педагогов  в вопросах формирования экологической культуры у дошкольников</w:t>
            </w:r>
          </w:p>
          <w:p w:rsidR="009B1E34" w:rsidRPr="00FD523E" w:rsidRDefault="009B1E34" w:rsidP="00922E75">
            <w:pPr>
              <w:spacing w:before="100" w:beforeAutospacing="1" w:after="100" w:afterAutospacing="1"/>
              <w:jc w:val="both"/>
            </w:pPr>
            <w:r w:rsidRPr="005C596C">
              <w:rPr>
                <w:b/>
                <w:bCs/>
                <w:i/>
                <w:sz w:val="28"/>
                <w:szCs w:val="28"/>
              </w:rPr>
              <w:t>Цель:</w:t>
            </w:r>
            <w:r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Pr="00FD523E">
              <w:t>Развитие экологической культуры у всех субъектов образовательного процесса.</w:t>
            </w:r>
          </w:p>
          <w:p w:rsidR="009B1E34" w:rsidRPr="005C596C" w:rsidRDefault="009B1E34" w:rsidP="00922E75">
            <w:pPr>
              <w:jc w:val="both"/>
              <w:rPr>
                <w:i/>
                <w:sz w:val="28"/>
                <w:szCs w:val="28"/>
              </w:rPr>
            </w:pPr>
            <w:r w:rsidRPr="005C596C">
              <w:rPr>
                <w:b/>
                <w:bCs/>
                <w:i/>
                <w:sz w:val="28"/>
                <w:szCs w:val="28"/>
              </w:rPr>
              <w:t>Задачи:</w:t>
            </w:r>
          </w:p>
          <w:p w:rsidR="009B1E34" w:rsidRPr="00FD523E" w:rsidRDefault="009B1E34" w:rsidP="00D51DD1">
            <w:pPr>
              <w:pStyle w:val="ListParagraph"/>
              <w:numPr>
                <w:ilvl w:val="0"/>
                <w:numId w:val="29"/>
              </w:numPr>
              <w:contextualSpacing w:val="0"/>
              <w:jc w:val="both"/>
            </w:pPr>
            <w:r w:rsidRPr="00FD523E">
              <w:t>Разработать модель формирования экологической культуры у дошкольников, определив его критерии, уровни и механизмы функционирования</w:t>
            </w:r>
          </w:p>
          <w:p w:rsidR="009B1E34" w:rsidRPr="00FD523E" w:rsidRDefault="009B1E34" w:rsidP="00D51DD1">
            <w:pPr>
              <w:pStyle w:val="ListParagraph"/>
              <w:numPr>
                <w:ilvl w:val="0"/>
                <w:numId w:val="29"/>
              </w:numPr>
              <w:contextualSpacing w:val="0"/>
              <w:jc w:val="both"/>
            </w:pPr>
            <w:r w:rsidRPr="00FD523E">
              <w:t>Создать информационные, обучающие, игровые и другие компьютерные презентации для методического обеспечения образовательного процесса, направленного на формирование экологического сознания у воспитанников</w:t>
            </w:r>
          </w:p>
          <w:p w:rsidR="009B1E34" w:rsidRPr="00FD523E" w:rsidRDefault="009B1E34" w:rsidP="00D51DD1">
            <w:pPr>
              <w:pStyle w:val="ListParagraph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jc w:val="both"/>
            </w:pPr>
            <w:r w:rsidRPr="00FD523E">
              <w:t xml:space="preserve">Обогащать представления дошкольников о мире природы и социальной экологии  через  исследовательскую деятельность и музейную педагогику </w:t>
            </w:r>
          </w:p>
          <w:p w:rsidR="009B1E34" w:rsidRPr="00FD523E" w:rsidRDefault="009B1E34" w:rsidP="00D51DD1">
            <w:pPr>
              <w:pStyle w:val="ListParagraph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jc w:val="both"/>
            </w:pPr>
            <w:r w:rsidRPr="00FD523E">
              <w:t>Вовлекать родителей в среду формирования экологического сознания</w:t>
            </w:r>
          </w:p>
          <w:p w:rsidR="009B1E34" w:rsidRPr="00FD523E" w:rsidRDefault="009B1E34" w:rsidP="00D51DD1">
            <w:pPr>
              <w:pStyle w:val="ListParagraph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jc w:val="both"/>
            </w:pPr>
            <w:r w:rsidRPr="00FD523E">
              <w:t>Привлечь социальных партнёров для совместной работы</w:t>
            </w:r>
          </w:p>
          <w:tbl>
            <w:tblPr>
              <w:tblW w:w="947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616"/>
              <w:gridCol w:w="77"/>
              <w:gridCol w:w="4106"/>
              <w:gridCol w:w="1236"/>
              <w:gridCol w:w="1468"/>
              <w:gridCol w:w="1967"/>
            </w:tblGrid>
            <w:tr w:rsidR="009B1E34" w:rsidRPr="00295EE4" w:rsidTr="00435BFD">
              <w:trPr>
                <w:trHeight w:val="144"/>
                <w:tblCellSpacing w:w="0" w:type="dxa"/>
              </w:trPr>
              <w:tc>
                <w:tcPr>
                  <w:tcW w:w="616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№</w:t>
                  </w:r>
                </w:p>
              </w:tc>
              <w:tc>
                <w:tcPr>
                  <w:tcW w:w="4183" w:type="dxa"/>
                  <w:gridSpan w:val="2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Мероприятия</w:t>
                  </w:r>
                </w:p>
              </w:tc>
              <w:tc>
                <w:tcPr>
                  <w:tcW w:w="1236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r w:rsidRPr="00295EE4">
                    <w:t>Этапы, сроки</w:t>
                  </w:r>
                </w:p>
                <w:p w:rsidR="009B1E34" w:rsidRPr="00295EE4" w:rsidRDefault="009B1E34" w:rsidP="00D80F1F">
                  <w:r w:rsidRPr="00295EE4">
                    <w:t>их</w:t>
                  </w:r>
                </w:p>
                <w:p w:rsidR="009B1E34" w:rsidRPr="00295EE4" w:rsidRDefault="009B1E34" w:rsidP="00D80F1F">
                  <w:r w:rsidRPr="00295EE4">
                    <w:t>выполнения.</w:t>
                  </w:r>
                </w:p>
              </w:tc>
              <w:tc>
                <w:tcPr>
                  <w:tcW w:w="343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Сведения об источниках, формах, механизмах, привлечения трудовых, материальных ресурсов для реализации программы</w:t>
                  </w:r>
                </w:p>
              </w:tc>
            </w:tr>
            <w:tr w:rsidR="009B1E34" w:rsidRPr="00295EE4" w:rsidTr="00435BFD">
              <w:trPr>
                <w:trHeight w:val="144"/>
                <w:tblCellSpacing w:w="0" w:type="dxa"/>
              </w:trPr>
              <w:tc>
                <w:tcPr>
                  <w:tcW w:w="616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1E34" w:rsidRPr="00295EE4" w:rsidRDefault="009B1E34" w:rsidP="00D80F1F"/>
              </w:tc>
              <w:tc>
                <w:tcPr>
                  <w:tcW w:w="4183" w:type="dxa"/>
                  <w:gridSpan w:val="2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1E34" w:rsidRPr="00295EE4" w:rsidRDefault="009B1E34" w:rsidP="00D80F1F"/>
              </w:tc>
              <w:tc>
                <w:tcPr>
                  <w:tcW w:w="1236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1E34" w:rsidRPr="00295EE4" w:rsidRDefault="009B1E34" w:rsidP="00D80F1F"/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Источники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Исполнители</w:t>
                  </w:r>
                </w:p>
              </w:tc>
            </w:tr>
            <w:tr w:rsidR="009B1E34" w:rsidRPr="00295EE4" w:rsidTr="00435BFD">
              <w:trPr>
                <w:trHeight w:val="144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1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>
                    <w:t>Участие в городских конкурсах экологической направленности</w:t>
                  </w:r>
                  <w:r w:rsidRPr="00295EE4">
                    <w:t>.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ежегодно</w:t>
                  </w:r>
                </w:p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144"/>
                <w:tblCellSpacing w:w="0" w:type="dxa"/>
              </w:trPr>
              <w:tc>
                <w:tcPr>
                  <w:tcW w:w="69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2</w:t>
                  </w:r>
                </w:p>
              </w:tc>
              <w:tc>
                <w:tcPr>
                  <w:tcW w:w="41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 xml:space="preserve">Участие в </w:t>
                  </w:r>
                  <w:r>
                    <w:t xml:space="preserve">региональных  </w:t>
                  </w:r>
                  <w:r w:rsidRPr="00295EE4">
                    <w:t xml:space="preserve">конкурсах </w:t>
                  </w:r>
                  <w:r>
                    <w:t>педагогических инноваций, всероссийских конкурсах,</w:t>
                  </w:r>
                  <w:r w:rsidRPr="00295EE4">
                    <w:t xml:space="preserve"> конкурсах творческих работ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ежегодно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144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>
                    <w:t>3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 xml:space="preserve">Сотрудничество с </w:t>
                  </w:r>
                  <w:r>
                    <w:t>городским экологическим центром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ежегодно</w:t>
                  </w:r>
                </w:p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144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>
                    <w:t>4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Организация проектной деятельности экологической направленности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2015-2018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828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Default="009B1E34" w:rsidP="00D80F1F">
                  <w:pPr>
                    <w:spacing w:before="100" w:beforeAutospacing="1" w:after="100" w:afterAutospacing="1"/>
                  </w:pPr>
                  <w:r>
                    <w:t>5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Default="009B1E34" w:rsidP="00734CAF">
                  <w:pPr>
                    <w:spacing w:before="100" w:beforeAutospacing="1" w:after="100" w:afterAutospacing="1"/>
                  </w:pPr>
                  <w:r>
                    <w:t>Проведение экологических и социальных акций.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2015-2018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904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Default="009B1E34" w:rsidP="00D80F1F">
                  <w:pPr>
                    <w:spacing w:before="100" w:beforeAutospacing="1" w:after="100" w:afterAutospacing="1"/>
                  </w:pPr>
                  <w:r>
                    <w:t>6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Разработка экскурсионных маршрутов </w:t>
                  </w:r>
                  <w:r>
                    <w:t>в музеи экологической направленности для родителей</w:t>
                  </w:r>
                  <w:r w:rsidRPr="00295EE4">
                    <w:t xml:space="preserve"> воспитанников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2015-2018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828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>
                    <w:t>7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Формирование критериев диагностики для определения уровня </w:t>
                  </w:r>
                  <w:r>
                    <w:t>сформированности  экологических представлений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2015-2018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1114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>
                    <w:t>8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Подбор дидактического демонстрационного, фотоматериала, создание презентаций для формирования </w:t>
                  </w:r>
                  <w:r>
                    <w:t xml:space="preserve">основ экологического сознания  </w:t>
                  </w:r>
                  <w:r w:rsidRPr="00295EE4">
                    <w:t>у детей.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2015-2018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1099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>
                    <w:t>9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Создание электронной методической медиатеки по формированию </w:t>
                  </w:r>
                  <w:r>
                    <w:t xml:space="preserve">экологической культуры </w:t>
                  </w:r>
                  <w:r w:rsidRPr="00295EE4">
                    <w:t>(родители, педагоги).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2015-2018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1114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1</w:t>
                  </w:r>
                  <w:r>
                    <w:t>0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Проведение открытых мероприятий с использованием информационно-коммуникативных технологий </w:t>
                  </w:r>
                  <w:r>
                    <w:t>экологической тематики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2014-2018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1114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1</w:t>
                  </w:r>
                  <w:r>
                    <w:t>1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Привлечение потенциально заинтересованных партнеров (</w:t>
                  </w:r>
                  <w:r>
                    <w:t>СОШ, экологический центр)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2015-2018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Ст.воспитатель, </w:t>
                  </w:r>
                  <w:r>
                    <w:t>воспитатели</w:t>
                  </w:r>
                </w:p>
              </w:tc>
            </w:tr>
            <w:tr w:rsidR="009B1E34" w:rsidRPr="00295EE4" w:rsidTr="00435BFD">
              <w:trPr>
                <w:trHeight w:val="828"/>
                <w:tblCellSpacing w:w="0" w:type="dxa"/>
              </w:trPr>
              <w:tc>
                <w:tcPr>
                  <w:tcW w:w="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D80F1F">
                  <w:pPr>
                    <w:spacing w:before="100" w:beforeAutospacing="1" w:after="100" w:afterAutospacing="1"/>
                  </w:pPr>
                  <w:r w:rsidRPr="00295EE4">
                    <w:t>1</w:t>
                  </w:r>
                  <w:r>
                    <w:t>2</w:t>
                  </w:r>
                </w:p>
              </w:tc>
              <w:tc>
                <w:tcPr>
                  <w:tcW w:w="41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 xml:space="preserve">Обобщение и распространение опыта педагогов по формированию </w:t>
                  </w:r>
                  <w:r>
                    <w:t>основ патриотизма</w:t>
                  </w:r>
                  <w:r w:rsidRPr="00295EE4">
                    <w:t xml:space="preserve"> в условиях дошкольного учреждения (</w:t>
                  </w:r>
                  <w:r>
                    <w:t>проектная деятельность</w:t>
                  </w:r>
                  <w:r w:rsidRPr="00295EE4">
                    <w:t>)</w:t>
                  </w:r>
                </w:p>
              </w:tc>
              <w:tc>
                <w:tcPr>
                  <w:tcW w:w="12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>
                    <w:t>2017-2018</w:t>
                  </w:r>
                </w:p>
              </w:tc>
              <w:tc>
                <w:tcPr>
                  <w:tcW w:w="1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Без финансирования</w:t>
                  </w:r>
                </w:p>
              </w:tc>
              <w:tc>
                <w:tcPr>
                  <w:tcW w:w="19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B1E34" w:rsidRPr="00295EE4" w:rsidRDefault="009B1E34" w:rsidP="00734CAF">
                  <w:pPr>
                    <w:spacing w:before="100" w:beforeAutospacing="1" w:after="100" w:afterAutospacing="1"/>
                  </w:pPr>
                  <w:r w:rsidRPr="00295EE4">
                    <w:t>Ст.воспитатель,</w:t>
                  </w:r>
                  <w:r>
                    <w:t xml:space="preserve"> воспитатели</w:t>
                  </w:r>
                </w:p>
              </w:tc>
            </w:tr>
          </w:tbl>
          <w:p w:rsidR="009B1E34" w:rsidRPr="005C596C" w:rsidRDefault="009B1E34" w:rsidP="00435BFD">
            <w:pPr>
              <w:rPr>
                <w:i/>
                <w:sz w:val="28"/>
                <w:szCs w:val="28"/>
              </w:rPr>
            </w:pPr>
            <w:r w:rsidRPr="005C596C">
              <w:rPr>
                <w:b/>
                <w:bCs/>
                <w:i/>
                <w:sz w:val="28"/>
                <w:szCs w:val="28"/>
              </w:rPr>
              <w:t>Ожидаемый продукт:</w:t>
            </w:r>
          </w:p>
          <w:p w:rsidR="009B1E34" w:rsidRPr="00FD523E" w:rsidRDefault="009B1E34" w:rsidP="00D51DD1">
            <w:pPr>
              <w:pStyle w:val="ListParagraph"/>
              <w:numPr>
                <w:ilvl w:val="0"/>
                <w:numId w:val="30"/>
              </w:numPr>
              <w:contextualSpacing w:val="0"/>
            </w:pPr>
            <w:r w:rsidRPr="00FD523E">
              <w:t>модульное планирование по экологическому развитию дошкольников с комплектом технологических карт.</w:t>
            </w:r>
          </w:p>
          <w:p w:rsidR="009B1E34" w:rsidRPr="00FD523E" w:rsidRDefault="009B1E34" w:rsidP="00D51DD1">
            <w:pPr>
              <w:pStyle w:val="ListParagraph"/>
              <w:numPr>
                <w:ilvl w:val="0"/>
                <w:numId w:val="30"/>
              </w:numPr>
              <w:spacing w:before="100" w:beforeAutospacing="1" w:after="100" w:afterAutospacing="1"/>
              <w:contextualSpacing w:val="0"/>
            </w:pPr>
            <w:r w:rsidRPr="00FD523E">
              <w:t>электронная методическая медиатека по экологическому развитию и патриотическому воспитанию дошкольников</w:t>
            </w:r>
          </w:p>
          <w:p w:rsidR="009B1E34" w:rsidRPr="00922E75" w:rsidRDefault="009B1E34" w:rsidP="00374A30">
            <w:pPr>
              <w:numPr>
                <w:ilvl w:val="0"/>
                <w:numId w:val="30"/>
              </w:numPr>
              <w:spacing w:before="100" w:beforeAutospacing="1"/>
              <w:rPr>
                <w:sz w:val="28"/>
                <w:szCs w:val="28"/>
              </w:rPr>
            </w:pPr>
            <w:r w:rsidRPr="00FD523E">
              <w:t>трансляция опыта работы по экологическому развитию</w:t>
            </w:r>
          </w:p>
          <w:p w:rsidR="009B1E34" w:rsidRPr="005C596C" w:rsidRDefault="009B1E34" w:rsidP="00374A30">
            <w:pPr>
              <w:rPr>
                <w:i/>
                <w:sz w:val="28"/>
                <w:szCs w:val="28"/>
              </w:rPr>
            </w:pPr>
            <w:r w:rsidRPr="005C596C">
              <w:rPr>
                <w:b/>
                <w:bCs/>
                <w:i/>
                <w:sz w:val="28"/>
                <w:szCs w:val="28"/>
              </w:rPr>
              <w:t>Социальный эффект:</w:t>
            </w:r>
          </w:p>
          <w:p w:rsidR="009B1E34" w:rsidRPr="00FD523E" w:rsidRDefault="009B1E34" w:rsidP="00D51DD1">
            <w:pPr>
              <w:pStyle w:val="ListParagraph"/>
              <w:numPr>
                <w:ilvl w:val="0"/>
                <w:numId w:val="31"/>
              </w:numPr>
              <w:contextualSpacing w:val="0"/>
            </w:pPr>
            <w:r w:rsidRPr="00FD523E">
              <w:t xml:space="preserve">социально адаптированный ребёнок, успешно взаимодействующий в любом коллективе. </w:t>
            </w:r>
          </w:p>
          <w:p w:rsidR="009B1E34" w:rsidRPr="00FD523E" w:rsidRDefault="009B1E34" w:rsidP="00D51DD1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/>
              <w:contextualSpacing w:val="0"/>
            </w:pPr>
            <w:r w:rsidRPr="00FD523E">
              <w:t>повышение уровня экологической культуры  педагогов и родителей</w:t>
            </w:r>
          </w:p>
          <w:p w:rsidR="009B1E34" w:rsidRPr="00FD523E" w:rsidRDefault="009B1E34" w:rsidP="00D51DD1">
            <w:pPr>
              <w:numPr>
                <w:ilvl w:val="0"/>
                <w:numId w:val="31"/>
              </w:numPr>
              <w:spacing w:before="100" w:beforeAutospacing="1" w:after="100" w:afterAutospacing="1"/>
              <w:jc w:val="both"/>
              <w:rPr>
                <w:b/>
                <w:bCs/>
              </w:rPr>
            </w:pPr>
            <w:r w:rsidRPr="00FD523E">
              <w:t>привлечение общественных организаций как партнеров детского сада к совместному решению проблем экологического воспитания.</w:t>
            </w:r>
          </w:p>
        </w:tc>
      </w:tr>
    </w:tbl>
    <w:p w:rsidR="009B1E34" w:rsidRPr="00F3487F" w:rsidRDefault="009B1E34" w:rsidP="008F28D9">
      <w:pPr>
        <w:shd w:val="clear" w:color="auto" w:fill="FFFFFF"/>
        <w:jc w:val="center"/>
        <w:outlineLvl w:val="0"/>
        <w:rPr>
          <w:b/>
          <w:bCs/>
          <w:color w:val="FF0000"/>
          <w:sz w:val="28"/>
          <w:szCs w:val="28"/>
        </w:rPr>
      </w:pPr>
      <w:r w:rsidRPr="00F3487F">
        <w:rPr>
          <w:b/>
          <w:bCs/>
          <w:color w:val="FF0000"/>
          <w:sz w:val="28"/>
          <w:szCs w:val="28"/>
        </w:rPr>
        <w:t>Модуль  6. Инновационная  деятельность</w:t>
      </w:r>
    </w:p>
    <w:p w:rsidR="009B1E34" w:rsidRPr="008F28D9" w:rsidRDefault="009B1E34" w:rsidP="008F28D9">
      <w:pPr>
        <w:shd w:val="clear" w:color="auto" w:fill="FFFFFF"/>
        <w:outlineLvl w:val="0"/>
        <w:rPr>
          <w:b/>
          <w:bCs/>
          <w:sz w:val="32"/>
          <w:szCs w:val="32"/>
        </w:rPr>
      </w:pPr>
    </w:p>
    <w:p w:rsidR="009B1E34" w:rsidRPr="00FD523E" w:rsidRDefault="009B1E34" w:rsidP="00435BFD">
      <w:pPr>
        <w:shd w:val="clear" w:color="auto" w:fill="FFFFFF"/>
        <w:jc w:val="both"/>
        <w:outlineLvl w:val="0"/>
        <w:rPr>
          <w:bCs/>
        </w:rPr>
      </w:pPr>
      <w:r w:rsidRPr="005C596C">
        <w:rPr>
          <w:b/>
          <w:bCs/>
          <w:i/>
          <w:sz w:val="28"/>
          <w:szCs w:val="28"/>
        </w:rPr>
        <w:t>Проблема:</w:t>
      </w:r>
      <w:r w:rsidRPr="008F28D9">
        <w:rPr>
          <w:bCs/>
          <w:sz w:val="28"/>
          <w:szCs w:val="28"/>
        </w:rPr>
        <w:t xml:space="preserve">  </w:t>
      </w:r>
      <w:r w:rsidRPr="00FD523E">
        <w:rPr>
          <w:bCs/>
        </w:rPr>
        <w:t xml:space="preserve">планируется  функционирование  детского  сада  в  режиме  инновационной деятельности  по теме «Развитие интегративных качеств дошкольников в информационно-образовательной среде детского сада».  В  процессе  подготовки  к  подаче  заявки на статус инновационной площадки выявили недостаточно сформированную компетентность старшего воспитателя и педагогов в презентации  информации, умения анализировать и систематизировать полученные материалы, обобщать и диссимилировать опыт своей работы. </w:t>
      </w:r>
    </w:p>
    <w:p w:rsidR="009B1E34" w:rsidRPr="008F28D9" w:rsidRDefault="009B1E34" w:rsidP="00435BFD">
      <w:pPr>
        <w:shd w:val="clear" w:color="auto" w:fill="FFFFFF"/>
        <w:jc w:val="both"/>
        <w:outlineLvl w:val="0"/>
        <w:rPr>
          <w:bCs/>
          <w:sz w:val="28"/>
          <w:szCs w:val="28"/>
        </w:rPr>
      </w:pPr>
    </w:p>
    <w:p w:rsidR="009B1E34" w:rsidRPr="00FD523E" w:rsidRDefault="009B1E34" w:rsidP="00D616AF">
      <w:pPr>
        <w:jc w:val="both"/>
      </w:pPr>
      <w:r w:rsidRPr="005C596C">
        <w:rPr>
          <w:b/>
          <w:bCs/>
          <w:i/>
          <w:sz w:val="28"/>
          <w:szCs w:val="28"/>
        </w:rPr>
        <w:t>Цель:</w:t>
      </w:r>
      <w:r>
        <w:rPr>
          <w:b/>
          <w:bCs/>
          <w:i/>
          <w:sz w:val="28"/>
          <w:szCs w:val="28"/>
        </w:rPr>
        <w:t xml:space="preserve"> </w:t>
      </w:r>
      <w:r w:rsidRPr="00FD523E">
        <w:t xml:space="preserve">Совершенствование  механизмов  организации  инновационной </w:t>
      </w:r>
    </w:p>
    <w:p w:rsidR="009B1E34" w:rsidRPr="00FD523E" w:rsidRDefault="009B1E34" w:rsidP="001A29CD">
      <w:r w:rsidRPr="00FD523E">
        <w:t xml:space="preserve">деятельности в дошкольном образовательном учреждении.  </w:t>
      </w:r>
    </w:p>
    <w:p w:rsidR="009B1E34" w:rsidRPr="001A29CD" w:rsidRDefault="009B1E34" w:rsidP="00D616AF">
      <w:pPr>
        <w:jc w:val="both"/>
        <w:rPr>
          <w:sz w:val="28"/>
          <w:szCs w:val="28"/>
        </w:rPr>
      </w:pPr>
      <w:r w:rsidRPr="00FD523E">
        <w:t>Укрепление позиций дошкольного образовательного учреждения как регионального и муниципального центра  компетенции  в области педагогических и информационных технологий</w:t>
      </w:r>
      <w:r w:rsidRPr="001A29CD">
        <w:rPr>
          <w:sz w:val="28"/>
          <w:szCs w:val="28"/>
        </w:rPr>
        <w:t xml:space="preserve">.  </w:t>
      </w:r>
    </w:p>
    <w:p w:rsidR="009B1E34" w:rsidRDefault="009B1E34" w:rsidP="008F28D9">
      <w:pPr>
        <w:shd w:val="clear" w:color="auto" w:fill="FFFFFF"/>
        <w:outlineLvl w:val="0"/>
        <w:rPr>
          <w:bCs/>
          <w:sz w:val="28"/>
          <w:szCs w:val="28"/>
        </w:rPr>
      </w:pPr>
    </w:p>
    <w:p w:rsidR="009B1E34" w:rsidRPr="005C596C" w:rsidRDefault="009B1E34" w:rsidP="008F28D9">
      <w:pPr>
        <w:shd w:val="clear" w:color="auto" w:fill="FFFFFF"/>
        <w:outlineLvl w:val="0"/>
        <w:rPr>
          <w:b/>
          <w:bCs/>
          <w:i/>
          <w:sz w:val="28"/>
          <w:szCs w:val="28"/>
        </w:rPr>
      </w:pPr>
      <w:r w:rsidRPr="005C596C">
        <w:rPr>
          <w:b/>
          <w:bCs/>
          <w:i/>
          <w:sz w:val="28"/>
          <w:szCs w:val="28"/>
        </w:rPr>
        <w:t xml:space="preserve">Задачи: </w:t>
      </w:r>
    </w:p>
    <w:p w:rsidR="009B1E34" w:rsidRPr="00FD523E" w:rsidRDefault="009B1E34" w:rsidP="00D616AF">
      <w:pPr>
        <w:jc w:val="both"/>
      </w:pPr>
      <w:r w:rsidRPr="008F28D9">
        <w:rPr>
          <w:bCs/>
          <w:sz w:val="28"/>
          <w:szCs w:val="28"/>
        </w:rPr>
        <w:t xml:space="preserve">1. </w:t>
      </w:r>
      <w:r w:rsidRPr="00FD523E">
        <w:t xml:space="preserve">Развивать  инновационные механизмы в организации  образовательной  деятельности  за счет  использования  информационных  и  телекоммуникационных инноваций. </w:t>
      </w:r>
    </w:p>
    <w:p w:rsidR="009B1E34" w:rsidRPr="00FD523E" w:rsidRDefault="009B1E34" w:rsidP="00D616AF">
      <w:pPr>
        <w:jc w:val="both"/>
      </w:pPr>
      <w:r w:rsidRPr="00FD523E">
        <w:t xml:space="preserve">2. Создавать  условия  для  личностного  и  профессионального  роста каждого  педагога,  способствующего  эффективной  реализации  его творческого потенциала.  </w:t>
      </w:r>
    </w:p>
    <w:p w:rsidR="009B1E34" w:rsidRPr="00FD523E" w:rsidRDefault="009B1E34" w:rsidP="00D616AF">
      <w:pPr>
        <w:jc w:val="both"/>
        <w:rPr>
          <w:bCs/>
        </w:rPr>
      </w:pPr>
      <w:r w:rsidRPr="00FD523E">
        <w:t xml:space="preserve">3. </w:t>
      </w:r>
      <w:r w:rsidRPr="00FD523E">
        <w:rPr>
          <w:bCs/>
        </w:rPr>
        <w:t xml:space="preserve">Инициировать внедрение инноваций в  организацию образования детей; </w:t>
      </w:r>
    </w:p>
    <w:p w:rsidR="009B1E34" w:rsidRPr="00FD523E" w:rsidRDefault="009B1E34" w:rsidP="00D616AF">
      <w:pPr>
        <w:shd w:val="clear" w:color="auto" w:fill="FFFFFF"/>
        <w:jc w:val="both"/>
        <w:outlineLvl w:val="0"/>
        <w:rPr>
          <w:bCs/>
        </w:rPr>
      </w:pPr>
      <w:r w:rsidRPr="00FD523E">
        <w:rPr>
          <w:bCs/>
        </w:rPr>
        <w:t>4.  Обобщить  накопленный  материал  и</w:t>
      </w:r>
      <w:r w:rsidRPr="008F28D9">
        <w:rPr>
          <w:bCs/>
          <w:sz w:val="28"/>
          <w:szCs w:val="28"/>
        </w:rPr>
        <w:t xml:space="preserve">  </w:t>
      </w:r>
      <w:r w:rsidRPr="00FD523E">
        <w:rPr>
          <w:bCs/>
        </w:rPr>
        <w:t xml:space="preserve">представить  опыт  работы  на муниципальном и  региональном  уровнях. </w:t>
      </w:r>
    </w:p>
    <w:p w:rsidR="009B1E34" w:rsidRPr="00FD523E" w:rsidRDefault="009B1E34" w:rsidP="008F28D9">
      <w:pPr>
        <w:shd w:val="clear" w:color="auto" w:fill="FFFFFF"/>
        <w:outlineLvl w:val="0"/>
        <w:rPr>
          <w:bCs/>
        </w:rPr>
      </w:pPr>
      <w:r w:rsidRPr="00FD523E">
        <w:rPr>
          <w:bCs/>
        </w:rPr>
        <w:t xml:space="preserve">5.  Организовать  эффективное  сетевое  взаимодействия  с  партнерами  детского сада. </w:t>
      </w:r>
    </w:p>
    <w:p w:rsidR="009B1E34" w:rsidRPr="008F28D9" w:rsidRDefault="009B1E34" w:rsidP="008F28D9">
      <w:pPr>
        <w:shd w:val="clear" w:color="auto" w:fill="FFFFFF"/>
        <w:outlineLvl w:val="0"/>
        <w:rPr>
          <w:b/>
          <w:bCs/>
          <w:sz w:val="32"/>
          <w:szCs w:val="32"/>
        </w:rPr>
      </w:pPr>
    </w:p>
    <w:p w:rsidR="009B1E34" w:rsidRPr="005C596C" w:rsidRDefault="009B1E34" w:rsidP="000E7B9E">
      <w:pPr>
        <w:rPr>
          <w:b/>
          <w:i/>
          <w:sz w:val="28"/>
          <w:szCs w:val="28"/>
        </w:rPr>
      </w:pPr>
      <w:r w:rsidRPr="005C596C">
        <w:rPr>
          <w:b/>
          <w:i/>
          <w:sz w:val="28"/>
          <w:szCs w:val="28"/>
        </w:rPr>
        <w:t>План мероприятий:</w:t>
      </w:r>
    </w:p>
    <w:tbl>
      <w:tblPr>
        <w:tblW w:w="9960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645"/>
        <w:gridCol w:w="4275"/>
        <w:gridCol w:w="1378"/>
        <w:gridCol w:w="1862"/>
        <w:gridCol w:w="1800"/>
      </w:tblGrid>
      <w:tr w:rsidR="009B1E34" w:rsidRPr="009B4113" w:rsidTr="00D80F1F">
        <w:trPr>
          <w:tblCellSpacing w:w="0" w:type="dxa"/>
        </w:trPr>
        <w:tc>
          <w:tcPr>
            <w:tcW w:w="64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№</w:t>
            </w:r>
          </w:p>
        </w:tc>
        <w:tc>
          <w:tcPr>
            <w:tcW w:w="42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Мероприятия проекта</w:t>
            </w:r>
          </w:p>
        </w:tc>
        <w:tc>
          <w:tcPr>
            <w:tcW w:w="137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232E1F">
            <w:r w:rsidRPr="009B4113">
              <w:t>Этапы, сроки</w:t>
            </w:r>
          </w:p>
          <w:p w:rsidR="009B1E34" w:rsidRPr="009B4113" w:rsidRDefault="009B1E34" w:rsidP="00232E1F">
            <w:r w:rsidRPr="009B4113">
              <w:t>их</w:t>
            </w:r>
          </w:p>
          <w:p w:rsidR="009B1E34" w:rsidRPr="009B4113" w:rsidRDefault="009B1E34" w:rsidP="00232E1F">
            <w:r w:rsidRPr="009B4113">
              <w:t>выполнения.</w:t>
            </w:r>
          </w:p>
        </w:tc>
        <w:tc>
          <w:tcPr>
            <w:tcW w:w="36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Сведения об источниках, формах, механизмах, привлечения трудовых, материальных ресурсов для реализации проекта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80F1F"/>
        </w:tc>
        <w:tc>
          <w:tcPr>
            <w:tcW w:w="42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80F1F"/>
        </w:tc>
        <w:tc>
          <w:tcPr>
            <w:tcW w:w="137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80F1F"/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Источники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Исполнители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1.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232E1F">
            <w:r>
              <w:t xml:space="preserve">I этап инновационной деятельности: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8"/>
              </w:numPr>
            </w:pPr>
            <w:r>
              <w:t xml:space="preserve">научное обоснование и разработка 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>методических рекомендаций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«Модульное планирование как система поэтапного развития интегративных качеств дошкольников»;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8"/>
              </w:numPr>
            </w:pPr>
            <w:r>
              <w:t>распределение управленческих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функций;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8"/>
              </w:numPr>
            </w:pPr>
            <w:r>
              <w:t xml:space="preserve">разработка локальных актов, 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регулирующих работу ДОУ в инновационном  режиме,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8"/>
              </w:numPr>
            </w:pPr>
            <w:r>
              <w:t xml:space="preserve">создание творческих групп;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8"/>
              </w:numPr>
            </w:pPr>
            <w:r>
              <w:t xml:space="preserve">организация специальной подготовки 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кадров;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8"/>
              </w:numPr>
            </w:pPr>
            <w:r>
              <w:t xml:space="preserve">выявление наличия у педагогов 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потребности и возможности к инновационной деятельности;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8"/>
              </w:numPr>
            </w:pPr>
            <w:r>
              <w:t xml:space="preserve">разработка критериев самооценки 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>педагогами уровня своей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квалификации по методической теме;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8"/>
              </w:numPr>
            </w:pPr>
            <w:r>
              <w:t>проведение обследования детей по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выявленным проблемам;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8"/>
              </w:numPr>
            </w:pPr>
            <w:r>
              <w:t xml:space="preserve">психодиагностика участников </w:t>
            </w:r>
          </w:p>
          <w:p w:rsidR="009B1E34" w:rsidRPr="009B4113" w:rsidRDefault="009B1E34" w:rsidP="00232E1F">
            <w:pPr>
              <w:pStyle w:val="ListParagraph"/>
              <w:ind w:left="360"/>
            </w:pPr>
            <w:r>
              <w:t xml:space="preserve">образовательного процесса 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>
              <w:t>2014-2015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D80F1F">
            <w:pPr>
              <w:spacing w:before="100" w:beforeAutospacing="1" w:after="100" w:afterAutospacing="1"/>
            </w:pPr>
            <w:r>
              <w:t>Заведующий,</w:t>
            </w:r>
          </w:p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ст.воспитатель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2.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232E1F">
            <w:r>
              <w:t xml:space="preserve">II этап деятельности: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9"/>
              </w:numPr>
            </w:pPr>
            <w:r>
              <w:t xml:space="preserve">создание условий для работы 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педагогов по методическим темам;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9"/>
              </w:numPr>
            </w:pPr>
            <w:r>
              <w:t xml:space="preserve">организация и проведение семинаров-практикумов по направлениям при активном использовании компьютерных технологий;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9"/>
              </w:numPr>
            </w:pPr>
            <w:r>
              <w:t>применение педагогами полученных представлений на практике;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9"/>
              </w:numPr>
            </w:pPr>
            <w:r>
              <w:t>оформление результатов работы по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методической теме;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39"/>
              </w:numPr>
            </w:pPr>
            <w:r>
              <w:t>презентации опыта работы на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>педагогических советах ДОУ с</w:t>
            </w:r>
          </w:p>
          <w:p w:rsidR="009B1E34" w:rsidRPr="009B4113" w:rsidRDefault="009B1E34" w:rsidP="00232E1F">
            <w:pPr>
              <w:pStyle w:val="ListParagraph"/>
              <w:ind w:left="360"/>
            </w:pPr>
            <w:r>
              <w:t xml:space="preserve">использованием ИКТ; 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232E1F">
            <w:pPr>
              <w:spacing w:before="100" w:beforeAutospacing="1" w:after="100" w:afterAutospacing="1"/>
            </w:pPr>
            <w:r w:rsidRPr="009B4113">
              <w:t>201</w:t>
            </w:r>
            <w:r>
              <w:t>5</w:t>
            </w:r>
            <w:r w:rsidRPr="009B4113">
              <w:t>-201</w:t>
            </w:r>
            <w:r>
              <w:t>7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>
              <w:t>Заведующий</w:t>
            </w:r>
            <w:r w:rsidRPr="009B4113">
              <w:t xml:space="preserve">ст.воспитатель, </w:t>
            </w:r>
            <w:r>
              <w:t>воспитатели</w:t>
            </w:r>
            <w:r w:rsidRPr="009B4113">
              <w:t>, специалисты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3.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232E1F">
            <w:r>
              <w:t xml:space="preserve">III этап: </w:t>
            </w:r>
          </w:p>
          <w:p w:rsidR="009B1E34" w:rsidRDefault="009B1E34" w:rsidP="00232E1F">
            <w:r>
              <w:t xml:space="preserve">обобщение накопленного материала </w:t>
            </w:r>
          </w:p>
          <w:p w:rsidR="009B1E34" w:rsidRDefault="009B1E34" w:rsidP="00232E1F">
            <w:r>
              <w:t>по направлениям инновационной деятельности:</w:t>
            </w:r>
          </w:p>
          <w:p w:rsidR="009B1E34" w:rsidRDefault="009B1E34" w:rsidP="00232E1F"/>
          <w:p w:rsidR="009B1E34" w:rsidRDefault="009B1E34" w:rsidP="00D51DD1">
            <w:pPr>
              <w:pStyle w:val="ListParagraph"/>
              <w:numPr>
                <w:ilvl w:val="0"/>
                <w:numId w:val="40"/>
              </w:numPr>
            </w:pPr>
            <w:r>
              <w:t xml:space="preserve">участие педагогов в различных 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профессиональных и творческих 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>конкурсах и проектах различного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 xml:space="preserve">уровня, 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40"/>
              </w:numPr>
            </w:pPr>
            <w:r>
              <w:t>организация конкурсов для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>всех участников педагогического</w:t>
            </w:r>
          </w:p>
          <w:p w:rsidR="009B1E34" w:rsidRDefault="009B1E34" w:rsidP="00232E1F">
            <w:pPr>
              <w:pStyle w:val="ListParagraph"/>
              <w:ind w:left="360"/>
            </w:pPr>
            <w:r>
              <w:t>процесса;</w:t>
            </w:r>
          </w:p>
          <w:p w:rsidR="009B1E34" w:rsidRDefault="009B1E34" w:rsidP="00D51DD1">
            <w:pPr>
              <w:pStyle w:val="ListParagraph"/>
              <w:numPr>
                <w:ilvl w:val="0"/>
                <w:numId w:val="40"/>
              </w:numPr>
            </w:pPr>
            <w:r>
              <w:t>организация семинара ,</w:t>
            </w:r>
          </w:p>
          <w:p w:rsidR="009B1E34" w:rsidRPr="009B4113" w:rsidRDefault="009B1E34" w:rsidP="00D51DD1">
            <w:pPr>
              <w:pStyle w:val="ListParagraph"/>
              <w:numPr>
                <w:ilvl w:val="0"/>
                <w:numId w:val="40"/>
              </w:numPr>
            </w:pPr>
            <w:r>
              <w:t xml:space="preserve">размещение информации об инновационной деятельности на сайте детского сада, в СМИ 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232E1F">
            <w:pPr>
              <w:spacing w:before="100" w:beforeAutospacing="1" w:after="100" w:afterAutospacing="1"/>
            </w:pPr>
            <w:r w:rsidRPr="009B4113">
              <w:t>201</w:t>
            </w:r>
            <w:r>
              <w:t>7-2018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>
              <w:t>Заведующаий,</w:t>
            </w:r>
            <w:r w:rsidRPr="009B4113">
              <w:t xml:space="preserve">ст.воспитатель, </w:t>
            </w:r>
            <w:r>
              <w:t>воспитатели</w:t>
            </w:r>
          </w:p>
        </w:tc>
      </w:tr>
    </w:tbl>
    <w:p w:rsidR="009B1E34" w:rsidRPr="00403397" w:rsidRDefault="009B1E34" w:rsidP="00232E1F">
      <w:pPr>
        <w:rPr>
          <w:b/>
          <w:i/>
          <w:sz w:val="28"/>
          <w:szCs w:val="28"/>
        </w:rPr>
      </w:pPr>
      <w:r w:rsidRPr="005C596C">
        <w:rPr>
          <w:b/>
          <w:i/>
          <w:sz w:val="28"/>
          <w:szCs w:val="28"/>
        </w:rPr>
        <w:t xml:space="preserve">Ожидаемый результат: </w:t>
      </w:r>
    </w:p>
    <w:p w:rsidR="009B1E34" w:rsidRPr="00FD523E" w:rsidRDefault="009B1E34" w:rsidP="00D51DD1">
      <w:pPr>
        <w:pStyle w:val="ListParagraph"/>
        <w:numPr>
          <w:ilvl w:val="0"/>
          <w:numId w:val="41"/>
        </w:numPr>
      </w:pPr>
      <w:r w:rsidRPr="00FD523E">
        <w:t>методические  рекомендации  по  каждому  направлению  инновационной деятельности;</w:t>
      </w:r>
    </w:p>
    <w:p w:rsidR="009B1E34" w:rsidRPr="00232E1F" w:rsidRDefault="009B1E34" w:rsidP="00403397">
      <w:pPr>
        <w:pStyle w:val="ListParagraph"/>
        <w:numPr>
          <w:ilvl w:val="0"/>
          <w:numId w:val="41"/>
        </w:numPr>
        <w:rPr>
          <w:sz w:val="28"/>
          <w:szCs w:val="28"/>
        </w:rPr>
      </w:pPr>
      <w:r w:rsidRPr="00FD523E">
        <w:t>публикации в СМИ о накопленном педагогическом опыте</w:t>
      </w:r>
      <w:r w:rsidRPr="00232E1F">
        <w:rPr>
          <w:sz w:val="28"/>
          <w:szCs w:val="28"/>
        </w:rPr>
        <w:t xml:space="preserve">. </w:t>
      </w:r>
    </w:p>
    <w:p w:rsidR="009B1E34" w:rsidRPr="005C596C" w:rsidRDefault="009B1E34" w:rsidP="00232E1F">
      <w:pPr>
        <w:rPr>
          <w:b/>
          <w:i/>
          <w:sz w:val="28"/>
          <w:szCs w:val="28"/>
        </w:rPr>
      </w:pPr>
      <w:r w:rsidRPr="005C596C">
        <w:rPr>
          <w:b/>
          <w:i/>
          <w:sz w:val="28"/>
          <w:szCs w:val="28"/>
        </w:rPr>
        <w:t xml:space="preserve">Социальный эффект: </w:t>
      </w:r>
    </w:p>
    <w:p w:rsidR="009B1E34" w:rsidRPr="00FD523E" w:rsidRDefault="009B1E34" w:rsidP="00D51DD1">
      <w:pPr>
        <w:pStyle w:val="ListParagraph"/>
        <w:numPr>
          <w:ilvl w:val="0"/>
          <w:numId w:val="41"/>
        </w:numPr>
      </w:pPr>
      <w:r w:rsidRPr="00FD523E">
        <w:t>становление статуса инновационного учреждения;</w:t>
      </w:r>
    </w:p>
    <w:p w:rsidR="009B1E34" w:rsidRPr="00FD523E" w:rsidRDefault="009B1E34" w:rsidP="00D51DD1">
      <w:pPr>
        <w:pStyle w:val="ListParagraph"/>
        <w:numPr>
          <w:ilvl w:val="0"/>
          <w:numId w:val="41"/>
        </w:numPr>
      </w:pPr>
      <w:r w:rsidRPr="00FD523E">
        <w:t>установление  новых  контактов  и  реализация  совместных  мероприятий  с социальными партнерами;</w:t>
      </w:r>
    </w:p>
    <w:p w:rsidR="009B1E34" w:rsidRPr="00FD523E" w:rsidRDefault="009B1E34" w:rsidP="00D51DD1">
      <w:pPr>
        <w:pStyle w:val="ListParagraph"/>
        <w:numPr>
          <w:ilvl w:val="0"/>
          <w:numId w:val="41"/>
        </w:numPr>
      </w:pPr>
      <w:r w:rsidRPr="00FD523E">
        <w:t>развитие  сотрудничества  с  родителями  воспитанников  через    вовлечение  их  в конкурсную деятельность;</w:t>
      </w:r>
    </w:p>
    <w:p w:rsidR="009B1E34" w:rsidRPr="00FD523E" w:rsidRDefault="009B1E34" w:rsidP="00D51DD1">
      <w:pPr>
        <w:pStyle w:val="ListParagraph"/>
        <w:numPr>
          <w:ilvl w:val="0"/>
          <w:numId w:val="41"/>
        </w:numPr>
      </w:pPr>
      <w:r w:rsidRPr="00FD523E">
        <w:t>обновление содержания по воспитанию дошкольников;</w:t>
      </w:r>
    </w:p>
    <w:p w:rsidR="009B1E34" w:rsidRPr="00FD523E" w:rsidRDefault="009B1E34" w:rsidP="00403397">
      <w:pPr>
        <w:pStyle w:val="ListParagraph"/>
        <w:numPr>
          <w:ilvl w:val="0"/>
          <w:numId w:val="41"/>
        </w:numPr>
      </w:pPr>
      <w:r w:rsidRPr="00FD523E">
        <w:t>повышение  рейтинга  учреждения  через  повышение  профессиональной компетентности педагогов.</w:t>
      </w:r>
    </w:p>
    <w:p w:rsidR="009B1E34" w:rsidRPr="005C596C" w:rsidRDefault="009B1E34" w:rsidP="00D616AF">
      <w:pPr>
        <w:spacing w:before="100" w:beforeAutospacing="1" w:after="100" w:afterAutospacing="1"/>
        <w:ind w:right="404"/>
        <w:jc w:val="center"/>
        <w:rPr>
          <w:b/>
          <w:color w:val="FF0000"/>
          <w:sz w:val="28"/>
          <w:szCs w:val="28"/>
        </w:rPr>
      </w:pPr>
      <w:r w:rsidRPr="005C596C">
        <w:rPr>
          <w:b/>
          <w:color w:val="FF0000"/>
          <w:sz w:val="28"/>
          <w:szCs w:val="28"/>
        </w:rPr>
        <w:t>Модуль 7. Безопасность образовательного процесса</w:t>
      </w:r>
    </w:p>
    <w:p w:rsidR="009B1E34" w:rsidRPr="00FD523E" w:rsidRDefault="009B1E34" w:rsidP="00BE34C0">
      <w:pPr>
        <w:spacing w:before="100" w:beforeAutospacing="1" w:after="100" w:afterAutospacing="1"/>
        <w:ind w:right="404"/>
        <w:jc w:val="both"/>
      </w:pPr>
      <w:r w:rsidRPr="005C596C">
        <w:rPr>
          <w:b/>
          <w:i/>
          <w:sz w:val="28"/>
          <w:szCs w:val="28"/>
        </w:rPr>
        <w:t>Проблема:</w:t>
      </w:r>
      <w:r w:rsidRPr="00BE34C0">
        <w:rPr>
          <w:sz w:val="28"/>
          <w:szCs w:val="28"/>
        </w:rPr>
        <w:t xml:space="preserve"> </w:t>
      </w:r>
      <w:r w:rsidRPr="00FD523E">
        <w:t xml:space="preserve">Отсутствие бюджетного финансирования на капитальный ремонт  в  течение ряда лет  привело к устареванию  материальной  базы учреждения, что требует  приведения ее  в соответствие с требованиями государственных образовательных стандартов, социальных норм и нормативов. </w:t>
      </w:r>
    </w:p>
    <w:p w:rsidR="009B1E34" w:rsidRPr="00FD523E" w:rsidRDefault="009B1E34" w:rsidP="00BE34C0">
      <w:pPr>
        <w:spacing w:before="100" w:beforeAutospacing="1" w:after="100" w:afterAutospacing="1"/>
        <w:ind w:right="404"/>
        <w:jc w:val="both"/>
      </w:pPr>
      <w:r w:rsidRPr="005C596C">
        <w:rPr>
          <w:b/>
          <w:i/>
          <w:sz w:val="28"/>
          <w:szCs w:val="28"/>
        </w:rPr>
        <w:t>Цель:</w:t>
      </w:r>
      <w:r w:rsidRPr="00BE34C0">
        <w:rPr>
          <w:sz w:val="28"/>
          <w:szCs w:val="28"/>
        </w:rPr>
        <w:t xml:space="preserve">  </w:t>
      </w:r>
      <w:r w:rsidRPr="00FD523E">
        <w:t xml:space="preserve">Совершенствование  системы  управления  ресурсообеспечивающей деятельностью:  поддержание  в  рабочем  состоянии  материально-технических ресурсов; управление имуществом учреждения. </w:t>
      </w:r>
    </w:p>
    <w:p w:rsidR="009B1E34" w:rsidRPr="005C596C" w:rsidRDefault="009B1E34" w:rsidP="00BE34C0">
      <w:pPr>
        <w:spacing w:before="100" w:beforeAutospacing="1" w:after="100" w:afterAutospacing="1"/>
        <w:ind w:right="404"/>
        <w:jc w:val="both"/>
        <w:rPr>
          <w:b/>
          <w:i/>
          <w:sz w:val="28"/>
          <w:szCs w:val="28"/>
        </w:rPr>
      </w:pPr>
      <w:r w:rsidRPr="005C596C">
        <w:rPr>
          <w:b/>
          <w:i/>
          <w:sz w:val="28"/>
          <w:szCs w:val="28"/>
        </w:rPr>
        <w:t xml:space="preserve">Задачи:  </w:t>
      </w:r>
    </w:p>
    <w:p w:rsidR="009B1E34" w:rsidRPr="00FD523E" w:rsidRDefault="009B1E34" w:rsidP="00D51DD1">
      <w:pPr>
        <w:pStyle w:val="ListParagraph"/>
        <w:numPr>
          <w:ilvl w:val="0"/>
          <w:numId w:val="57"/>
        </w:numPr>
      </w:pPr>
      <w:r w:rsidRPr="00FD523E">
        <w:t xml:space="preserve">Обеспечить охрану жизни и здоровья участников образовательного процесса. </w:t>
      </w:r>
    </w:p>
    <w:p w:rsidR="009B1E34" w:rsidRPr="00FD523E" w:rsidRDefault="009B1E34" w:rsidP="00D51DD1">
      <w:pPr>
        <w:pStyle w:val="ListParagraph"/>
        <w:numPr>
          <w:ilvl w:val="0"/>
          <w:numId w:val="57"/>
        </w:numPr>
      </w:pPr>
      <w:r w:rsidRPr="00FD523E">
        <w:t xml:space="preserve">Привести  здание и территорию детского сада  в  соответствие  санитарно-гигиеническим  нормам  и противопожарным требованиям. </w:t>
      </w:r>
    </w:p>
    <w:p w:rsidR="009B1E34" w:rsidRPr="00FD523E" w:rsidRDefault="009B1E34" w:rsidP="00D51DD1">
      <w:pPr>
        <w:pStyle w:val="ListParagraph"/>
        <w:numPr>
          <w:ilvl w:val="0"/>
          <w:numId w:val="57"/>
        </w:numPr>
      </w:pPr>
      <w:r w:rsidRPr="00FD523E">
        <w:t>Обеспечить  гарантии  трудовых  прав  и  свобод  работников, создать благоприятные  условия  труда,  защита  их  прав</w:t>
      </w:r>
      <w:r w:rsidRPr="000F5D77">
        <w:rPr>
          <w:sz w:val="28"/>
          <w:szCs w:val="28"/>
        </w:rPr>
        <w:t xml:space="preserve">  </w:t>
      </w:r>
      <w:r w:rsidRPr="00FD523E">
        <w:t xml:space="preserve">и  интересов,  а также обеспечение гарантий соблюдения требований по охране труда и социальному страхованию в отношении работников.  </w:t>
      </w:r>
    </w:p>
    <w:p w:rsidR="009B1E34" w:rsidRPr="00FD523E" w:rsidRDefault="009B1E34" w:rsidP="00D51DD1">
      <w:pPr>
        <w:pStyle w:val="ListParagraph"/>
        <w:numPr>
          <w:ilvl w:val="0"/>
          <w:numId w:val="57"/>
        </w:numPr>
      </w:pPr>
      <w:r w:rsidRPr="00FD523E">
        <w:t xml:space="preserve">Активизировать деятельности по привлечению средств бюджетов всех уровней,  фондов,  спонсоров,  частных  инвесторов  на  развитие дошкольного образовательного учреждения.  </w:t>
      </w:r>
    </w:p>
    <w:p w:rsidR="009B1E34" w:rsidRPr="00FD523E" w:rsidRDefault="009B1E34" w:rsidP="000E7B9E">
      <w:pPr>
        <w:pStyle w:val="ListParagraph"/>
        <w:rPr>
          <w:b/>
          <w:i/>
        </w:rPr>
      </w:pPr>
    </w:p>
    <w:p w:rsidR="009B1E34" w:rsidRPr="00403397" w:rsidRDefault="009B1E34" w:rsidP="00403397">
      <w:pPr>
        <w:pStyle w:val="ListParagraph"/>
        <w:rPr>
          <w:b/>
          <w:i/>
          <w:sz w:val="28"/>
          <w:szCs w:val="28"/>
        </w:rPr>
      </w:pPr>
      <w:r w:rsidRPr="000E7B9E">
        <w:rPr>
          <w:b/>
          <w:i/>
          <w:sz w:val="28"/>
          <w:szCs w:val="28"/>
        </w:rPr>
        <w:t>План мероприятий:</w:t>
      </w:r>
    </w:p>
    <w:tbl>
      <w:tblPr>
        <w:tblW w:w="9960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645"/>
        <w:gridCol w:w="4275"/>
        <w:gridCol w:w="1378"/>
        <w:gridCol w:w="1862"/>
        <w:gridCol w:w="1800"/>
      </w:tblGrid>
      <w:tr w:rsidR="009B1E34" w:rsidRPr="009B4113" w:rsidTr="00D80F1F">
        <w:trPr>
          <w:tblCellSpacing w:w="0" w:type="dxa"/>
        </w:trPr>
        <w:tc>
          <w:tcPr>
            <w:tcW w:w="64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№</w:t>
            </w:r>
          </w:p>
        </w:tc>
        <w:tc>
          <w:tcPr>
            <w:tcW w:w="42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Мероприятия проекта</w:t>
            </w:r>
          </w:p>
        </w:tc>
        <w:tc>
          <w:tcPr>
            <w:tcW w:w="137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/>
            </w:pPr>
            <w:r w:rsidRPr="009B4113">
              <w:t>Этапы, сроки</w:t>
            </w:r>
          </w:p>
          <w:p w:rsidR="009B1E34" w:rsidRPr="009B4113" w:rsidRDefault="009B1E34" w:rsidP="00D80F1F">
            <w:pPr>
              <w:spacing w:before="100" w:beforeAutospacing="1"/>
            </w:pPr>
            <w:r w:rsidRPr="009B4113">
              <w:t>их</w:t>
            </w:r>
          </w:p>
          <w:p w:rsidR="009B1E34" w:rsidRPr="009B4113" w:rsidRDefault="009B1E34" w:rsidP="00D80F1F">
            <w:pPr>
              <w:spacing w:before="100" w:beforeAutospacing="1"/>
            </w:pPr>
            <w:r w:rsidRPr="009B4113">
              <w:t>выполнения.</w:t>
            </w:r>
          </w:p>
        </w:tc>
        <w:tc>
          <w:tcPr>
            <w:tcW w:w="36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Сведения об источниках, формах, механизмах, привлечения трудовых, материальных ресурсов для реализации проекта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80F1F"/>
        </w:tc>
        <w:tc>
          <w:tcPr>
            <w:tcW w:w="42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80F1F"/>
        </w:tc>
        <w:tc>
          <w:tcPr>
            <w:tcW w:w="137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80F1F"/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Источники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Исполнители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1.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0F5D77">
            <w:r>
              <w:t>Обеспечение противопожарных требований:</w:t>
            </w:r>
          </w:p>
          <w:p w:rsidR="009B1E34" w:rsidRDefault="009B1E34" w:rsidP="000F5D77">
            <w:r>
              <w:t>-замена линолеума в группах;</w:t>
            </w:r>
          </w:p>
          <w:p w:rsidR="009B1E34" w:rsidRDefault="009B1E34" w:rsidP="000F5D77">
            <w:r>
              <w:t>- модернизация пожарной сигнализации;</w:t>
            </w:r>
          </w:p>
          <w:p w:rsidR="009B1E34" w:rsidRDefault="009B1E34" w:rsidP="000F5D77">
            <w:r>
              <w:t xml:space="preserve">- оборудование радиокальной связи; </w:t>
            </w:r>
          </w:p>
          <w:p w:rsidR="009B1E34" w:rsidRDefault="009B1E34" w:rsidP="000F5D77">
            <w:r>
              <w:t>- оснащение здания знаками в фотолюминесцентном исполнении;</w:t>
            </w:r>
          </w:p>
          <w:p w:rsidR="009B1E34" w:rsidRDefault="009B1E34" w:rsidP="000F5D77">
            <w:r>
              <w:t>- замена планов эвакуации;</w:t>
            </w:r>
          </w:p>
          <w:p w:rsidR="009B1E34" w:rsidRPr="009B4113" w:rsidRDefault="009B1E34" w:rsidP="000F5D77">
            <w:r>
              <w:t xml:space="preserve">- оборудование запасных эвакуационных выходов. 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>
              <w:t>2014-2015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0F5D77">
            <w:r>
              <w:t>Бюджет, внебюджет:</w:t>
            </w:r>
          </w:p>
          <w:p w:rsidR="009B1E34" w:rsidRDefault="009B1E34" w:rsidP="000F5D77">
            <w:r>
              <w:t>500 000,00</w:t>
            </w:r>
          </w:p>
          <w:p w:rsidR="009B1E34" w:rsidRDefault="009B1E34" w:rsidP="000F5D77">
            <w:r>
              <w:t>360 000,00</w:t>
            </w:r>
          </w:p>
          <w:p w:rsidR="009B1E34" w:rsidRDefault="009B1E34" w:rsidP="000F5D77">
            <w:r>
              <w:t>90 000,00</w:t>
            </w:r>
          </w:p>
          <w:p w:rsidR="009B1E34" w:rsidRDefault="009B1E34" w:rsidP="000F5D77">
            <w:r>
              <w:t>15 000,00</w:t>
            </w:r>
          </w:p>
          <w:p w:rsidR="009B1E34" w:rsidRDefault="009B1E34" w:rsidP="000F5D77"/>
          <w:p w:rsidR="009B1E34" w:rsidRDefault="009B1E34" w:rsidP="000F5D77">
            <w:r>
              <w:t>21 000,00</w:t>
            </w:r>
          </w:p>
          <w:p w:rsidR="009B1E34" w:rsidRPr="009B4113" w:rsidRDefault="009B1E34" w:rsidP="000E7B9E">
            <w:r>
              <w:t>1 600 000,00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>
              <w:t>Заведующий</w:t>
            </w:r>
            <w:r w:rsidRPr="009B4113">
              <w:t>ст.воспитатель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2.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0F5D77">
            <w:r>
              <w:t>Выполнение санитарно-гигиенических требований:</w:t>
            </w:r>
          </w:p>
          <w:p w:rsidR="009B1E34" w:rsidRDefault="009B1E34" w:rsidP="000F5D77">
            <w:r>
              <w:t xml:space="preserve">- переоборудование и оснащение медицинского кабинета </w:t>
            </w:r>
          </w:p>
          <w:p w:rsidR="009B1E34" w:rsidRDefault="009B1E34" w:rsidP="000F5D77">
            <w:r>
              <w:t>-  ремонт туалетных комнат групп         «Почемучки»</w:t>
            </w:r>
          </w:p>
          <w:p w:rsidR="009B1E34" w:rsidRDefault="009B1E34" w:rsidP="000F5D77">
            <w:r>
              <w:t>- ремонт туалетных комнат групп           «Колокольчики»</w:t>
            </w:r>
          </w:p>
          <w:p w:rsidR="009B1E34" w:rsidRDefault="009B1E34" w:rsidP="000F5D77">
            <w:r>
              <w:t xml:space="preserve">- ремонт туалетных комнат групп          </w:t>
            </w:r>
          </w:p>
          <w:p w:rsidR="009B1E34" w:rsidRDefault="009B1E34" w:rsidP="000F5D77">
            <w:r>
              <w:t xml:space="preserve">«Капельки» </w:t>
            </w:r>
          </w:p>
          <w:p w:rsidR="009B1E34" w:rsidRDefault="009B1E34" w:rsidP="000F5D77">
            <w:r>
              <w:t>- модернизация пищеблока;</w:t>
            </w:r>
          </w:p>
          <w:p w:rsidR="009B1E34" w:rsidRDefault="009B1E34" w:rsidP="000C458C"/>
          <w:p w:rsidR="009B1E34" w:rsidRPr="009B4113" w:rsidRDefault="009B1E34" w:rsidP="000C458C">
            <w:r>
              <w:t>- ремонт кровли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0C458C">
            <w:pPr>
              <w:spacing w:before="100" w:beforeAutospacing="1" w:after="100" w:afterAutospacing="1"/>
            </w:pPr>
          </w:p>
          <w:p w:rsidR="009B1E34" w:rsidRDefault="009B1E34" w:rsidP="000C458C">
            <w:pPr>
              <w:spacing w:before="100" w:beforeAutospacing="1" w:after="100" w:afterAutospacing="1"/>
            </w:pPr>
            <w:r>
              <w:t>2014 год</w:t>
            </w:r>
          </w:p>
          <w:p w:rsidR="009B1E34" w:rsidRDefault="009B1E34" w:rsidP="000C458C">
            <w:pPr>
              <w:spacing w:before="100" w:beforeAutospacing="1" w:after="100" w:afterAutospacing="1"/>
            </w:pPr>
            <w:r>
              <w:t>2015 год</w:t>
            </w:r>
          </w:p>
          <w:p w:rsidR="009B1E34" w:rsidRDefault="009B1E34" w:rsidP="000C458C">
            <w:pPr>
              <w:spacing w:before="100" w:beforeAutospacing="1" w:after="100" w:afterAutospacing="1"/>
            </w:pPr>
            <w:r>
              <w:t>2016 год</w:t>
            </w:r>
          </w:p>
          <w:p w:rsidR="009B1E34" w:rsidRDefault="009B1E34" w:rsidP="000C458C">
            <w:pPr>
              <w:spacing w:before="100" w:beforeAutospacing="1" w:after="100" w:afterAutospacing="1"/>
            </w:pPr>
            <w:r>
              <w:t>2014 год</w:t>
            </w:r>
          </w:p>
          <w:p w:rsidR="009B1E34" w:rsidRDefault="009B1E34" w:rsidP="000C458C">
            <w:pPr>
              <w:spacing w:before="100" w:beforeAutospacing="1" w:after="100" w:afterAutospacing="1"/>
            </w:pPr>
            <w:r>
              <w:t xml:space="preserve">2015-2016 </w:t>
            </w:r>
          </w:p>
          <w:p w:rsidR="009B1E34" w:rsidRPr="009B4113" w:rsidRDefault="009B1E34" w:rsidP="000C458C">
            <w:pPr>
              <w:spacing w:before="100" w:beforeAutospacing="1" w:after="100" w:afterAutospacing="1"/>
            </w:pPr>
            <w:r>
              <w:t>2018  год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0C458C">
            <w:r>
              <w:t>Бюджет, внебюджет</w:t>
            </w:r>
          </w:p>
          <w:p w:rsidR="009B1E34" w:rsidRDefault="009B1E34" w:rsidP="000C458C">
            <w:r>
              <w:t>300 000,00</w:t>
            </w:r>
          </w:p>
          <w:p w:rsidR="009B1E34" w:rsidRDefault="009B1E34" w:rsidP="000C458C"/>
          <w:p w:rsidR="009B1E34" w:rsidRDefault="009B1E34" w:rsidP="000C458C">
            <w:r>
              <w:t>300 000,00</w:t>
            </w:r>
          </w:p>
          <w:p w:rsidR="009B1E34" w:rsidRDefault="009B1E34" w:rsidP="000C458C"/>
          <w:p w:rsidR="009B1E34" w:rsidRDefault="009B1E34" w:rsidP="000C458C">
            <w:r>
              <w:t>300 000,00</w:t>
            </w:r>
          </w:p>
          <w:p w:rsidR="009B1E34" w:rsidRDefault="009B1E34" w:rsidP="000C458C"/>
          <w:p w:rsidR="009B1E34" w:rsidRDefault="009B1E34" w:rsidP="000C458C">
            <w:r>
              <w:t>1 350 000,00</w:t>
            </w:r>
          </w:p>
          <w:p w:rsidR="009B1E34" w:rsidRDefault="009B1E34" w:rsidP="000C458C"/>
          <w:p w:rsidR="009B1E34" w:rsidRDefault="009B1E34" w:rsidP="000C458C">
            <w:r>
              <w:t>500 000,00</w:t>
            </w:r>
          </w:p>
          <w:p w:rsidR="009B1E34" w:rsidRDefault="009B1E34" w:rsidP="000C458C"/>
          <w:p w:rsidR="009B1E34" w:rsidRPr="009B4113" w:rsidRDefault="009B1E34" w:rsidP="000C458C">
            <w:r>
              <w:t>300 000,00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D80F1F">
            <w:pPr>
              <w:spacing w:before="100" w:beforeAutospacing="1" w:after="100" w:afterAutospacing="1"/>
            </w:pPr>
          </w:p>
          <w:p w:rsidR="009B1E34" w:rsidRDefault="009B1E34" w:rsidP="00D80F1F">
            <w:pPr>
              <w:spacing w:before="100" w:beforeAutospacing="1" w:after="100" w:afterAutospacing="1"/>
            </w:pPr>
            <w:r>
              <w:t>Заведующий,</w:t>
            </w:r>
          </w:p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 xml:space="preserve">ст.воспитатель, </w:t>
            </w:r>
            <w:r>
              <w:t>воспитатели</w:t>
            </w:r>
            <w:r w:rsidRPr="009B4113">
              <w:t>, специалисты</w:t>
            </w:r>
          </w:p>
        </w:tc>
      </w:tr>
      <w:tr w:rsidR="009B1E34" w:rsidRPr="009B4113" w:rsidTr="000C458C">
        <w:trPr>
          <w:trHeight w:val="4273"/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3.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0C458C">
            <w:pPr>
              <w:spacing w:before="100" w:beforeAutospacing="1" w:after="100" w:afterAutospacing="1"/>
            </w:pPr>
            <w:r>
              <w:t>Пополнение развивающей среды группы:</w:t>
            </w:r>
          </w:p>
          <w:p w:rsidR="009B1E34" w:rsidRDefault="009B1E34" w:rsidP="000C458C">
            <w:pPr>
              <w:spacing w:before="100" w:beforeAutospacing="1" w:after="100" w:afterAutospacing="1"/>
            </w:pPr>
            <w:r>
              <w:t>- приобретение игровой мебели;</w:t>
            </w:r>
          </w:p>
          <w:p w:rsidR="009B1E34" w:rsidRDefault="009B1E34" w:rsidP="000C458C">
            <w:r>
              <w:t xml:space="preserve">- замена раздевальных шкафов в группах «Колокольчики» </w:t>
            </w:r>
          </w:p>
          <w:p w:rsidR="009B1E34" w:rsidRDefault="009B1E34" w:rsidP="000C458C">
            <w:r>
              <w:t>«Звездочки»</w:t>
            </w:r>
          </w:p>
          <w:p w:rsidR="009B1E34" w:rsidRDefault="009B1E34" w:rsidP="000C458C">
            <w:r>
              <w:t>«Почемучки»</w:t>
            </w:r>
          </w:p>
          <w:p w:rsidR="009B1E34" w:rsidRDefault="009B1E34" w:rsidP="000C458C">
            <w:r>
              <w:t>- замена столов и стульев с регулируемыми ножками;</w:t>
            </w:r>
          </w:p>
          <w:p w:rsidR="009B1E34" w:rsidRDefault="009B1E34" w:rsidP="000C458C">
            <w:r>
              <w:t>- приобретение комплекта мебели для логопедического кабинета;</w:t>
            </w:r>
          </w:p>
          <w:p w:rsidR="009B1E34" w:rsidRPr="009B4113" w:rsidRDefault="009B1E34" w:rsidP="000C458C">
            <w:r>
              <w:t>- замена моечных посуды и шкафов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0C458C"/>
          <w:p w:rsidR="009B1E34" w:rsidRDefault="009B1E34" w:rsidP="000C458C"/>
          <w:p w:rsidR="009B1E34" w:rsidRDefault="009B1E34" w:rsidP="000C458C"/>
          <w:p w:rsidR="009B1E34" w:rsidRDefault="009B1E34" w:rsidP="000C458C">
            <w:r>
              <w:t>2014-2018</w:t>
            </w:r>
          </w:p>
          <w:p w:rsidR="009B1E34" w:rsidRDefault="009B1E34" w:rsidP="000C458C"/>
          <w:p w:rsidR="009B1E34" w:rsidRDefault="009B1E34" w:rsidP="000C458C"/>
          <w:p w:rsidR="009B1E34" w:rsidRDefault="009B1E34" w:rsidP="000C458C">
            <w:r>
              <w:t>2014</w:t>
            </w:r>
          </w:p>
          <w:p w:rsidR="009B1E34" w:rsidRDefault="009B1E34" w:rsidP="000C458C">
            <w:r>
              <w:t>2015</w:t>
            </w:r>
          </w:p>
          <w:p w:rsidR="009B1E34" w:rsidRDefault="009B1E34" w:rsidP="000C458C">
            <w:r>
              <w:t>2016</w:t>
            </w:r>
          </w:p>
          <w:p w:rsidR="009B1E34" w:rsidRDefault="009B1E34" w:rsidP="000C458C">
            <w:r>
              <w:t>2015</w:t>
            </w:r>
          </w:p>
          <w:p w:rsidR="009B1E34" w:rsidRDefault="009B1E34" w:rsidP="000C458C"/>
          <w:p w:rsidR="009B1E34" w:rsidRDefault="009B1E34" w:rsidP="000C458C">
            <w:r>
              <w:t>2016-2017</w:t>
            </w:r>
          </w:p>
          <w:p w:rsidR="009B1E34" w:rsidRDefault="009B1E34" w:rsidP="000C458C"/>
          <w:p w:rsidR="009B1E34" w:rsidRPr="009B4113" w:rsidRDefault="009B1E34" w:rsidP="000C458C">
            <w:r>
              <w:t>2014-2018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0C458C">
            <w:r>
              <w:t>Бюджет, внебюджет</w:t>
            </w:r>
          </w:p>
          <w:p w:rsidR="009B1E34" w:rsidRDefault="009B1E34" w:rsidP="000C458C"/>
          <w:p w:rsidR="009B1E34" w:rsidRDefault="009B1E34" w:rsidP="000C458C">
            <w:r>
              <w:t>По мере финансирования</w:t>
            </w:r>
          </w:p>
          <w:p w:rsidR="009B1E34" w:rsidRDefault="009B1E34" w:rsidP="000C458C"/>
          <w:p w:rsidR="009B1E34" w:rsidRDefault="009B1E34" w:rsidP="000C458C">
            <w:r>
              <w:t>60 000,00</w:t>
            </w:r>
          </w:p>
          <w:p w:rsidR="009B1E34" w:rsidRDefault="009B1E34" w:rsidP="000C458C">
            <w:r>
              <w:t>60 000,00</w:t>
            </w:r>
          </w:p>
          <w:p w:rsidR="009B1E34" w:rsidRDefault="009B1E34" w:rsidP="000C458C">
            <w:r>
              <w:t>60 000,00</w:t>
            </w:r>
          </w:p>
          <w:p w:rsidR="009B1E34" w:rsidRDefault="009B1E34" w:rsidP="000C458C">
            <w:r>
              <w:t>100 000,00</w:t>
            </w:r>
          </w:p>
          <w:p w:rsidR="009B1E34" w:rsidRDefault="009B1E34" w:rsidP="000C458C"/>
          <w:p w:rsidR="009B1E34" w:rsidRDefault="009B1E34" w:rsidP="000C458C">
            <w:r>
              <w:t>100 000,00</w:t>
            </w:r>
          </w:p>
          <w:p w:rsidR="009B1E34" w:rsidRDefault="009B1E34" w:rsidP="000C458C"/>
          <w:p w:rsidR="009B1E34" w:rsidRPr="009B4113" w:rsidRDefault="009B1E34" w:rsidP="000C458C">
            <w:r>
              <w:t>200 000,00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0C458C">
            <w:pPr>
              <w:spacing w:before="100" w:beforeAutospacing="1" w:after="100" w:afterAutospacing="1"/>
            </w:pPr>
            <w:r>
              <w:t>Заведующий,</w:t>
            </w:r>
          </w:p>
          <w:p w:rsidR="009B1E34" w:rsidRPr="009B4113" w:rsidRDefault="009B1E34" w:rsidP="000C458C">
            <w:pPr>
              <w:spacing w:before="100" w:beforeAutospacing="1" w:after="100" w:afterAutospacing="1"/>
            </w:pPr>
            <w:r w:rsidRPr="009B4113">
              <w:t xml:space="preserve">ст.воспитатель, </w:t>
            </w:r>
            <w:r>
              <w:t>воспитатели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 w:rsidRPr="009B4113">
              <w:t>4.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24E81">
            <w:r>
              <w:t>Благоустройство территории детского сада:</w:t>
            </w:r>
          </w:p>
          <w:p w:rsidR="009B1E34" w:rsidRDefault="009B1E34" w:rsidP="00A24E81">
            <w:r>
              <w:t>- строительство новых веранд (1 шт)</w:t>
            </w:r>
          </w:p>
          <w:p w:rsidR="009B1E34" w:rsidRDefault="009B1E34" w:rsidP="00A24E81">
            <w:r>
              <w:t>- приобретение игровых модулей для прогулочных участков;</w:t>
            </w:r>
          </w:p>
          <w:p w:rsidR="009B1E34" w:rsidRDefault="009B1E34" w:rsidP="00A24E81">
            <w:r>
              <w:t>- организация цветников, клумб;</w:t>
            </w:r>
          </w:p>
          <w:p w:rsidR="009B1E34" w:rsidRDefault="009B1E34" w:rsidP="00A24E81">
            <w:r>
              <w:t>- вырубка деревьев;</w:t>
            </w:r>
          </w:p>
          <w:p w:rsidR="009B1E34" w:rsidRDefault="009B1E34" w:rsidP="00A24E81">
            <w:r>
              <w:t>- посадка новых деревьев.</w:t>
            </w:r>
          </w:p>
          <w:p w:rsidR="009B1E34" w:rsidRDefault="009B1E34" w:rsidP="00A24E81"/>
          <w:p w:rsidR="009B1E34" w:rsidRPr="009B4113" w:rsidRDefault="009B1E34" w:rsidP="00A24E81"/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24E81">
            <w:r>
              <w:t>2014-2018</w:t>
            </w:r>
          </w:p>
          <w:p w:rsidR="009B1E34" w:rsidRDefault="009B1E34" w:rsidP="00A24E81"/>
          <w:p w:rsidR="009B1E34" w:rsidRDefault="009B1E34" w:rsidP="00A24E81">
            <w:r>
              <w:t>2014 год</w:t>
            </w:r>
          </w:p>
          <w:p w:rsidR="009B1E34" w:rsidRDefault="009B1E34" w:rsidP="00A24E81">
            <w:r>
              <w:t>2014-2018</w:t>
            </w:r>
          </w:p>
          <w:p w:rsidR="009B1E34" w:rsidRDefault="009B1E34" w:rsidP="00A24E81"/>
          <w:p w:rsidR="009B1E34" w:rsidRDefault="009B1E34" w:rsidP="00A24E81">
            <w:r>
              <w:t>2014-2018</w:t>
            </w:r>
          </w:p>
          <w:p w:rsidR="009B1E34" w:rsidRDefault="009B1E34" w:rsidP="00A24E81">
            <w:r>
              <w:t>2014-2017</w:t>
            </w:r>
          </w:p>
          <w:p w:rsidR="009B1E34" w:rsidRPr="009B4113" w:rsidRDefault="009B1E34" w:rsidP="00A24E81">
            <w:r>
              <w:t>2018 год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24E81">
            <w:r>
              <w:t>Бюджет, внебюджет</w:t>
            </w:r>
          </w:p>
          <w:p w:rsidR="009B1E34" w:rsidRDefault="009B1E34" w:rsidP="00A24E81">
            <w:r>
              <w:t>30 000,00</w:t>
            </w:r>
          </w:p>
          <w:p w:rsidR="009B1E34" w:rsidRDefault="009B1E34" w:rsidP="00A24E81">
            <w:r>
              <w:t>1 000 000,000</w:t>
            </w:r>
          </w:p>
          <w:p w:rsidR="009B1E34" w:rsidRDefault="009B1E34" w:rsidP="00A24E81"/>
          <w:p w:rsidR="009B1E34" w:rsidRDefault="009B1E34" w:rsidP="00A24E81">
            <w:r>
              <w:t>50 000,00</w:t>
            </w:r>
          </w:p>
          <w:p w:rsidR="009B1E34" w:rsidRDefault="009B1E34" w:rsidP="00A24E81">
            <w:r>
              <w:t>200 000,00</w:t>
            </w:r>
          </w:p>
          <w:p w:rsidR="009B1E34" w:rsidRPr="009B4113" w:rsidRDefault="009B1E34" w:rsidP="00A24E81">
            <w:r>
              <w:t>70 000,00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A24E81">
            <w:r>
              <w:t>Заведующий,</w:t>
            </w:r>
          </w:p>
          <w:p w:rsidR="009B1E34" w:rsidRPr="009B4113" w:rsidRDefault="009B1E34" w:rsidP="00A24E81">
            <w:r w:rsidRPr="009B4113">
              <w:t>ст.воспитатель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24E81">
            <w:r>
              <w:t>Благоустройство здания детского сада:</w:t>
            </w:r>
          </w:p>
          <w:p w:rsidR="009B1E34" w:rsidRDefault="009B1E34" w:rsidP="00A24E81">
            <w:r>
              <w:t>- ремонт мед.блока</w:t>
            </w:r>
          </w:p>
          <w:p w:rsidR="009B1E34" w:rsidRDefault="009B1E34" w:rsidP="00A24E81">
            <w:r>
              <w:t>- ремонт коридоров;</w:t>
            </w:r>
          </w:p>
          <w:p w:rsidR="009B1E34" w:rsidRDefault="009B1E34" w:rsidP="00A24E81">
            <w:r>
              <w:t>- ремонт музыкального зала;</w:t>
            </w:r>
          </w:p>
          <w:p w:rsidR="009B1E34" w:rsidRDefault="009B1E34" w:rsidP="00A24E81">
            <w:r>
              <w:t>- ремонт кабинета логопеда;</w:t>
            </w:r>
          </w:p>
          <w:p w:rsidR="009B1E34" w:rsidRDefault="009B1E34" w:rsidP="00A24E81">
            <w:r>
              <w:t>- ремонт кабинета заведующего;</w:t>
            </w:r>
          </w:p>
          <w:p w:rsidR="009B1E34" w:rsidRDefault="009B1E34" w:rsidP="00A24E81">
            <w:r>
              <w:t>- ремонт цоколя здания и отмостков;</w:t>
            </w:r>
          </w:p>
          <w:p w:rsidR="009B1E34" w:rsidRDefault="009B1E34" w:rsidP="00A24E81">
            <w:r>
              <w:t>- модернизация прачечной;</w:t>
            </w:r>
          </w:p>
          <w:p w:rsidR="009B1E34" w:rsidRDefault="009B1E34" w:rsidP="00A24E81">
            <w:r>
              <w:t xml:space="preserve">- вычинка стены у прачечной и </w:t>
            </w:r>
          </w:p>
          <w:p w:rsidR="009B1E34" w:rsidRPr="009B4113" w:rsidRDefault="009B1E34" w:rsidP="00A24E81">
            <w:r>
              <w:t xml:space="preserve"> кабинета педагога-психолога;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24E81">
            <w:r>
              <w:t>2014-2018</w:t>
            </w:r>
          </w:p>
          <w:p w:rsidR="009B1E34" w:rsidRDefault="009B1E34" w:rsidP="00A24E81">
            <w:r>
              <w:t>2014 год</w:t>
            </w:r>
          </w:p>
          <w:p w:rsidR="009B1E34" w:rsidRDefault="009B1E34" w:rsidP="00A24E81">
            <w:r>
              <w:t>2015-2018</w:t>
            </w:r>
          </w:p>
          <w:p w:rsidR="009B1E34" w:rsidRDefault="009B1E34" w:rsidP="00A24E81">
            <w:r>
              <w:t>2015 год</w:t>
            </w:r>
          </w:p>
          <w:p w:rsidR="009B1E34" w:rsidRDefault="009B1E34" w:rsidP="00A24E81">
            <w:r>
              <w:t>2016 год</w:t>
            </w:r>
          </w:p>
          <w:p w:rsidR="009B1E34" w:rsidRDefault="009B1E34" w:rsidP="00A24E81">
            <w:r>
              <w:t>2016 год</w:t>
            </w:r>
          </w:p>
          <w:p w:rsidR="009B1E34" w:rsidRDefault="009B1E34" w:rsidP="00A24E81">
            <w:r>
              <w:t>2017 год</w:t>
            </w:r>
          </w:p>
          <w:p w:rsidR="009B1E34" w:rsidRDefault="009B1E34" w:rsidP="00A24E81">
            <w:r>
              <w:t>2016 год</w:t>
            </w:r>
          </w:p>
          <w:p w:rsidR="009B1E34" w:rsidRDefault="009B1E34" w:rsidP="00A24E81">
            <w:r>
              <w:t>2015 год</w:t>
            </w:r>
          </w:p>
          <w:p w:rsidR="009B1E34" w:rsidRPr="009B4113" w:rsidRDefault="009B1E34" w:rsidP="00A24E81">
            <w:r>
              <w:t>2016 год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24E81"/>
          <w:p w:rsidR="009B1E34" w:rsidRDefault="009B1E34" w:rsidP="00A24E81">
            <w:r>
              <w:t>260 000,00</w:t>
            </w:r>
          </w:p>
          <w:p w:rsidR="009B1E34" w:rsidRDefault="009B1E34" w:rsidP="00A24E81">
            <w:r>
              <w:t>100 000,00</w:t>
            </w:r>
          </w:p>
          <w:p w:rsidR="009B1E34" w:rsidRDefault="009B1E34" w:rsidP="00A24E81">
            <w:r>
              <w:t>100 000,00</w:t>
            </w:r>
          </w:p>
          <w:p w:rsidR="009B1E34" w:rsidRDefault="009B1E34" w:rsidP="00A24E81">
            <w:r>
              <w:t>50 000,00</w:t>
            </w:r>
          </w:p>
          <w:p w:rsidR="009B1E34" w:rsidRDefault="009B1E34" w:rsidP="00A24E81">
            <w:r>
              <w:t>50 000,00</w:t>
            </w:r>
          </w:p>
          <w:p w:rsidR="009B1E34" w:rsidRDefault="009B1E34" w:rsidP="00A24E81">
            <w:r>
              <w:t>100 000,00</w:t>
            </w:r>
          </w:p>
          <w:p w:rsidR="009B1E34" w:rsidRDefault="009B1E34" w:rsidP="00A24E81">
            <w:r>
              <w:t>200 000,00</w:t>
            </w:r>
          </w:p>
          <w:p w:rsidR="009B1E34" w:rsidRDefault="009B1E34" w:rsidP="00A24E81">
            <w:r>
              <w:t>70 000,00</w:t>
            </w:r>
          </w:p>
          <w:p w:rsidR="009B1E34" w:rsidRPr="009B4113" w:rsidRDefault="009B1E34" w:rsidP="00A24E81">
            <w:r>
              <w:t>90 000,00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A24E81">
            <w:r>
              <w:t>Заведующий</w:t>
            </w:r>
          </w:p>
          <w:p w:rsidR="009B1E34" w:rsidRPr="009B4113" w:rsidRDefault="009B1E34" w:rsidP="00A24E81">
            <w:r w:rsidRPr="009B4113">
              <w:t>ст.воспитатель</w:t>
            </w:r>
          </w:p>
        </w:tc>
      </w:tr>
      <w:tr w:rsidR="009B1E34" w:rsidRPr="009B4113" w:rsidTr="00D80F1F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D80F1F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24E81">
            <w:r>
              <w:t>Внедрение энергоэффективных  мероприятий:</w:t>
            </w:r>
          </w:p>
          <w:p w:rsidR="009B1E34" w:rsidRDefault="009B1E34" w:rsidP="00A24E81"/>
          <w:p w:rsidR="009B1E34" w:rsidRDefault="009B1E34" w:rsidP="00A24E81">
            <w:r>
              <w:t>- замена окон в количестве 50 штук;</w:t>
            </w:r>
          </w:p>
          <w:p w:rsidR="009B1E34" w:rsidRDefault="009B1E34" w:rsidP="00A24E81">
            <w:r>
              <w:t>- замена радиаторов;</w:t>
            </w:r>
          </w:p>
          <w:p w:rsidR="009B1E34" w:rsidRDefault="009B1E34" w:rsidP="00A24E81">
            <w:r>
              <w:t>- установка счетчиков на воду, тепловую энергию;</w:t>
            </w:r>
          </w:p>
          <w:p w:rsidR="009B1E34" w:rsidRDefault="009B1E34" w:rsidP="00A24E81">
            <w:r>
              <w:t>- переход на энергосберегающие и светодиодные лампы.</w:t>
            </w:r>
          </w:p>
          <w:p w:rsidR="009B1E34" w:rsidRPr="009B4113" w:rsidRDefault="009B1E34" w:rsidP="00A24E81"/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24E81">
            <w:r>
              <w:t>2014-2018</w:t>
            </w:r>
          </w:p>
          <w:p w:rsidR="009B1E34" w:rsidRDefault="009B1E34" w:rsidP="00A24E81"/>
          <w:p w:rsidR="009B1E34" w:rsidRDefault="009B1E34" w:rsidP="00A24E81"/>
          <w:p w:rsidR="009B1E34" w:rsidRDefault="009B1E34" w:rsidP="006E078F">
            <w:r>
              <w:t>1 000 000,00</w:t>
            </w:r>
          </w:p>
          <w:p w:rsidR="009B1E34" w:rsidRDefault="009B1E34" w:rsidP="006E078F">
            <w:r>
              <w:t>300 000,00</w:t>
            </w:r>
          </w:p>
          <w:p w:rsidR="009B1E34" w:rsidRPr="009B4113" w:rsidRDefault="009B1E34" w:rsidP="00A24E81"/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A24E81">
            <w:r>
              <w:t>Бюджет, спонсорская помощь</w:t>
            </w:r>
          </w:p>
          <w:p w:rsidR="009B1E34" w:rsidRDefault="009B1E34" w:rsidP="00A24E81"/>
          <w:p w:rsidR="009B1E34" w:rsidRDefault="009B1E34" w:rsidP="00A24E81"/>
          <w:p w:rsidR="009B1E34" w:rsidRDefault="009B1E34" w:rsidP="00A24E81">
            <w:r>
              <w:t>100 000,00</w:t>
            </w:r>
          </w:p>
          <w:p w:rsidR="009B1E34" w:rsidRDefault="009B1E34" w:rsidP="00A24E81"/>
          <w:p w:rsidR="009B1E34" w:rsidRPr="009B4113" w:rsidRDefault="009B1E34" w:rsidP="00A24E81">
            <w:r>
              <w:t>50 000,00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A24E81">
            <w:r>
              <w:t>Заведующий,</w:t>
            </w:r>
            <w:r>
              <w:br/>
            </w:r>
            <w:r w:rsidRPr="009B4113">
              <w:t>ст.воспитатель</w:t>
            </w:r>
          </w:p>
        </w:tc>
      </w:tr>
    </w:tbl>
    <w:p w:rsidR="009B1E34" w:rsidRPr="005C596C" w:rsidRDefault="009B1E34" w:rsidP="00A24E81">
      <w:pPr>
        <w:ind w:right="404"/>
        <w:jc w:val="both"/>
        <w:rPr>
          <w:b/>
          <w:i/>
          <w:sz w:val="28"/>
          <w:szCs w:val="28"/>
        </w:rPr>
      </w:pPr>
      <w:r w:rsidRPr="005C596C">
        <w:rPr>
          <w:b/>
          <w:i/>
          <w:sz w:val="28"/>
          <w:szCs w:val="28"/>
        </w:rPr>
        <w:t xml:space="preserve">Ожидаемый результат: </w:t>
      </w:r>
    </w:p>
    <w:p w:rsidR="009B1E34" w:rsidRPr="00FD523E" w:rsidRDefault="009B1E34" w:rsidP="00D51DD1">
      <w:pPr>
        <w:pStyle w:val="ListParagraph"/>
        <w:numPr>
          <w:ilvl w:val="0"/>
          <w:numId w:val="60"/>
        </w:numPr>
        <w:ind w:right="404"/>
        <w:jc w:val="both"/>
      </w:pPr>
      <w:r w:rsidRPr="00FD523E">
        <w:t>благоустроенные площадки;</w:t>
      </w:r>
    </w:p>
    <w:p w:rsidR="009B1E34" w:rsidRPr="00FD523E" w:rsidRDefault="009B1E34" w:rsidP="00D51DD1">
      <w:pPr>
        <w:pStyle w:val="ListParagraph"/>
        <w:numPr>
          <w:ilvl w:val="0"/>
          <w:numId w:val="60"/>
        </w:numPr>
        <w:ind w:right="404"/>
        <w:jc w:val="both"/>
      </w:pPr>
      <w:r w:rsidRPr="00FD523E">
        <w:t>обновлённое здание;</w:t>
      </w:r>
    </w:p>
    <w:p w:rsidR="009B1E34" w:rsidRPr="000558BC" w:rsidRDefault="009B1E34" w:rsidP="00D51DD1">
      <w:pPr>
        <w:pStyle w:val="ListParagraph"/>
        <w:numPr>
          <w:ilvl w:val="0"/>
          <w:numId w:val="60"/>
        </w:numPr>
        <w:ind w:right="404"/>
        <w:jc w:val="both"/>
        <w:rPr>
          <w:sz w:val="28"/>
          <w:szCs w:val="28"/>
        </w:rPr>
      </w:pPr>
      <w:r w:rsidRPr="00FD523E">
        <w:t>комфортные и безопасные условия для пребывания воспитанников</w:t>
      </w:r>
    </w:p>
    <w:p w:rsidR="009B1E34" w:rsidRDefault="009B1E34" w:rsidP="00A24E81">
      <w:pPr>
        <w:ind w:right="404"/>
        <w:jc w:val="both"/>
        <w:rPr>
          <w:sz w:val="28"/>
          <w:szCs w:val="28"/>
        </w:rPr>
      </w:pPr>
    </w:p>
    <w:p w:rsidR="009B1E34" w:rsidRPr="005C596C" w:rsidRDefault="009B1E34" w:rsidP="000558BC">
      <w:pPr>
        <w:pStyle w:val="ListParagraph"/>
        <w:ind w:right="404"/>
        <w:jc w:val="both"/>
        <w:rPr>
          <w:b/>
          <w:i/>
          <w:sz w:val="28"/>
          <w:szCs w:val="28"/>
        </w:rPr>
      </w:pPr>
      <w:r w:rsidRPr="005C596C">
        <w:rPr>
          <w:b/>
          <w:i/>
          <w:sz w:val="28"/>
          <w:szCs w:val="28"/>
        </w:rPr>
        <w:t>Социальный эффект:</w:t>
      </w:r>
    </w:p>
    <w:p w:rsidR="009B1E34" w:rsidRPr="00FD523E" w:rsidRDefault="009B1E34" w:rsidP="00D51DD1">
      <w:pPr>
        <w:pStyle w:val="ListParagraph"/>
        <w:numPr>
          <w:ilvl w:val="0"/>
          <w:numId w:val="59"/>
        </w:numPr>
        <w:ind w:right="404"/>
        <w:jc w:val="both"/>
      </w:pPr>
      <w:r w:rsidRPr="00FD523E">
        <w:t xml:space="preserve">создание  безопасных  условий  для  жизни  и  здоровья  участников </w:t>
      </w:r>
    </w:p>
    <w:p w:rsidR="009B1E34" w:rsidRPr="00FD523E" w:rsidRDefault="009B1E34" w:rsidP="000558BC">
      <w:pPr>
        <w:pStyle w:val="ListParagraph"/>
        <w:ind w:right="404"/>
        <w:jc w:val="both"/>
      </w:pPr>
      <w:r w:rsidRPr="00FD523E">
        <w:t xml:space="preserve">образовательного процесса. </w:t>
      </w:r>
    </w:p>
    <w:p w:rsidR="009B1E34" w:rsidRPr="00FD523E" w:rsidRDefault="009B1E34" w:rsidP="00D51DD1">
      <w:pPr>
        <w:pStyle w:val="ListParagraph"/>
        <w:numPr>
          <w:ilvl w:val="0"/>
          <w:numId w:val="58"/>
        </w:numPr>
        <w:ind w:right="404"/>
        <w:jc w:val="both"/>
      </w:pPr>
      <w:r w:rsidRPr="00FD523E">
        <w:t xml:space="preserve">повышение  рейтинга  муниципального    дошкольного  образовательного учреждения.  </w:t>
      </w:r>
    </w:p>
    <w:p w:rsidR="009B1E34" w:rsidRDefault="009B1E34" w:rsidP="00BE34C0">
      <w:pPr>
        <w:spacing w:before="100" w:beforeAutospacing="1" w:after="100" w:afterAutospacing="1"/>
        <w:ind w:right="404"/>
        <w:jc w:val="both"/>
        <w:rPr>
          <w:sz w:val="28"/>
          <w:szCs w:val="28"/>
        </w:rPr>
      </w:pPr>
    </w:p>
    <w:p w:rsidR="009B1E34" w:rsidRPr="005C596C" w:rsidRDefault="009B1E34" w:rsidP="000558BC">
      <w:pPr>
        <w:spacing w:before="100" w:beforeAutospacing="1" w:after="100" w:afterAutospacing="1"/>
        <w:ind w:right="404"/>
        <w:jc w:val="center"/>
        <w:rPr>
          <w:b/>
          <w:bCs/>
          <w:color w:val="FF0000"/>
          <w:sz w:val="28"/>
          <w:szCs w:val="28"/>
        </w:rPr>
      </w:pPr>
      <w:r w:rsidRPr="005C596C">
        <w:rPr>
          <w:b/>
          <w:bCs/>
          <w:color w:val="FF0000"/>
          <w:sz w:val="28"/>
          <w:szCs w:val="28"/>
        </w:rPr>
        <w:t>Модуль 8. Кадровый потенциал</w:t>
      </w:r>
    </w:p>
    <w:p w:rsidR="009B1E34" w:rsidRPr="009B4113" w:rsidRDefault="009B1E34" w:rsidP="002B621E">
      <w:pPr>
        <w:spacing w:before="100" w:beforeAutospacing="1" w:after="100" w:afterAutospacing="1"/>
        <w:ind w:right="404"/>
        <w:jc w:val="both"/>
        <w:rPr>
          <w:sz w:val="28"/>
          <w:szCs w:val="28"/>
        </w:rPr>
      </w:pPr>
      <w:r w:rsidRPr="005C596C">
        <w:rPr>
          <w:b/>
          <w:i/>
          <w:sz w:val="28"/>
          <w:szCs w:val="28"/>
        </w:rPr>
        <w:t>Проблема:</w:t>
      </w:r>
      <w:r>
        <w:rPr>
          <w:b/>
          <w:i/>
          <w:sz w:val="28"/>
          <w:szCs w:val="28"/>
        </w:rPr>
        <w:t xml:space="preserve"> </w:t>
      </w:r>
      <w:r w:rsidRPr="00FD523E">
        <w:t>Недостаточность разработки механизма экспертизы инновационной и экспериментальной деятельности педагогов</w:t>
      </w:r>
      <w:r w:rsidRPr="009B4113">
        <w:rPr>
          <w:sz w:val="28"/>
          <w:szCs w:val="28"/>
        </w:rPr>
        <w:t>.</w:t>
      </w:r>
    </w:p>
    <w:p w:rsidR="009B1E34" w:rsidRPr="005C596C" w:rsidRDefault="009B1E34" w:rsidP="00633A56">
      <w:pPr>
        <w:rPr>
          <w:i/>
        </w:rPr>
      </w:pPr>
      <w:r w:rsidRPr="005C596C">
        <w:rPr>
          <w:b/>
          <w:bCs/>
          <w:i/>
          <w:sz w:val="28"/>
          <w:szCs w:val="28"/>
        </w:rPr>
        <w:t xml:space="preserve">Цель: </w:t>
      </w:r>
    </w:p>
    <w:p w:rsidR="009B1E34" w:rsidRPr="00FD523E" w:rsidRDefault="009B1E34" w:rsidP="00D51DD1">
      <w:pPr>
        <w:pStyle w:val="ListParagraph"/>
        <w:numPr>
          <w:ilvl w:val="0"/>
          <w:numId w:val="61"/>
        </w:numPr>
      </w:pPr>
      <w:r w:rsidRPr="00FD523E">
        <w:t xml:space="preserve">Создание  эффективной  системы  кадрового  обеспечения образовательного  процесса  дошкольного  образовательного  учреждения. </w:t>
      </w:r>
    </w:p>
    <w:p w:rsidR="009B1E34" w:rsidRPr="00FD523E" w:rsidRDefault="009B1E34" w:rsidP="00D51DD1">
      <w:pPr>
        <w:pStyle w:val="ListParagraph"/>
        <w:numPr>
          <w:ilvl w:val="0"/>
          <w:numId w:val="61"/>
        </w:numPr>
      </w:pPr>
      <w:r w:rsidRPr="00FD523E">
        <w:t xml:space="preserve">Развитие  корпоративной  культуры,  экономических  стимулов  и социальных  гарантий  с  целью  создания  условий  для  наиболее  полной самореализации  работников  дошкольного  образовательного  учреждения, постоянного  пополнения  их  знаний  и  максимальной  удовлетворенности работой.  </w:t>
      </w:r>
    </w:p>
    <w:p w:rsidR="009B1E34" w:rsidRDefault="009B1E34" w:rsidP="00633A56">
      <w:r w:rsidRPr="005C596C">
        <w:rPr>
          <w:b/>
          <w:bCs/>
          <w:i/>
          <w:sz w:val="28"/>
          <w:szCs w:val="28"/>
        </w:rPr>
        <w:t>Задачи</w:t>
      </w:r>
      <w:r w:rsidRPr="009B4113">
        <w:rPr>
          <w:b/>
          <w:bCs/>
          <w:sz w:val="28"/>
          <w:szCs w:val="28"/>
        </w:rPr>
        <w:t>:</w:t>
      </w:r>
    </w:p>
    <w:p w:rsidR="009B1E34" w:rsidRPr="00FD523E" w:rsidRDefault="009B1E34" w:rsidP="00D51DD1">
      <w:pPr>
        <w:pStyle w:val="ListParagraph"/>
        <w:numPr>
          <w:ilvl w:val="0"/>
          <w:numId w:val="62"/>
        </w:numPr>
        <w:jc w:val="both"/>
      </w:pPr>
      <w:r w:rsidRPr="00FD523E">
        <w:t xml:space="preserve">Реализовать инновационные программы  повышения квалификации  для всех категорий работников дошкольного образовательного учреждения.  </w:t>
      </w:r>
    </w:p>
    <w:p w:rsidR="009B1E34" w:rsidRPr="00FD523E" w:rsidRDefault="009B1E34" w:rsidP="00D51DD1">
      <w:pPr>
        <w:pStyle w:val="ListParagraph"/>
        <w:numPr>
          <w:ilvl w:val="0"/>
          <w:numId w:val="62"/>
        </w:numPr>
        <w:jc w:val="both"/>
      </w:pPr>
      <w:r w:rsidRPr="00FD523E">
        <w:t>Реализовать систему повышения информационной грамотности.</w:t>
      </w:r>
    </w:p>
    <w:p w:rsidR="009B1E34" w:rsidRPr="00FD523E" w:rsidRDefault="009B1E34" w:rsidP="00D51DD1">
      <w:pPr>
        <w:pStyle w:val="ListParagraph"/>
        <w:numPr>
          <w:ilvl w:val="0"/>
          <w:numId w:val="62"/>
        </w:numPr>
        <w:jc w:val="both"/>
      </w:pPr>
      <w:r w:rsidRPr="00FD523E">
        <w:t xml:space="preserve">Создать  инновационную  среду  с  целью  развития  творческих способностей педагогов.  </w:t>
      </w:r>
    </w:p>
    <w:p w:rsidR="009B1E34" w:rsidRPr="00FD523E" w:rsidRDefault="009B1E34" w:rsidP="00D51DD1">
      <w:pPr>
        <w:pStyle w:val="ListParagraph"/>
        <w:numPr>
          <w:ilvl w:val="0"/>
          <w:numId w:val="62"/>
        </w:numPr>
        <w:jc w:val="both"/>
      </w:pPr>
      <w:r w:rsidRPr="00FD523E">
        <w:t xml:space="preserve">Формировать  в  коллективе  дошкольного  образовательного учреждения атмосферу заинтересованности и ответственности. </w:t>
      </w:r>
    </w:p>
    <w:p w:rsidR="009B1E34" w:rsidRPr="00FD523E" w:rsidRDefault="009B1E34" w:rsidP="00D51DD1">
      <w:pPr>
        <w:pStyle w:val="ListParagraph"/>
        <w:numPr>
          <w:ilvl w:val="0"/>
          <w:numId w:val="62"/>
        </w:numPr>
        <w:jc w:val="both"/>
      </w:pPr>
      <w:r w:rsidRPr="00FD523E">
        <w:t xml:space="preserve">Развивать  кадровый  потенциал педагога  как  носителя  знаний,  культуры, традиций,  отвечающего  задачам инновационного дошкольного  образовательного учреждения.  </w:t>
      </w:r>
    </w:p>
    <w:p w:rsidR="009B1E34" w:rsidRPr="00FD523E" w:rsidRDefault="009B1E34" w:rsidP="00D51DD1">
      <w:pPr>
        <w:pStyle w:val="ListParagraph"/>
        <w:numPr>
          <w:ilvl w:val="0"/>
          <w:numId w:val="62"/>
        </w:numPr>
        <w:jc w:val="both"/>
      </w:pPr>
      <w:r w:rsidRPr="00FD523E">
        <w:t>Разработать системный подход к организации непрерывного образования сотрудников.</w:t>
      </w:r>
    </w:p>
    <w:p w:rsidR="009B1E34" w:rsidRPr="00FD523E" w:rsidRDefault="009B1E34" w:rsidP="00D51DD1">
      <w:pPr>
        <w:pStyle w:val="ListParagraph"/>
        <w:numPr>
          <w:ilvl w:val="0"/>
          <w:numId w:val="62"/>
        </w:numPr>
        <w:jc w:val="both"/>
      </w:pPr>
      <w:r w:rsidRPr="00FD523E">
        <w:t>Повысить мотивацию педагогов для участия в конкурсном движении путем формирования механизма экспертизы инновационной деятельности.</w:t>
      </w:r>
    </w:p>
    <w:p w:rsidR="009B1E34" w:rsidRDefault="009B1E34" w:rsidP="000E7B9E">
      <w:pPr>
        <w:ind w:left="360"/>
        <w:rPr>
          <w:b/>
          <w:i/>
          <w:sz w:val="28"/>
          <w:szCs w:val="28"/>
        </w:rPr>
      </w:pPr>
    </w:p>
    <w:p w:rsidR="009B1E34" w:rsidRPr="000E7B9E" w:rsidRDefault="009B1E34" w:rsidP="000E7B9E">
      <w:pPr>
        <w:ind w:left="360"/>
        <w:rPr>
          <w:b/>
          <w:i/>
          <w:sz w:val="28"/>
          <w:szCs w:val="28"/>
        </w:rPr>
      </w:pPr>
      <w:r w:rsidRPr="000E7B9E">
        <w:rPr>
          <w:b/>
          <w:i/>
          <w:sz w:val="28"/>
          <w:szCs w:val="28"/>
        </w:rPr>
        <w:t>План мероприятий:</w:t>
      </w:r>
    </w:p>
    <w:tbl>
      <w:tblPr>
        <w:tblW w:w="9960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645"/>
        <w:gridCol w:w="4275"/>
        <w:gridCol w:w="1378"/>
        <w:gridCol w:w="1862"/>
        <w:gridCol w:w="1800"/>
      </w:tblGrid>
      <w:tr w:rsidR="009B1E34" w:rsidRPr="009B4113" w:rsidTr="00336CE6">
        <w:trPr>
          <w:tblCellSpacing w:w="0" w:type="dxa"/>
        </w:trPr>
        <w:tc>
          <w:tcPr>
            <w:tcW w:w="64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№</w:t>
            </w:r>
          </w:p>
        </w:tc>
        <w:tc>
          <w:tcPr>
            <w:tcW w:w="42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Мероприятия проекта</w:t>
            </w:r>
          </w:p>
        </w:tc>
        <w:tc>
          <w:tcPr>
            <w:tcW w:w="137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/>
            </w:pPr>
            <w:r w:rsidRPr="009B4113">
              <w:t>Этапы, сроки</w:t>
            </w:r>
          </w:p>
          <w:p w:rsidR="009B1E34" w:rsidRPr="009B4113" w:rsidRDefault="009B1E34" w:rsidP="00336CE6">
            <w:pPr>
              <w:spacing w:before="100" w:beforeAutospacing="1"/>
            </w:pPr>
            <w:r w:rsidRPr="009B4113">
              <w:t>их</w:t>
            </w:r>
          </w:p>
          <w:p w:rsidR="009B1E34" w:rsidRPr="009B4113" w:rsidRDefault="009B1E34" w:rsidP="00336CE6">
            <w:pPr>
              <w:spacing w:before="100" w:beforeAutospacing="1"/>
            </w:pPr>
            <w:r w:rsidRPr="009B4113">
              <w:t>выполнения.</w:t>
            </w:r>
          </w:p>
        </w:tc>
        <w:tc>
          <w:tcPr>
            <w:tcW w:w="36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Сведения об источниках, формах, механизмах, привлечения трудовых, материальных ресурсов для реализации проекта</w:t>
            </w:r>
          </w:p>
        </w:tc>
      </w:tr>
      <w:tr w:rsidR="009B1E34" w:rsidRPr="009B4113" w:rsidTr="00336CE6">
        <w:trPr>
          <w:tblCellSpacing w:w="0" w:type="dxa"/>
        </w:trPr>
        <w:tc>
          <w:tcPr>
            <w:tcW w:w="645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336CE6"/>
        </w:tc>
        <w:tc>
          <w:tcPr>
            <w:tcW w:w="42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336CE6"/>
        </w:tc>
        <w:tc>
          <w:tcPr>
            <w:tcW w:w="137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336CE6"/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Источники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Исполнители</w:t>
            </w:r>
          </w:p>
        </w:tc>
      </w:tr>
      <w:tr w:rsidR="009B1E34" w:rsidRPr="009B4113" w:rsidTr="00336CE6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42295B">
            <w:pPr>
              <w:spacing w:before="100" w:beforeAutospacing="1" w:after="100" w:afterAutospacing="1"/>
            </w:pPr>
            <w:r w:rsidRPr="009B4113">
              <w:t>1.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5553D5">
            <w:r>
              <w:t>Разработка  и  реализация  программы  развития  кадрового потенциала.</w:t>
            </w:r>
          </w:p>
          <w:p w:rsidR="009B1E34" w:rsidRPr="009B4113" w:rsidRDefault="009B1E34" w:rsidP="005553D5"/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>2014-2015 год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42295B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42295B">
            <w:pPr>
              <w:spacing w:before="100" w:beforeAutospacing="1" w:after="100" w:afterAutospacing="1"/>
            </w:pPr>
            <w:r>
              <w:t xml:space="preserve">Заведующий </w:t>
            </w:r>
            <w:r w:rsidRPr="009B4113">
              <w:t>ст.воспитатель</w:t>
            </w:r>
          </w:p>
        </w:tc>
      </w:tr>
      <w:tr w:rsidR="009B1E34" w:rsidRPr="009B4113" w:rsidTr="00336CE6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42295B">
            <w:pPr>
              <w:spacing w:before="100" w:beforeAutospacing="1" w:after="100" w:afterAutospacing="1"/>
            </w:pPr>
            <w:r w:rsidRPr="009B4113">
              <w:t>2.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Изучение качества профессиональной деятельности кадров (руководящих, педагогических)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>2014-2015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 xml:space="preserve">Заведующий </w:t>
            </w:r>
            <w:r w:rsidRPr="009B4113">
              <w:t>ст.воспитатель</w:t>
            </w:r>
          </w:p>
        </w:tc>
      </w:tr>
      <w:tr w:rsidR="009B1E34" w:rsidRPr="009B4113" w:rsidTr="00336CE6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42295B">
            <w:pPr>
              <w:spacing w:before="100" w:beforeAutospacing="1" w:after="100" w:afterAutospacing="1"/>
            </w:pPr>
            <w:r w:rsidRPr="009B4113">
              <w:t>3.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Разработка диагностических карт профессионального мастерства и определение личных потребностей сотрудников в обучении.</w:t>
            </w:r>
          </w:p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Проведение самоанализа.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91417B">
            <w:pPr>
              <w:spacing w:before="100" w:beforeAutospacing="1" w:after="100" w:afterAutospacing="1"/>
            </w:pPr>
            <w:r>
              <w:t>2014</w:t>
            </w:r>
            <w:r w:rsidRPr="009B4113">
              <w:t>-201</w:t>
            </w:r>
            <w:r>
              <w:t>5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 xml:space="preserve">Заведующий </w:t>
            </w:r>
            <w:r w:rsidRPr="009B4113">
              <w:t xml:space="preserve">ст.воспитатель, </w:t>
            </w:r>
            <w:r>
              <w:t>воспитатели</w:t>
            </w:r>
            <w:r w:rsidRPr="009B4113">
              <w:t>, специалисты</w:t>
            </w:r>
          </w:p>
        </w:tc>
      </w:tr>
      <w:tr w:rsidR="009B1E34" w:rsidRPr="009B4113" w:rsidTr="00336CE6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42295B">
            <w:pPr>
              <w:spacing w:before="100" w:beforeAutospacing="1" w:after="100" w:afterAutospacing="1"/>
            </w:pPr>
            <w:r w:rsidRPr="009B4113">
              <w:t>4.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Составление индивидуальных перспективных планов повышения квалификации педагогов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>2014-2018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 xml:space="preserve">Заведующаий, </w:t>
            </w:r>
            <w:r w:rsidRPr="009B4113">
              <w:t xml:space="preserve">ст.воспитатель, </w:t>
            </w:r>
            <w:r>
              <w:t>воспитатели</w:t>
            </w:r>
          </w:p>
        </w:tc>
      </w:tr>
      <w:tr w:rsidR="009B1E34" w:rsidRPr="009B4113" w:rsidTr="00336CE6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42295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Обучение педагогов современным технологиям взаимодействия со взрослыми и детьми (технологии проектирования, информационные технологии, технология «портфолио» и пр.)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>2014-2018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336CE6">
            <w:pPr>
              <w:spacing w:before="100" w:beforeAutospacing="1" w:after="100" w:afterAutospacing="1"/>
            </w:pPr>
            <w:r>
              <w:t>Заведующаий,</w:t>
            </w:r>
          </w:p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ст.воспитатель</w:t>
            </w:r>
          </w:p>
        </w:tc>
      </w:tr>
      <w:tr w:rsidR="009B1E34" w:rsidRPr="009B4113" w:rsidTr="00336CE6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42295B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Организация наставничества для профессионального становления молодых специалистов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>2014-2018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 xml:space="preserve">Заведующий </w:t>
            </w:r>
            <w:r w:rsidRPr="009B4113">
              <w:t>ст.воспитатель</w:t>
            </w:r>
          </w:p>
        </w:tc>
      </w:tr>
      <w:tr w:rsidR="009B1E34" w:rsidRPr="009B4113" w:rsidTr="00336CE6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>7.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Подготовка и сопровождение аттестации педагогических и руководящих работников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>2014-2018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 w:rsidRPr="009B4113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336CE6">
            <w:pPr>
              <w:spacing w:before="100" w:beforeAutospacing="1" w:after="100" w:afterAutospacing="1"/>
            </w:pPr>
            <w:r>
              <w:t>Заведующий,</w:t>
            </w:r>
            <w:r>
              <w:br/>
            </w:r>
            <w:r w:rsidRPr="009B4113">
              <w:t>ст.воспитатель</w:t>
            </w:r>
          </w:p>
        </w:tc>
      </w:tr>
    </w:tbl>
    <w:p w:rsidR="009B1E34" w:rsidRPr="005C596C" w:rsidRDefault="009B1E34" w:rsidP="002B621E">
      <w:pPr>
        <w:spacing w:before="100" w:beforeAutospacing="1" w:after="100" w:afterAutospacing="1"/>
        <w:ind w:right="404"/>
        <w:jc w:val="both"/>
        <w:rPr>
          <w:i/>
          <w:sz w:val="28"/>
          <w:szCs w:val="28"/>
        </w:rPr>
      </w:pPr>
      <w:r w:rsidRPr="005C596C">
        <w:rPr>
          <w:b/>
          <w:bCs/>
          <w:i/>
          <w:sz w:val="28"/>
          <w:szCs w:val="28"/>
        </w:rPr>
        <w:t>Ожидаемый результат:</w:t>
      </w:r>
    </w:p>
    <w:p w:rsidR="009B1E34" w:rsidRPr="00FD523E" w:rsidRDefault="009B1E34" w:rsidP="00D51DD1">
      <w:pPr>
        <w:pStyle w:val="ListParagraph"/>
        <w:numPr>
          <w:ilvl w:val="0"/>
          <w:numId w:val="26"/>
        </w:numPr>
        <w:spacing w:before="100" w:beforeAutospacing="1" w:after="100" w:afterAutospacing="1"/>
        <w:ind w:right="404"/>
        <w:contextualSpacing w:val="0"/>
        <w:jc w:val="both"/>
      </w:pPr>
      <w:r w:rsidRPr="00FD523E">
        <w:t>разработаны и внедрены диагностические карты профессионального мастерства по определению личных потребностей сотрудников в обучении;</w:t>
      </w:r>
    </w:p>
    <w:p w:rsidR="009B1E34" w:rsidRPr="00FD523E" w:rsidRDefault="009B1E34" w:rsidP="00D51DD1">
      <w:pPr>
        <w:numPr>
          <w:ilvl w:val="0"/>
          <w:numId w:val="26"/>
        </w:numPr>
        <w:spacing w:before="100" w:beforeAutospacing="1" w:after="100" w:afterAutospacing="1"/>
        <w:ind w:right="404"/>
        <w:jc w:val="both"/>
      </w:pPr>
      <w:r w:rsidRPr="00FD523E">
        <w:t>составлены индивидуальные перспективные планы повышения квалификации педагогов.</w:t>
      </w:r>
    </w:p>
    <w:p w:rsidR="009B1E34" w:rsidRPr="005C596C" w:rsidRDefault="009B1E34" w:rsidP="002B621E">
      <w:pPr>
        <w:spacing w:before="100" w:beforeAutospacing="1" w:after="100" w:afterAutospacing="1"/>
        <w:ind w:right="404"/>
        <w:jc w:val="both"/>
        <w:rPr>
          <w:i/>
          <w:sz w:val="28"/>
          <w:szCs w:val="28"/>
        </w:rPr>
      </w:pPr>
      <w:r w:rsidRPr="005C596C">
        <w:rPr>
          <w:b/>
          <w:bCs/>
          <w:i/>
          <w:sz w:val="28"/>
          <w:szCs w:val="28"/>
        </w:rPr>
        <w:t>Социальный эффект:</w:t>
      </w:r>
    </w:p>
    <w:p w:rsidR="009B1E34" w:rsidRPr="00FD523E" w:rsidRDefault="009B1E34" w:rsidP="00D51DD1">
      <w:pPr>
        <w:pStyle w:val="ListParagraph"/>
        <w:numPr>
          <w:ilvl w:val="0"/>
          <w:numId w:val="27"/>
        </w:numPr>
        <w:spacing w:before="100" w:beforeAutospacing="1" w:after="100" w:afterAutospacing="1"/>
        <w:ind w:right="404"/>
        <w:contextualSpacing w:val="0"/>
        <w:jc w:val="both"/>
      </w:pPr>
      <w:r w:rsidRPr="00FD523E">
        <w:t>повышение уровня компетенции педагогов;</w:t>
      </w:r>
    </w:p>
    <w:p w:rsidR="009B1E34" w:rsidRPr="00FD523E" w:rsidRDefault="009B1E34" w:rsidP="00D51DD1">
      <w:pPr>
        <w:pStyle w:val="ListParagraph"/>
        <w:numPr>
          <w:ilvl w:val="0"/>
          <w:numId w:val="27"/>
        </w:numPr>
        <w:spacing w:before="100" w:beforeAutospacing="1" w:after="100" w:afterAutospacing="1"/>
        <w:ind w:right="404"/>
        <w:contextualSpacing w:val="0"/>
        <w:jc w:val="both"/>
      </w:pPr>
      <w:r w:rsidRPr="00FD523E">
        <w:t>улучшение качества образования детей посредством участия сотрудников в конкурсном движении</w:t>
      </w:r>
    </w:p>
    <w:p w:rsidR="009B1E34" w:rsidRPr="00FD523E" w:rsidRDefault="009B1E34" w:rsidP="00403397">
      <w:pPr>
        <w:pStyle w:val="ListParagraph"/>
        <w:numPr>
          <w:ilvl w:val="0"/>
          <w:numId w:val="27"/>
        </w:numPr>
        <w:spacing w:before="100" w:beforeAutospacing="1" w:after="100" w:afterAutospacing="1"/>
        <w:ind w:right="404"/>
        <w:contextualSpacing w:val="0"/>
        <w:jc w:val="both"/>
      </w:pPr>
      <w:r w:rsidRPr="00FD523E">
        <w:t>развитие инновационных процессов в учреждении</w:t>
      </w:r>
    </w:p>
    <w:p w:rsidR="009B1E34" w:rsidRDefault="009B1E34" w:rsidP="005553D5">
      <w:pPr>
        <w:spacing w:before="100" w:beforeAutospacing="1" w:after="100" w:afterAutospacing="1"/>
        <w:ind w:right="404"/>
        <w:jc w:val="both"/>
        <w:rPr>
          <w:sz w:val="28"/>
          <w:szCs w:val="28"/>
        </w:rPr>
      </w:pPr>
    </w:p>
    <w:p w:rsidR="009B1E34" w:rsidRPr="005E656A" w:rsidRDefault="009B1E34" w:rsidP="005E656A">
      <w:pPr>
        <w:spacing w:before="100" w:beforeAutospacing="1" w:after="100" w:afterAutospacing="1"/>
        <w:ind w:right="404"/>
        <w:jc w:val="center"/>
        <w:rPr>
          <w:b/>
          <w:color w:val="FF0000"/>
          <w:sz w:val="28"/>
          <w:szCs w:val="28"/>
        </w:rPr>
      </w:pPr>
      <w:r w:rsidRPr="005E656A">
        <w:rPr>
          <w:b/>
          <w:color w:val="FF0000"/>
          <w:sz w:val="28"/>
          <w:szCs w:val="28"/>
        </w:rPr>
        <w:t>Модуль 9. Организация работы по поддержке одаренных детей</w:t>
      </w:r>
    </w:p>
    <w:p w:rsidR="009B1E34" w:rsidRPr="008F5574" w:rsidRDefault="009B1E34" w:rsidP="005E656A">
      <w:pPr>
        <w:ind w:right="404"/>
        <w:jc w:val="both"/>
        <w:rPr>
          <w:b/>
          <w:i/>
          <w:sz w:val="28"/>
          <w:szCs w:val="28"/>
        </w:rPr>
      </w:pPr>
      <w:r w:rsidRPr="008F5574">
        <w:rPr>
          <w:b/>
          <w:i/>
          <w:sz w:val="28"/>
          <w:szCs w:val="28"/>
        </w:rPr>
        <w:t>Цель:</w:t>
      </w:r>
    </w:p>
    <w:p w:rsidR="009B1E34" w:rsidRPr="00FD523E" w:rsidRDefault="009B1E34" w:rsidP="005E656A">
      <w:pPr>
        <w:ind w:right="404"/>
        <w:jc w:val="both"/>
      </w:pPr>
      <w:r w:rsidRPr="00FD523E">
        <w:t>Выявление одарённых детей и создание условий для их оптимального</w:t>
      </w:r>
    </w:p>
    <w:p w:rsidR="009B1E34" w:rsidRPr="00FD523E" w:rsidRDefault="009B1E34" w:rsidP="005E656A">
      <w:pPr>
        <w:ind w:right="404"/>
        <w:jc w:val="both"/>
      </w:pPr>
      <w:r w:rsidRPr="00FD523E">
        <w:t>развития.</w:t>
      </w:r>
    </w:p>
    <w:p w:rsidR="009B1E34" w:rsidRPr="00FD523E" w:rsidRDefault="009B1E34" w:rsidP="005E656A">
      <w:pPr>
        <w:ind w:right="404"/>
        <w:jc w:val="both"/>
      </w:pPr>
      <w:r w:rsidRPr="00FD523E">
        <w:t>Самореализации  данной категории воспитанников в соответствии со способностями через оптимальное сочетание основного и дополнительного   образования, развитие конкурсного движения.</w:t>
      </w:r>
    </w:p>
    <w:p w:rsidR="009B1E34" w:rsidRPr="005E656A" w:rsidRDefault="009B1E34" w:rsidP="005E656A">
      <w:pPr>
        <w:ind w:right="404"/>
        <w:jc w:val="both"/>
        <w:rPr>
          <w:sz w:val="28"/>
          <w:szCs w:val="28"/>
        </w:rPr>
      </w:pPr>
    </w:p>
    <w:p w:rsidR="009B1E34" w:rsidRPr="008F5574" w:rsidRDefault="009B1E34" w:rsidP="005E656A">
      <w:pPr>
        <w:ind w:right="404"/>
        <w:jc w:val="both"/>
        <w:rPr>
          <w:b/>
          <w:i/>
          <w:sz w:val="28"/>
          <w:szCs w:val="28"/>
        </w:rPr>
      </w:pPr>
      <w:r w:rsidRPr="008F5574">
        <w:rPr>
          <w:b/>
          <w:i/>
          <w:sz w:val="28"/>
          <w:szCs w:val="28"/>
        </w:rPr>
        <w:t>Задачи:</w:t>
      </w:r>
    </w:p>
    <w:p w:rsidR="009B1E34" w:rsidRPr="00FD523E" w:rsidRDefault="009B1E34" w:rsidP="005E656A">
      <w:pPr>
        <w:pStyle w:val="ListParagraph"/>
        <w:numPr>
          <w:ilvl w:val="0"/>
          <w:numId w:val="66"/>
        </w:numPr>
        <w:ind w:right="404"/>
        <w:jc w:val="both"/>
      </w:pPr>
      <w:r w:rsidRPr="00FD523E">
        <w:t>разработать систему диагностических исследований для определения интересов, способностей и наклонностей детей на этапе дошкольного образования;</w:t>
      </w:r>
    </w:p>
    <w:p w:rsidR="009B1E34" w:rsidRPr="00FD523E" w:rsidRDefault="009B1E34" w:rsidP="005E656A">
      <w:pPr>
        <w:pStyle w:val="ListParagraph"/>
        <w:numPr>
          <w:ilvl w:val="0"/>
          <w:numId w:val="66"/>
        </w:numPr>
        <w:ind w:right="404"/>
        <w:jc w:val="both"/>
      </w:pPr>
      <w:r w:rsidRPr="00FD523E">
        <w:t>определить и использовать при организации образовательного процесса методы и приемы, способствующие развитию возможностей самовыражения одарённых детей;</w:t>
      </w:r>
    </w:p>
    <w:p w:rsidR="009B1E34" w:rsidRPr="00FD523E" w:rsidRDefault="009B1E34" w:rsidP="005E656A">
      <w:pPr>
        <w:pStyle w:val="ListParagraph"/>
        <w:numPr>
          <w:ilvl w:val="0"/>
          <w:numId w:val="66"/>
        </w:numPr>
        <w:ind w:right="404"/>
        <w:jc w:val="both"/>
      </w:pPr>
      <w:r w:rsidRPr="00FD523E">
        <w:t>стимулировать творческую деятельность педагогического коллектива и создать условия для удовлетворения потребности педагогов в продуктивном самовыражении;</w:t>
      </w:r>
    </w:p>
    <w:p w:rsidR="009B1E34" w:rsidRPr="00FD523E" w:rsidRDefault="009B1E34" w:rsidP="005E656A">
      <w:pPr>
        <w:pStyle w:val="ListParagraph"/>
        <w:numPr>
          <w:ilvl w:val="0"/>
          <w:numId w:val="66"/>
        </w:numPr>
        <w:ind w:right="404"/>
        <w:jc w:val="both"/>
      </w:pPr>
      <w:r w:rsidRPr="00FD523E">
        <w:t xml:space="preserve">совместно с родителями поддерживать талантливого ребенка в реализации его интересов в детском саду, социуме и семье. </w:t>
      </w:r>
    </w:p>
    <w:p w:rsidR="009B1E34" w:rsidRPr="00FD523E" w:rsidRDefault="009B1E34" w:rsidP="00403397">
      <w:pPr>
        <w:pStyle w:val="ListParagraph"/>
        <w:numPr>
          <w:ilvl w:val="0"/>
          <w:numId w:val="66"/>
        </w:numPr>
        <w:ind w:right="404"/>
        <w:jc w:val="both"/>
      </w:pPr>
      <w:r w:rsidRPr="00FD523E">
        <w:t>проведение различных конкурсов, интеллектуальных игр, олимпиад, позволяющих дошкольникам проявить свои возможности.</w:t>
      </w:r>
    </w:p>
    <w:p w:rsidR="009B1E34" w:rsidRPr="00403397" w:rsidRDefault="009B1E34" w:rsidP="005553D5">
      <w:pPr>
        <w:spacing w:before="100" w:beforeAutospacing="1" w:after="100" w:afterAutospacing="1"/>
        <w:ind w:right="404"/>
        <w:jc w:val="both"/>
        <w:rPr>
          <w:sz w:val="28"/>
          <w:szCs w:val="28"/>
        </w:rPr>
      </w:pPr>
    </w:p>
    <w:tbl>
      <w:tblPr>
        <w:tblW w:w="9908" w:type="dxa"/>
        <w:tblCellSpacing w:w="0" w:type="dxa"/>
        <w:tblInd w:w="-5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72"/>
        <w:gridCol w:w="6114"/>
        <w:gridCol w:w="1142"/>
        <w:gridCol w:w="2380"/>
      </w:tblGrid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374A30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9B1E34" w:rsidRPr="005E656A" w:rsidTr="005E656A">
        <w:trPr>
          <w:trHeight w:val="103"/>
          <w:tblCellSpacing w:w="0" w:type="dxa"/>
        </w:trPr>
        <w:tc>
          <w:tcPr>
            <w:tcW w:w="9908" w:type="dxa"/>
            <w:gridSpan w:val="4"/>
            <w:tcBorders>
              <w:top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5E656A">
              <w:rPr>
                <w:rStyle w:val="Emphasis"/>
                <w:bCs/>
                <w:iCs/>
                <w:color w:val="000000"/>
                <w:sz w:val="24"/>
                <w:szCs w:val="24"/>
              </w:rPr>
              <w:t>Организационные мероприятия. Психологическое сопровождение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Систематизация диагностического комплекса технология и методик по выявлению одаренных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 </w:t>
            </w:r>
            <w:r w:rsidRPr="005E656A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Разработка и издание методических рекомендаций, пособий для педагогов, родителей, администрации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 201</w:t>
            </w:r>
            <w:r>
              <w:rPr>
                <w:color w:val="000000"/>
                <w:sz w:val="24"/>
                <w:szCs w:val="24"/>
              </w:rPr>
              <w:t>4-2018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8F5574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Укрепление матер</w:t>
            </w:r>
            <w:r>
              <w:rPr>
                <w:color w:val="000000"/>
                <w:sz w:val="24"/>
                <w:szCs w:val="24"/>
              </w:rPr>
              <w:t>иально-технической базы учреждения</w:t>
            </w:r>
            <w:r w:rsidRPr="005E656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Систематизация образовательных технологий по работе со способными и одаренными детьми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E656A">
              <w:rPr>
                <w:color w:val="000000"/>
                <w:sz w:val="24"/>
                <w:szCs w:val="24"/>
              </w:rPr>
              <w:t>-201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 xml:space="preserve">Создание банка данных способных и одаренных детей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 xml:space="preserve">Обеспечение участия </w:t>
            </w:r>
            <w:r>
              <w:rPr>
                <w:color w:val="000000"/>
                <w:sz w:val="24"/>
                <w:szCs w:val="24"/>
              </w:rPr>
              <w:t>до</w:t>
            </w:r>
            <w:r w:rsidRPr="005E656A">
              <w:rPr>
                <w:color w:val="000000"/>
                <w:sz w:val="24"/>
                <w:szCs w:val="24"/>
              </w:rPr>
              <w:t>школьников в городских, региональ</w:t>
            </w:r>
            <w:r>
              <w:rPr>
                <w:color w:val="000000"/>
                <w:sz w:val="24"/>
                <w:szCs w:val="24"/>
              </w:rPr>
              <w:t xml:space="preserve">ных </w:t>
            </w:r>
            <w:r w:rsidRPr="005E656A">
              <w:rPr>
                <w:color w:val="000000"/>
                <w:sz w:val="24"/>
                <w:szCs w:val="24"/>
              </w:rPr>
              <w:t>олимпиадах, конкурсах</w:t>
            </w:r>
            <w:r>
              <w:rPr>
                <w:color w:val="000000"/>
                <w:sz w:val="24"/>
                <w:szCs w:val="24"/>
              </w:rPr>
              <w:t xml:space="preserve"> детского творчества</w:t>
            </w:r>
            <w:r w:rsidRPr="005E656A">
              <w:rPr>
                <w:color w:val="000000"/>
                <w:sz w:val="24"/>
                <w:szCs w:val="24"/>
              </w:rPr>
              <w:t>, соревнованиях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Подбор заданий повышенного уровня сложности для одаренных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 xml:space="preserve">Мониторинг результативности занятий с одаренными детьми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8F5574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 xml:space="preserve">1раз в </w:t>
            </w:r>
            <w:r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9B1E34" w:rsidRPr="005E656A" w:rsidTr="005E656A">
        <w:trPr>
          <w:trHeight w:val="103"/>
          <w:tblCellSpacing w:w="0" w:type="dxa"/>
        </w:trPr>
        <w:tc>
          <w:tcPr>
            <w:tcW w:w="9908" w:type="dxa"/>
            <w:gridSpan w:val="4"/>
            <w:tcBorders>
              <w:top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5E656A">
              <w:rPr>
                <w:rStyle w:val="Emphasis"/>
                <w:bCs/>
                <w:iCs/>
                <w:color w:val="000000"/>
                <w:sz w:val="24"/>
                <w:szCs w:val="24"/>
              </w:rPr>
              <w:t>Педагогическая поддержка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8F5574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Организация</w:t>
            </w:r>
            <w:r>
              <w:rPr>
                <w:color w:val="000000"/>
                <w:sz w:val="24"/>
                <w:szCs w:val="24"/>
              </w:rPr>
              <w:t xml:space="preserve"> и проведение интеллектуальной олимпиады «Умка» в детском саду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Ежегодно</w:t>
            </w:r>
          </w:p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Учитель-логопед,</w:t>
            </w:r>
          </w:p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 xml:space="preserve">Целенаправленная подготовка </w:t>
            </w:r>
            <w:r>
              <w:rPr>
                <w:color w:val="000000"/>
                <w:sz w:val="24"/>
                <w:szCs w:val="24"/>
              </w:rPr>
              <w:t>детей</w:t>
            </w:r>
            <w:r w:rsidRPr="005E656A">
              <w:rPr>
                <w:color w:val="000000"/>
                <w:sz w:val="24"/>
                <w:szCs w:val="24"/>
              </w:rPr>
              <w:t xml:space="preserve"> к олимпиадам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E656A">
              <w:rPr>
                <w:color w:val="000000"/>
                <w:sz w:val="24"/>
                <w:szCs w:val="24"/>
              </w:rPr>
              <w:t xml:space="preserve">конкурсам, соревнованиям.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специалисты</w:t>
            </w:r>
          </w:p>
        </w:tc>
      </w:tr>
      <w:tr w:rsidR="009B1E34" w:rsidRPr="005E656A" w:rsidTr="00ED178C">
        <w:trPr>
          <w:trHeight w:val="103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Активное внедрение в образовательный процесс новых образовательных технологий.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Регулярно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4F30F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9B1E34" w:rsidRPr="005E656A" w:rsidTr="005E656A">
        <w:trPr>
          <w:trHeight w:val="194"/>
          <w:tblCellSpacing w:w="0" w:type="dxa"/>
        </w:trPr>
        <w:tc>
          <w:tcPr>
            <w:tcW w:w="9908" w:type="dxa"/>
            <w:gridSpan w:val="4"/>
            <w:tcBorders>
              <w:top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5E656A">
              <w:rPr>
                <w:rStyle w:val="Emphasis"/>
                <w:bCs/>
                <w:iCs/>
                <w:color w:val="000000"/>
                <w:sz w:val="24"/>
                <w:szCs w:val="24"/>
              </w:rPr>
              <w:t>Повышение квалификации педагогов</w:t>
            </w:r>
          </w:p>
        </w:tc>
      </w:tr>
      <w:tr w:rsidR="009B1E34" w:rsidRPr="005E656A" w:rsidTr="00ED178C">
        <w:trPr>
          <w:trHeight w:val="601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Проведение педагогических чтений «Одаренные дети: особенности работы с ними»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>
            <w:r w:rsidRPr="00177428">
              <w:rPr>
                <w:color w:val="000000"/>
              </w:rPr>
              <w:t xml:space="preserve">Старший воспитатель </w:t>
            </w:r>
          </w:p>
        </w:tc>
      </w:tr>
      <w:tr w:rsidR="009B1E34" w:rsidRPr="005E656A" w:rsidTr="00ED178C">
        <w:trPr>
          <w:trHeight w:val="591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Проведение проблемн</w:t>
            </w:r>
            <w:r>
              <w:rPr>
                <w:color w:val="000000"/>
                <w:sz w:val="24"/>
                <w:szCs w:val="24"/>
              </w:rPr>
              <w:t xml:space="preserve">ых заседаний творческих групп </w:t>
            </w:r>
            <w:r w:rsidRPr="005E656A">
              <w:rPr>
                <w:color w:val="000000"/>
                <w:sz w:val="24"/>
                <w:szCs w:val="24"/>
              </w:rPr>
              <w:t xml:space="preserve"> по выявлению системы работы со способными детьми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Ежегодно</w:t>
            </w:r>
          </w:p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(ноябрь)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>
            <w:r w:rsidRPr="00177428">
              <w:rPr>
                <w:color w:val="000000"/>
              </w:rPr>
              <w:t xml:space="preserve">Старший воспитатель </w:t>
            </w:r>
          </w:p>
        </w:tc>
      </w:tr>
      <w:tr w:rsidR="009B1E34" w:rsidRPr="005E656A" w:rsidTr="00ED178C">
        <w:trPr>
          <w:trHeight w:val="591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Проведение педагогического совета «Креативность: содержание, развитие, диагностика»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Default="009B1E34">
            <w:r w:rsidRPr="00177428">
              <w:rPr>
                <w:color w:val="000000"/>
              </w:rPr>
              <w:t xml:space="preserve">Старший воспитатель </w:t>
            </w:r>
          </w:p>
        </w:tc>
      </w:tr>
      <w:tr w:rsidR="009B1E34" w:rsidRPr="005E656A" w:rsidTr="005E656A">
        <w:trPr>
          <w:trHeight w:val="480"/>
          <w:tblCellSpacing w:w="0" w:type="dxa"/>
        </w:trPr>
        <w:tc>
          <w:tcPr>
            <w:tcW w:w="9908" w:type="dxa"/>
            <w:gridSpan w:val="4"/>
            <w:tcBorders>
              <w:top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jc w:val="center"/>
              <w:rPr>
                <w:b/>
                <w:color w:val="000000"/>
                <w:sz w:val="24"/>
                <w:szCs w:val="24"/>
              </w:rPr>
            </w:pPr>
            <w:r w:rsidRPr="005E656A">
              <w:rPr>
                <w:b/>
                <w:color w:val="000000"/>
                <w:sz w:val="24"/>
                <w:szCs w:val="24"/>
              </w:rPr>
              <w:t>Оказание психолого-медико-педагогической поддержки семьям, имеющим способных и одаренных детей</w:t>
            </w:r>
          </w:p>
        </w:tc>
      </w:tr>
      <w:tr w:rsidR="009B1E34" w:rsidRPr="005E656A" w:rsidTr="00ED178C">
        <w:trPr>
          <w:trHeight w:val="1170"/>
          <w:tblCellSpacing w:w="0" w:type="dxa"/>
        </w:trPr>
        <w:tc>
          <w:tcPr>
            <w:tcW w:w="2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pStyle w:val="NormalWeb"/>
              <w:rPr>
                <w:color w:val="000000"/>
                <w:sz w:val="24"/>
                <w:szCs w:val="24"/>
              </w:rPr>
            </w:pPr>
            <w:r w:rsidRPr="005E656A">
              <w:rPr>
                <w:color w:val="000000"/>
                <w:sz w:val="24"/>
                <w:szCs w:val="24"/>
              </w:rPr>
              <w:t>Анкетирование родителей с целью определения основных подходов родителей к данной проблеме.</w:t>
            </w:r>
            <w:r w:rsidRPr="005E656A">
              <w:rPr>
                <w:color w:val="000000"/>
                <w:sz w:val="24"/>
                <w:szCs w:val="24"/>
              </w:rPr>
              <w:br/>
              <w:t>2. Чтение лекций для родителей.</w:t>
            </w:r>
            <w:r w:rsidRPr="005E656A">
              <w:rPr>
                <w:color w:val="000000"/>
                <w:sz w:val="24"/>
                <w:szCs w:val="24"/>
              </w:rPr>
              <w:br/>
              <w:t>3. Подбор научной и практической литературы для</w:t>
            </w:r>
            <w:r>
              <w:rPr>
                <w:color w:val="000000"/>
                <w:sz w:val="24"/>
                <w:szCs w:val="24"/>
              </w:rPr>
              <w:t xml:space="preserve"> родителей.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5E656A" w:rsidRDefault="009B1E34" w:rsidP="005E656A">
            <w:pPr>
              <w:rPr>
                <w:color w:val="000000"/>
              </w:rPr>
            </w:pPr>
            <w:r>
              <w:rPr>
                <w:color w:val="000000"/>
              </w:rPr>
              <w:t>Ежегодно</w:t>
            </w:r>
          </w:p>
          <w:p w:rsidR="009B1E34" w:rsidRPr="005E656A" w:rsidRDefault="009B1E34" w:rsidP="005E656A"/>
          <w:p w:rsidR="009B1E34" w:rsidRPr="005E656A" w:rsidRDefault="009B1E34" w:rsidP="005E656A"/>
          <w:p w:rsidR="009B1E34" w:rsidRPr="005E656A" w:rsidRDefault="009B1E34" w:rsidP="005E656A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5E656A" w:rsidRDefault="009B1E34" w:rsidP="005E656A">
            <w:pPr>
              <w:rPr>
                <w:color w:val="000000"/>
              </w:rPr>
            </w:pPr>
            <w:r>
              <w:rPr>
                <w:color w:val="000000"/>
              </w:rPr>
              <w:t>Старший воспитатель, воспитатели</w:t>
            </w:r>
          </w:p>
          <w:p w:rsidR="009B1E34" w:rsidRPr="005E656A" w:rsidRDefault="009B1E34" w:rsidP="005E656A"/>
        </w:tc>
      </w:tr>
    </w:tbl>
    <w:p w:rsidR="009B1E34" w:rsidRPr="008F5574" w:rsidRDefault="009B1E34" w:rsidP="008F5574">
      <w:pPr>
        <w:ind w:right="404"/>
        <w:rPr>
          <w:bCs/>
          <w:sz w:val="28"/>
          <w:szCs w:val="28"/>
        </w:rPr>
      </w:pPr>
      <w:r>
        <w:rPr>
          <w:bCs/>
          <w:sz w:val="28"/>
          <w:szCs w:val="28"/>
        </w:rPr>
        <w:t>Ожидаемые результаты:</w:t>
      </w:r>
    </w:p>
    <w:p w:rsidR="009B1E34" w:rsidRPr="00FD523E" w:rsidRDefault="009B1E34" w:rsidP="008F5574">
      <w:pPr>
        <w:ind w:right="404"/>
        <w:rPr>
          <w:bCs/>
        </w:rPr>
      </w:pPr>
      <w:r>
        <w:rPr>
          <w:bCs/>
          <w:sz w:val="28"/>
          <w:szCs w:val="28"/>
        </w:rPr>
        <w:t xml:space="preserve">- </w:t>
      </w:r>
      <w:r w:rsidRPr="00FD523E">
        <w:rPr>
          <w:bCs/>
        </w:rPr>
        <w:t>сформирована система работы с одарёнными детьми;</w:t>
      </w:r>
    </w:p>
    <w:p w:rsidR="009B1E34" w:rsidRPr="00FD523E" w:rsidRDefault="009B1E34" w:rsidP="008F5574">
      <w:pPr>
        <w:ind w:right="404"/>
        <w:rPr>
          <w:bCs/>
        </w:rPr>
      </w:pPr>
      <w:r w:rsidRPr="00FD523E">
        <w:rPr>
          <w:bCs/>
        </w:rPr>
        <w:t>- созданы условия для развития одарённости и таланта у детей в современных условиях;</w:t>
      </w:r>
    </w:p>
    <w:p w:rsidR="009B1E34" w:rsidRPr="00FD523E" w:rsidRDefault="009B1E34" w:rsidP="008F5574">
      <w:pPr>
        <w:ind w:right="404"/>
        <w:rPr>
          <w:bCs/>
        </w:rPr>
      </w:pPr>
      <w:r w:rsidRPr="00FD523E">
        <w:rPr>
          <w:bCs/>
        </w:rPr>
        <w:t>- совершенствованы формы работы с одарёнными и способными детьми.</w:t>
      </w:r>
    </w:p>
    <w:p w:rsidR="009B1E34" w:rsidRPr="005C596C" w:rsidRDefault="009B1E34" w:rsidP="00F3487F">
      <w:pPr>
        <w:spacing w:before="100" w:beforeAutospacing="1" w:after="100" w:afterAutospacing="1"/>
        <w:ind w:right="404"/>
        <w:jc w:val="center"/>
        <w:rPr>
          <w:b/>
          <w:color w:val="FF0000"/>
          <w:sz w:val="28"/>
          <w:szCs w:val="28"/>
        </w:rPr>
      </w:pPr>
      <w:r w:rsidRPr="005C596C">
        <w:rPr>
          <w:b/>
          <w:bCs/>
          <w:color w:val="FF0000"/>
          <w:sz w:val="28"/>
          <w:szCs w:val="28"/>
        </w:rPr>
        <w:t>Модуль 10.  Взаимодействие с социумом</w:t>
      </w:r>
      <w:r>
        <w:rPr>
          <w:b/>
          <w:bCs/>
          <w:color w:val="FF0000"/>
          <w:sz w:val="28"/>
          <w:szCs w:val="28"/>
        </w:rPr>
        <w:t xml:space="preserve"> </w:t>
      </w:r>
      <w:r w:rsidRPr="005C596C">
        <w:rPr>
          <w:b/>
          <w:color w:val="FF0000"/>
          <w:sz w:val="28"/>
          <w:szCs w:val="28"/>
        </w:rPr>
        <w:t>и родительской общественностью</w:t>
      </w:r>
    </w:p>
    <w:p w:rsidR="009B1E34" w:rsidRPr="00FD523E" w:rsidRDefault="009B1E34" w:rsidP="002B621E">
      <w:pPr>
        <w:spacing w:before="100" w:beforeAutospacing="1" w:after="100" w:afterAutospacing="1"/>
        <w:ind w:right="404"/>
        <w:jc w:val="both"/>
      </w:pPr>
      <w:r w:rsidRPr="005C596C">
        <w:rPr>
          <w:b/>
          <w:bCs/>
          <w:i/>
          <w:sz w:val="28"/>
          <w:szCs w:val="28"/>
        </w:rPr>
        <w:t>Проблема:</w:t>
      </w:r>
      <w:r w:rsidRPr="00F868FB">
        <w:rPr>
          <w:sz w:val="28"/>
          <w:szCs w:val="28"/>
        </w:rPr>
        <w:t xml:space="preserve"> </w:t>
      </w:r>
      <w:r w:rsidRPr="00FD523E">
        <w:t>При создавшихся в нашей стране экономических и социальных условиях, современное образовательное учреждение не может эффективно осуществлять функцию воспитания без установления взаимовыгодного социального партнерства.</w:t>
      </w:r>
    </w:p>
    <w:p w:rsidR="009B1E34" w:rsidRPr="00FD523E" w:rsidRDefault="009B1E34" w:rsidP="002B621E">
      <w:pPr>
        <w:spacing w:before="100" w:beforeAutospacing="1" w:after="100" w:afterAutospacing="1"/>
        <w:ind w:right="404"/>
        <w:jc w:val="both"/>
      </w:pPr>
      <w:r w:rsidRPr="005C596C">
        <w:rPr>
          <w:b/>
          <w:bCs/>
          <w:i/>
          <w:sz w:val="28"/>
          <w:szCs w:val="28"/>
        </w:rPr>
        <w:t>Цель:</w:t>
      </w:r>
      <w:r>
        <w:rPr>
          <w:b/>
          <w:bCs/>
          <w:i/>
          <w:sz w:val="28"/>
          <w:szCs w:val="28"/>
        </w:rPr>
        <w:t xml:space="preserve"> </w:t>
      </w:r>
      <w:r w:rsidRPr="00FD523E">
        <w:rPr>
          <w:bCs/>
        </w:rPr>
        <w:t>С</w:t>
      </w:r>
      <w:r w:rsidRPr="00FD523E">
        <w:t>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подрастающего поколения.</w:t>
      </w:r>
    </w:p>
    <w:p w:rsidR="009B1E34" w:rsidRPr="00FD523E" w:rsidRDefault="009B1E34" w:rsidP="009450FF">
      <w:pPr>
        <w:spacing w:before="30" w:after="30"/>
        <w:jc w:val="both"/>
        <w:outlineLvl w:val="6"/>
      </w:pPr>
      <w:r w:rsidRPr="00FD523E">
        <w:t>Создание системы эффективного взаимодействия семьи и детского сада, повышение ответственности родителей за результаты обучения, их вовлеченности в творческую и социально значимую деятельность детей.</w:t>
      </w:r>
    </w:p>
    <w:p w:rsidR="009B1E34" w:rsidRPr="005C596C" w:rsidRDefault="009B1E34" w:rsidP="002B621E">
      <w:pPr>
        <w:spacing w:before="100" w:beforeAutospacing="1" w:after="100" w:afterAutospacing="1"/>
        <w:ind w:right="404"/>
        <w:jc w:val="both"/>
        <w:rPr>
          <w:i/>
          <w:sz w:val="28"/>
          <w:szCs w:val="28"/>
        </w:rPr>
      </w:pPr>
      <w:r w:rsidRPr="005C596C">
        <w:rPr>
          <w:b/>
          <w:bCs/>
          <w:i/>
          <w:sz w:val="28"/>
          <w:szCs w:val="28"/>
        </w:rPr>
        <w:t>Задачи:</w:t>
      </w:r>
    </w:p>
    <w:p w:rsidR="009B1E34" w:rsidRPr="00FD523E" w:rsidRDefault="009B1E34" w:rsidP="00D51DD1">
      <w:pPr>
        <w:pStyle w:val="ListParagraph"/>
        <w:numPr>
          <w:ilvl w:val="0"/>
          <w:numId w:val="28"/>
        </w:numPr>
        <w:spacing w:before="100" w:beforeAutospacing="1" w:after="100" w:afterAutospacing="1"/>
        <w:ind w:right="404"/>
        <w:contextualSpacing w:val="0"/>
        <w:jc w:val="both"/>
      </w:pPr>
      <w:r w:rsidRPr="00FD523E">
        <w:t>Реализовать формы эффективного взаимодействия детского сада с социальными партнерами по вопросам оздоровления детей, а также экологического и патриотического воспитания.</w:t>
      </w:r>
    </w:p>
    <w:p w:rsidR="009B1E34" w:rsidRPr="00FD523E" w:rsidRDefault="009B1E34" w:rsidP="00D51DD1">
      <w:pPr>
        <w:pStyle w:val="ListParagraph"/>
        <w:numPr>
          <w:ilvl w:val="0"/>
          <w:numId w:val="28"/>
        </w:numPr>
        <w:spacing w:before="100" w:beforeAutospacing="1" w:after="100" w:afterAutospacing="1"/>
        <w:ind w:right="404"/>
        <w:contextualSpacing w:val="0"/>
        <w:jc w:val="both"/>
      </w:pPr>
      <w:r w:rsidRPr="00FD523E">
        <w:t>Совершенствовать профессиональную компетентность и общекультурный уровень родителей.</w:t>
      </w:r>
    </w:p>
    <w:p w:rsidR="009B1E34" w:rsidRPr="00FD523E" w:rsidRDefault="009B1E34" w:rsidP="00D51DD1">
      <w:pPr>
        <w:pStyle w:val="ListParagraph"/>
        <w:numPr>
          <w:ilvl w:val="0"/>
          <w:numId w:val="28"/>
        </w:numPr>
        <w:spacing w:before="100" w:beforeAutospacing="1" w:after="100" w:afterAutospacing="1"/>
        <w:ind w:right="404"/>
        <w:contextualSpacing w:val="0"/>
        <w:jc w:val="both"/>
      </w:pPr>
      <w:r w:rsidRPr="00FD523E">
        <w:t>Шире использовать новые педагогические технологии с целью повышения интереса  и активности  родителей к вопросам воспитания и развития ребенка.</w:t>
      </w:r>
    </w:p>
    <w:p w:rsidR="009B1E34" w:rsidRPr="00FD523E" w:rsidRDefault="009B1E34" w:rsidP="00D51DD1">
      <w:pPr>
        <w:pStyle w:val="ListParagraph"/>
        <w:numPr>
          <w:ilvl w:val="0"/>
          <w:numId w:val="28"/>
        </w:numPr>
        <w:spacing w:before="100" w:beforeAutospacing="1" w:after="100" w:afterAutospacing="1"/>
        <w:ind w:right="404"/>
        <w:contextualSpacing w:val="0"/>
        <w:jc w:val="both"/>
      </w:pPr>
      <w:r w:rsidRPr="00FD523E">
        <w:t xml:space="preserve">Апробировать систему ранней работы с родителями за год до поступления ребенка в детский сад в форме консультационного пункта в целях повышения  качества адаптации ребенка. </w:t>
      </w:r>
    </w:p>
    <w:p w:rsidR="009B1E34" w:rsidRDefault="009B1E34" w:rsidP="00D51DD1">
      <w:pPr>
        <w:pStyle w:val="ListParagraph"/>
        <w:numPr>
          <w:ilvl w:val="0"/>
          <w:numId w:val="28"/>
        </w:numPr>
        <w:spacing w:before="100" w:beforeAutospacing="1" w:after="100" w:afterAutospacing="1"/>
        <w:ind w:right="404"/>
        <w:contextualSpacing w:val="0"/>
        <w:jc w:val="both"/>
        <w:rPr>
          <w:sz w:val="28"/>
          <w:szCs w:val="28"/>
        </w:rPr>
      </w:pPr>
      <w:r w:rsidRPr="00FD523E">
        <w:t>Формировать положительный имидж, как образовательного учреждения, так и социального партнера.</w:t>
      </w:r>
    </w:p>
    <w:p w:rsidR="009B1E34" w:rsidRDefault="009B1E34" w:rsidP="000E7B9E">
      <w:pPr>
        <w:spacing w:before="100" w:beforeAutospacing="1" w:after="100" w:afterAutospacing="1"/>
        <w:ind w:right="404"/>
        <w:rPr>
          <w:b/>
          <w:i/>
          <w:sz w:val="28"/>
          <w:szCs w:val="28"/>
        </w:rPr>
      </w:pPr>
      <w:r w:rsidRPr="000E7B9E">
        <w:rPr>
          <w:b/>
          <w:i/>
          <w:sz w:val="28"/>
          <w:szCs w:val="28"/>
        </w:rPr>
        <w:t>План мероприятий</w:t>
      </w:r>
    </w:p>
    <w:tbl>
      <w:tblPr>
        <w:tblpPr w:leftFromText="180" w:rightFromText="180" w:vertAnchor="text" w:horzAnchor="margin" w:tblpY="245"/>
        <w:tblW w:w="99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645"/>
        <w:gridCol w:w="4190"/>
        <w:gridCol w:w="1463"/>
        <w:gridCol w:w="1862"/>
        <w:gridCol w:w="1800"/>
      </w:tblGrid>
      <w:tr w:rsidR="009B1E34" w:rsidRPr="009B4113" w:rsidTr="00575C34">
        <w:trPr>
          <w:tblCellSpacing w:w="0" w:type="dxa"/>
        </w:trPr>
        <w:tc>
          <w:tcPr>
            <w:tcW w:w="64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F717EF">
            <w:pPr>
              <w:spacing w:before="100" w:beforeAutospacing="1" w:after="100" w:afterAutospacing="1"/>
            </w:pPr>
            <w:r w:rsidRPr="009B4113">
              <w:t>№</w:t>
            </w:r>
          </w:p>
        </w:tc>
        <w:tc>
          <w:tcPr>
            <w:tcW w:w="41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F717EF">
            <w:pPr>
              <w:spacing w:before="100" w:beforeAutospacing="1" w:after="100" w:afterAutospacing="1"/>
            </w:pPr>
            <w:r w:rsidRPr="009B4113">
              <w:t>Мероприятия проекта</w:t>
            </w:r>
          </w:p>
        </w:tc>
        <w:tc>
          <w:tcPr>
            <w:tcW w:w="146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F717EF">
            <w:pPr>
              <w:spacing w:before="100" w:beforeAutospacing="1"/>
            </w:pPr>
            <w:r w:rsidRPr="009B4113">
              <w:t>Этапы, сроки</w:t>
            </w:r>
          </w:p>
          <w:p w:rsidR="009B1E34" w:rsidRPr="009B4113" w:rsidRDefault="009B1E34" w:rsidP="00F717EF">
            <w:pPr>
              <w:spacing w:before="100" w:beforeAutospacing="1"/>
            </w:pPr>
            <w:r w:rsidRPr="009B4113">
              <w:t>их</w:t>
            </w:r>
          </w:p>
          <w:p w:rsidR="009B1E34" w:rsidRPr="009B4113" w:rsidRDefault="009B1E34" w:rsidP="00F717EF">
            <w:pPr>
              <w:spacing w:before="100" w:beforeAutospacing="1"/>
            </w:pPr>
            <w:r w:rsidRPr="009B4113">
              <w:t>выполнения.</w:t>
            </w:r>
          </w:p>
        </w:tc>
        <w:tc>
          <w:tcPr>
            <w:tcW w:w="36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F717EF">
            <w:pPr>
              <w:spacing w:before="100" w:beforeAutospacing="1" w:after="100" w:afterAutospacing="1"/>
            </w:pPr>
            <w:r w:rsidRPr="009B4113">
              <w:t>Сведения об источниках, формах, механизмах, привлечения трудовых, материальных ресурсов для реализации проекта</w:t>
            </w:r>
          </w:p>
        </w:tc>
      </w:tr>
      <w:tr w:rsidR="009B1E34" w:rsidRPr="009B4113" w:rsidTr="00575C34">
        <w:trPr>
          <w:tblCellSpacing w:w="0" w:type="dxa"/>
        </w:trPr>
        <w:tc>
          <w:tcPr>
            <w:tcW w:w="645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F717EF"/>
        </w:tc>
        <w:tc>
          <w:tcPr>
            <w:tcW w:w="41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F717EF"/>
        </w:tc>
        <w:tc>
          <w:tcPr>
            <w:tcW w:w="146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F717EF"/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F717EF">
            <w:pPr>
              <w:spacing w:before="100" w:beforeAutospacing="1" w:after="100" w:afterAutospacing="1"/>
            </w:pPr>
            <w:r w:rsidRPr="009B4113">
              <w:t>Источники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9B4113" w:rsidRDefault="009B1E34" w:rsidP="00F717EF">
            <w:pPr>
              <w:spacing w:before="100" w:beforeAutospacing="1" w:after="100" w:afterAutospacing="1"/>
            </w:pPr>
            <w:r w:rsidRPr="009B4113">
              <w:t>Исполнители</w:t>
            </w:r>
          </w:p>
        </w:tc>
      </w:tr>
      <w:tr w:rsidR="009B1E34" w:rsidRPr="009B4113" w:rsidTr="00575C34">
        <w:trPr>
          <w:trHeight w:val="1232"/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575C34">
            <w:pPr>
              <w:ind w:left="360"/>
            </w:pPr>
            <w:r>
              <w:t>1.</w:t>
            </w: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 w:rsidRPr="008657E0">
              <w:t xml:space="preserve"> Проведение работы по выявлению запросов родителей о содержании и качестве дошкольного образования в Учреждении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>
              <w:t>В соответствии с годо</w:t>
            </w:r>
            <w:r w:rsidRPr="008657E0">
              <w:t>вым планом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9B4113" w:rsidRDefault="009B1E34" w:rsidP="00F717EF">
            <w:pPr>
              <w:spacing w:before="100" w:beforeAutospacing="1" w:after="100" w:afterAutospacing="1"/>
            </w:pPr>
            <w:r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8657E0" w:rsidRDefault="009B1E34" w:rsidP="005E656A">
            <w:r w:rsidRPr="008657E0">
              <w:t>заведующий</w:t>
            </w:r>
          </w:p>
          <w:p w:rsidR="009B1E34" w:rsidRPr="008657E0" w:rsidRDefault="009B1E34" w:rsidP="005E656A">
            <w:r w:rsidRPr="008657E0">
              <w:t xml:space="preserve">воспитатели </w:t>
            </w:r>
          </w:p>
          <w:p w:rsidR="009B1E34" w:rsidRPr="008657E0" w:rsidRDefault="009B1E34" w:rsidP="005E656A">
            <w:r w:rsidRPr="008657E0">
              <w:t>специалисты</w:t>
            </w:r>
          </w:p>
        </w:tc>
      </w:tr>
      <w:tr w:rsidR="009B1E34" w:rsidRPr="009B4113" w:rsidTr="00575C34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575C34">
            <w:pPr>
              <w:ind w:left="360"/>
            </w:pPr>
            <w:r>
              <w:t>2.</w:t>
            </w: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 w:rsidRPr="008657E0">
              <w:t>Привлечение родителей и детей к участию в совместных мероприятиях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>
              <w:t>В соответствии с годо</w:t>
            </w:r>
            <w:r w:rsidRPr="008657E0">
              <w:t>вым планом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>
            <w:r w:rsidRPr="00A30498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8657E0" w:rsidRDefault="009B1E34" w:rsidP="005E656A">
            <w:r w:rsidRPr="008657E0">
              <w:t>заведующий</w:t>
            </w:r>
          </w:p>
          <w:p w:rsidR="009B1E34" w:rsidRPr="008657E0" w:rsidRDefault="009B1E34" w:rsidP="005E656A">
            <w:r w:rsidRPr="008657E0">
              <w:t xml:space="preserve">воспитатели </w:t>
            </w:r>
          </w:p>
          <w:p w:rsidR="009B1E34" w:rsidRPr="008657E0" w:rsidRDefault="009B1E34" w:rsidP="005E656A">
            <w:r w:rsidRPr="008657E0">
              <w:t>специалисты</w:t>
            </w:r>
          </w:p>
        </w:tc>
      </w:tr>
      <w:tr w:rsidR="009B1E34" w:rsidRPr="009B4113" w:rsidTr="00575C34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51DD1">
            <w:pPr>
              <w:pStyle w:val="ListParagraph"/>
              <w:numPr>
                <w:ilvl w:val="0"/>
                <w:numId w:val="61"/>
              </w:numPr>
            </w:pP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5E656A">
            <w:r>
              <w:t>Создание Управляющего совета детского сада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593C52">
            <w:r>
              <w:t>2014 год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>
            <w:r w:rsidRPr="00A30498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8657E0" w:rsidRDefault="009B1E34" w:rsidP="005E656A"/>
        </w:tc>
      </w:tr>
      <w:tr w:rsidR="009B1E34" w:rsidRPr="009B4113" w:rsidTr="00575C34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51DD1">
            <w:pPr>
              <w:pStyle w:val="ListParagraph"/>
              <w:numPr>
                <w:ilvl w:val="0"/>
                <w:numId w:val="61"/>
              </w:numPr>
            </w:pP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>
              <w:t xml:space="preserve">Создание системы работы </w:t>
            </w:r>
            <w:r w:rsidRPr="008657E0">
              <w:t xml:space="preserve"> «Сотрудничество ДОУ и семьи»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5E656A">
            <w:r>
              <w:t>2015-2016гг.</w:t>
            </w:r>
          </w:p>
          <w:p w:rsidR="009B1E34" w:rsidRDefault="009B1E34" w:rsidP="005E656A"/>
          <w:p w:rsidR="009B1E34" w:rsidRPr="008657E0" w:rsidRDefault="009B1E34" w:rsidP="005E656A"/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>
            <w:r w:rsidRPr="00A30498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8657E0" w:rsidRDefault="009B1E34" w:rsidP="005E656A">
            <w:r w:rsidRPr="008657E0">
              <w:t>заведующий</w:t>
            </w:r>
          </w:p>
          <w:p w:rsidR="009B1E34" w:rsidRPr="008657E0" w:rsidRDefault="009B1E34" w:rsidP="005E656A">
            <w:r w:rsidRPr="008657E0">
              <w:t xml:space="preserve">воспитатели </w:t>
            </w:r>
          </w:p>
          <w:p w:rsidR="009B1E34" w:rsidRPr="008657E0" w:rsidRDefault="009B1E34" w:rsidP="005E656A">
            <w:r w:rsidRPr="008657E0">
              <w:t>специалисты</w:t>
            </w:r>
          </w:p>
        </w:tc>
      </w:tr>
      <w:tr w:rsidR="009B1E34" w:rsidRPr="009B4113" w:rsidTr="00575C34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51DD1">
            <w:pPr>
              <w:pStyle w:val="ListParagraph"/>
              <w:numPr>
                <w:ilvl w:val="0"/>
                <w:numId w:val="61"/>
              </w:numPr>
            </w:pP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 w:rsidRPr="008657E0">
              <w:t>Внедрение нетрадиционных форм работы с родителями воспитанников:</w:t>
            </w:r>
          </w:p>
          <w:p w:rsidR="009B1E34" w:rsidRPr="008657E0" w:rsidRDefault="009B1E34" w:rsidP="005E656A">
            <w:r>
              <w:t>- клуб «Здоровье</w:t>
            </w:r>
            <w:r w:rsidRPr="008657E0">
              <w:t>»</w:t>
            </w:r>
          </w:p>
          <w:p w:rsidR="009B1E34" w:rsidRPr="008657E0" w:rsidRDefault="009B1E34" w:rsidP="005E656A">
            <w:r w:rsidRPr="008657E0">
              <w:t>- «Школа будущего первоклассника</w:t>
            </w:r>
            <w:r>
              <w:t>»</w:t>
            </w:r>
          </w:p>
          <w:p w:rsidR="009B1E34" w:rsidRPr="008657E0" w:rsidRDefault="009B1E34" w:rsidP="005E656A">
            <w:r w:rsidRPr="008657E0">
              <w:t>- взаимодействие с отцами воспитанников (через проектную деятельность)</w:t>
            </w:r>
          </w:p>
          <w:p w:rsidR="009B1E34" w:rsidRPr="008657E0" w:rsidRDefault="009B1E34" w:rsidP="005E656A">
            <w:r w:rsidRPr="008657E0">
              <w:t>- совместные мероприятия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>
              <w:t>2014-2018гг.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>
            <w:r w:rsidRPr="00A30498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8657E0" w:rsidRDefault="009B1E34" w:rsidP="005E656A">
            <w:r w:rsidRPr="008657E0">
              <w:t>заведующий</w:t>
            </w:r>
          </w:p>
          <w:p w:rsidR="009B1E34" w:rsidRPr="008657E0" w:rsidRDefault="009B1E34" w:rsidP="005E656A">
            <w:r w:rsidRPr="008657E0">
              <w:t xml:space="preserve">воспитатели </w:t>
            </w:r>
          </w:p>
          <w:p w:rsidR="009B1E34" w:rsidRDefault="009B1E34" w:rsidP="005E656A">
            <w:r w:rsidRPr="008657E0">
              <w:t>специалисты</w:t>
            </w:r>
          </w:p>
          <w:p w:rsidR="009B1E34" w:rsidRPr="008657E0" w:rsidRDefault="009B1E34" w:rsidP="005E656A">
            <w:r>
              <w:t>старшая мед.сестра</w:t>
            </w:r>
          </w:p>
        </w:tc>
      </w:tr>
      <w:tr w:rsidR="009B1E34" w:rsidRPr="009B4113" w:rsidTr="00575C34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51DD1">
            <w:pPr>
              <w:pStyle w:val="ListParagraph"/>
              <w:numPr>
                <w:ilvl w:val="0"/>
                <w:numId w:val="61"/>
              </w:numPr>
            </w:pP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75C34">
            <w:r w:rsidRPr="008657E0">
              <w:t xml:space="preserve">Использование </w:t>
            </w:r>
            <w:r>
              <w:t xml:space="preserve">сайта детского сада </w:t>
            </w:r>
            <w:r w:rsidRPr="008657E0">
              <w:t xml:space="preserve"> для информирования населения о работе </w:t>
            </w:r>
            <w:r>
              <w:t>учреждения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>
              <w:t>2014-2018гг.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>
            <w:r w:rsidRPr="00A30498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8657E0" w:rsidRDefault="009B1E34" w:rsidP="00575C34">
            <w:r w:rsidRPr="008657E0">
              <w:t>заведующий</w:t>
            </w:r>
          </w:p>
          <w:p w:rsidR="009B1E34" w:rsidRPr="008657E0" w:rsidRDefault="009B1E34" w:rsidP="00575C34">
            <w:r w:rsidRPr="008657E0">
              <w:t xml:space="preserve">воспитатели </w:t>
            </w:r>
          </w:p>
          <w:p w:rsidR="009B1E34" w:rsidRPr="008657E0" w:rsidRDefault="009B1E34" w:rsidP="005E656A">
            <w:r w:rsidRPr="008657E0">
              <w:t>специалисты</w:t>
            </w:r>
          </w:p>
        </w:tc>
      </w:tr>
      <w:tr w:rsidR="009B1E34" w:rsidRPr="009B4113" w:rsidTr="00575C34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51DD1">
            <w:pPr>
              <w:pStyle w:val="ListParagraph"/>
              <w:numPr>
                <w:ilvl w:val="0"/>
                <w:numId w:val="61"/>
              </w:numPr>
            </w:pP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75C34">
            <w:r w:rsidRPr="008657E0">
              <w:t xml:space="preserve"> Консультации воспитателей и специалистов </w:t>
            </w:r>
            <w:r>
              <w:t>детского сада</w:t>
            </w:r>
            <w:r w:rsidRPr="008657E0">
              <w:t xml:space="preserve"> для родителей воспитанников, посещающих Учреждение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 w:rsidRPr="008657E0">
              <w:t>201</w:t>
            </w:r>
            <w:r>
              <w:t>4-2018гг.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>
            <w:r w:rsidRPr="00A30498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8657E0" w:rsidRDefault="009B1E34" w:rsidP="00575C34"/>
          <w:p w:rsidR="009B1E34" w:rsidRPr="008657E0" w:rsidRDefault="009B1E34" w:rsidP="00575C34">
            <w:r w:rsidRPr="008657E0">
              <w:t xml:space="preserve">воспитатели </w:t>
            </w:r>
          </w:p>
          <w:p w:rsidR="009B1E34" w:rsidRDefault="009B1E34" w:rsidP="00575C34">
            <w:r w:rsidRPr="008657E0">
              <w:t>специалисты</w:t>
            </w:r>
          </w:p>
          <w:p w:rsidR="009B1E34" w:rsidRPr="008657E0" w:rsidRDefault="009B1E34" w:rsidP="005E656A"/>
        </w:tc>
      </w:tr>
      <w:tr w:rsidR="009B1E34" w:rsidRPr="009B4113" w:rsidTr="00575C34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51DD1">
            <w:pPr>
              <w:pStyle w:val="ListParagraph"/>
              <w:numPr>
                <w:ilvl w:val="0"/>
                <w:numId w:val="61"/>
              </w:numPr>
            </w:pP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 w:rsidRPr="008657E0">
              <w:t xml:space="preserve"> Родительские собрания, деловые игры, участие в конкурсах, семинарах, в благоустройстве групп и территории ДОУ, памятки для родителей, открытые педсоветы, дни открытых дверей, информационные стенды, анкетирование родителей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>
              <w:t>2014</w:t>
            </w:r>
            <w:r w:rsidRPr="008657E0">
              <w:t>-2</w:t>
            </w:r>
            <w:r>
              <w:t>018гг.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>
            <w:r w:rsidRPr="00A30498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8657E0" w:rsidRDefault="009B1E34" w:rsidP="00575C34">
            <w:r w:rsidRPr="008657E0">
              <w:t>заведующий</w:t>
            </w:r>
          </w:p>
          <w:p w:rsidR="009B1E34" w:rsidRPr="008657E0" w:rsidRDefault="009B1E34" w:rsidP="00575C34">
            <w:r w:rsidRPr="008657E0">
              <w:t xml:space="preserve">воспитатели </w:t>
            </w:r>
          </w:p>
          <w:p w:rsidR="009B1E34" w:rsidRDefault="009B1E34" w:rsidP="00575C34">
            <w:r w:rsidRPr="008657E0">
              <w:t>специалисты</w:t>
            </w:r>
          </w:p>
          <w:p w:rsidR="009B1E34" w:rsidRPr="008657E0" w:rsidRDefault="009B1E34" w:rsidP="005E656A"/>
        </w:tc>
      </w:tr>
      <w:tr w:rsidR="009B1E34" w:rsidRPr="009B4113" w:rsidTr="00575C34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1E34" w:rsidRPr="009B4113" w:rsidRDefault="009B1E34" w:rsidP="00D51DD1">
            <w:pPr>
              <w:pStyle w:val="ListParagraph"/>
              <w:numPr>
                <w:ilvl w:val="0"/>
                <w:numId w:val="61"/>
              </w:numPr>
            </w:pP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 w:rsidRPr="008657E0">
              <w:t>Совершенствование планов и форм работы по взаимодействию с родителями воспитанников</w:t>
            </w:r>
          </w:p>
          <w:p w:rsidR="009B1E34" w:rsidRPr="008657E0" w:rsidRDefault="009B1E34" w:rsidP="005E656A"/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8657E0" w:rsidRDefault="009B1E34" w:rsidP="005E656A">
            <w:r>
              <w:t>2014-2018гг.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>
            <w:r w:rsidRPr="00A30498">
              <w:t>Без финансирования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8657E0" w:rsidRDefault="009B1E34" w:rsidP="005E656A">
            <w:r w:rsidRPr="008657E0">
              <w:t>педагогический коллектив</w:t>
            </w:r>
          </w:p>
        </w:tc>
      </w:tr>
    </w:tbl>
    <w:p w:rsidR="009B1E34" w:rsidRDefault="009B1E34" w:rsidP="00575C34">
      <w:pPr>
        <w:ind w:right="404"/>
        <w:rPr>
          <w:b/>
          <w:i/>
          <w:sz w:val="28"/>
          <w:szCs w:val="28"/>
        </w:rPr>
      </w:pPr>
    </w:p>
    <w:p w:rsidR="009B1E34" w:rsidRDefault="009B1E34" w:rsidP="00575C34">
      <w:pPr>
        <w:ind w:right="40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Объекты социума:</w:t>
      </w:r>
    </w:p>
    <w:tbl>
      <w:tblPr>
        <w:tblW w:w="9740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80"/>
        <w:gridCol w:w="1943"/>
        <w:gridCol w:w="2552"/>
        <w:gridCol w:w="2126"/>
        <w:gridCol w:w="2639"/>
      </w:tblGrid>
      <w:tr w:rsidR="009B1E34" w:rsidRPr="00F868FB" w:rsidTr="00575C34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Социальный партнер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Мероприятия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Ожидаемый продукт деятельности</w:t>
            </w:r>
          </w:p>
        </w:tc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Социальный эффект</w:t>
            </w:r>
          </w:p>
        </w:tc>
      </w:tr>
      <w:tr w:rsidR="009B1E34" w:rsidRPr="00F868FB" w:rsidTr="00575C34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1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336CE6">
            <w:pPr>
              <w:spacing w:before="100" w:beforeAutospacing="1" w:after="100" w:afterAutospacing="1"/>
            </w:pPr>
          </w:p>
          <w:p w:rsidR="009B1E34" w:rsidRPr="00F868FB" w:rsidRDefault="009B1E34" w:rsidP="00336CE6">
            <w:pPr>
              <w:spacing w:before="100" w:beforeAutospacing="1" w:after="100" w:afterAutospacing="1"/>
            </w:pPr>
            <w:r>
              <w:t>МОУСОШ № 30</w:t>
            </w:r>
          </w:p>
          <w:p w:rsidR="009B1E34" w:rsidRPr="00F868FB" w:rsidRDefault="009B1E34" w:rsidP="00336CE6">
            <w:pPr>
              <w:spacing w:before="100" w:beforeAutospacing="1" w:after="100" w:afterAutospacing="1"/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5553D5">
            <w:r w:rsidRPr="00F868FB">
              <w:t>Экскурсии,</w:t>
            </w:r>
            <w:r>
              <w:t xml:space="preserve"> </w:t>
            </w:r>
            <w:r w:rsidRPr="00F868FB">
              <w:t>совместные</w:t>
            </w:r>
            <w:r>
              <w:t xml:space="preserve"> </w:t>
            </w:r>
            <w:r w:rsidRPr="00F868FB">
              <w:t>праздники,</w:t>
            </w:r>
            <w:r>
              <w:br/>
            </w:r>
            <w:r w:rsidRPr="00F868FB">
              <w:t xml:space="preserve"> посещение</w:t>
            </w:r>
            <w:r>
              <w:t xml:space="preserve"> музея</w:t>
            </w:r>
            <w:r>
              <w:br/>
              <w:t>школы,</w:t>
            </w:r>
          </w:p>
          <w:p w:rsidR="009B1E34" w:rsidRPr="00F868FB" w:rsidRDefault="009B1E34" w:rsidP="005553D5">
            <w:r>
              <w:t>социальные акции «Передай добро по кругу»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336CE6">
            <w:pPr>
              <w:spacing w:before="100" w:beforeAutospacing="1" w:after="100" w:afterAutospacing="1"/>
            </w:pPr>
            <w:r w:rsidRPr="00F868FB">
              <w:t>Конспекты совместных мероприятий</w:t>
            </w:r>
          </w:p>
          <w:p w:rsidR="009B1E34" w:rsidRPr="00F868FB" w:rsidRDefault="009B1E34" w:rsidP="00336CE6">
            <w:pPr>
              <w:spacing w:before="100" w:beforeAutospacing="1" w:after="100" w:afterAutospacing="1"/>
            </w:pPr>
          </w:p>
        </w:tc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Повышение уровня готовности дошкольников к обучению в школе</w:t>
            </w:r>
            <w:r>
              <w:t>, формирование мотивации к обучению в школе, адаптация</w:t>
            </w:r>
          </w:p>
        </w:tc>
      </w:tr>
      <w:tr w:rsidR="009B1E34" w:rsidRPr="00F868FB" w:rsidTr="00575C34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2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5553D5">
            <w:pPr>
              <w:spacing w:before="100" w:beforeAutospacing="1" w:after="100" w:afterAutospacing="1"/>
            </w:pPr>
            <w:r w:rsidRPr="00F868FB">
              <w:t xml:space="preserve">Совместное с родителями посещение </w:t>
            </w:r>
            <w:r>
              <w:t xml:space="preserve">кукольного </w:t>
            </w:r>
            <w:r w:rsidRPr="00F868FB">
              <w:t>театра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Совместное с родителями посещение спектаклей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>
              <w:t>Совместная с родителями продуктивная деятельность</w:t>
            </w:r>
          </w:p>
        </w:tc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Обогащение социально-эмоциональной сферы детей</w:t>
            </w:r>
          </w:p>
        </w:tc>
      </w:tr>
      <w:tr w:rsidR="009B1E34" w:rsidRPr="00F868FB" w:rsidTr="00575C34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3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>
              <w:t xml:space="preserve">Детская библиотека 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Экскурсии, беседы, посещение праздников, выставок, участие в конкурсах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Выставки рисунков, детские рукописные книги</w:t>
            </w:r>
            <w:r>
              <w:t>, проектная деятельность</w:t>
            </w:r>
          </w:p>
        </w:tc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Обогащение познавательной сферы детей</w:t>
            </w:r>
          </w:p>
        </w:tc>
      </w:tr>
      <w:tr w:rsidR="009B1E34" w:rsidRPr="00F868FB" w:rsidTr="00575C34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4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5553D5">
            <w:pPr>
              <w:spacing w:before="100" w:beforeAutospacing="1" w:after="100" w:afterAutospacing="1"/>
            </w:pPr>
            <w:r>
              <w:t>МОУ ДПО ГЦРО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>
              <w:t>Р</w:t>
            </w:r>
            <w:r w:rsidRPr="00F868FB">
              <w:t>уководство работой</w:t>
            </w:r>
            <w:r>
              <w:t>, консультации, организация конкурсов, обмен опытом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575C34">
            <w:r w:rsidRPr="00F868FB">
              <w:t>Проекты</w:t>
            </w:r>
          </w:p>
          <w:p w:rsidR="009B1E34" w:rsidRPr="00F868FB" w:rsidRDefault="009B1E34" w:rsidP="00575C34">
            <w:r w:rsidRPr="00F868FB">
              <w:t>Презентации</w:t>
            </w:r>
            <w:r>
              <w:br/>
              <w:t>форум педагогических инноваций</w:t>
            </w:r>
          </w:p>
        </w:tc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Внедрение иннов</w:t>
            </w:r>
            <w:r>
              <w:t>ационных форм и методов в работе</w:t>
            </w:r>
            <w:r w:rsidRPr="00F868FB">
              <w:t xml:space="preserve"> педагогов</w:t>
            </w:r>
          </w:p>
        </w:tc>
      </w:tr>
      <w:tr w:rsidR="009B1E34" w:rsidRPr="00F868FB" w:rsidTr="00575C34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336CE6">
            <w:pPr>
              <w:spacing w:before="100" w:beforeAutospacing="1" w:after="100" w:afterAutospacing="1"/>
            </w:pPr>
            <w:r w:rsidRPr="00F868FB">
              <w:t>6</w:t>
            </w:r>
          </w:p>
          <w:p w:rsidR="009B1E34" w:rsidRPr="00F868FB" w:rsidRDefault="009B1E34" w:rsidP="00336CE6">
            <w:pPr>
              <w:spacing w:before="100" w:beforeAutospacing="1" w:after="100" w:afterAutospacing="1"/>
            </w:pP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593C52">
            <w:pPr>
              <w:spacing w:before="100" w:beforeAutospacing="1" w:after="100" w:afterAutospacing="1"/>
            </w:pPr>
            <w:r w:rsidRPr="00F868FB">
              <w:t xml:space="preserve">Детская </w:t>
            </w:r>
            <w:r>
              <w:t xml:space="preserve">музыкальная </w:t>
            </w:r>
            <w:r w:rsidRPr="00F868FB">
              <w:t xml:space="preserve">школа </w:t>
            </w:r>
            <w:r>
              <w:t>им. Собинова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Экскурсии, беседы</w:t>
            </w:r>
            <w:r>
              <w:t>, посещение концертов, выставок, обучение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Совместное с родителями</w:t>
            </w:r>
            <w:r>
              <w:t xml:space="preserve"> посещение концертов и выставок, пение, игра на музыкальных инструментах</w:t>
            </w:r>
          </w:p>
        </w:tc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Формирование духовно-нравственного воспитания, обогащение соци</w:t>
            </w:r>
            <w:r>
              <w:t>ально-эмоциональной сферы детей</w:t>
            </w:r>
            <w:r w:rsidRPr="00F868FB">
              <w:t>.</w:t>
            </w:r>
          </w:p>
        </w:tc>
      </w:tr>
      <w:tr w:rsidR="009B1E34" w:rsidRPr="00F868FB" w:rsidTr="00575C34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7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Детская поликлиника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>
              <w:t xml:space="preserve">Профилактические осмотры,  </w:t>
            </w:r>
            <w:r w:rsidRPr="00F868FB">
              <w:t>противоэпидемические мероприятия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Медицинские рекомендации, карты</w:t>
            </w:r>
          </w:p>
        </w:tc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Снижение числа пропусков детьми по болезни</w:t>
            </w:r>
          </w:p>
        </w:tc>
      </w:tr>
      <w:tr w:rsidR="009B1E34" w:rsidRPr="00F868FB" w:rsidTr="00575C34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8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5553D5">
            <w:pPr>
              <w:spacing w:before="100" w:beforeAutospacing="1" w:after="100" w:afterAutospacing="1"/>
            </w:pPr>
            <w:r>
              <w:t xml:space="preserve"> Центр детского и юношеского творчества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5553D5">
            <w:pPr>
              <w:spacing w:before="100" w:beforeAutospacing="1" w:after="100" w:afterAutospacing="1"/>
            </w:pPr>
            <w:r w:rsidRPr="00F868FB">
              <w:t>Совместное с родителями посещение выставок</w:t>
            </w:r>
            <w:r>
              <w:t>, занятия в изо-студии, танцевальной студии, организация творческих конкурсов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>
              <w:t>Фотоотчеты, выставка детских работ</w:t>
            </w:r>
          </w:p>
        </w:tc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 w:rsidRPr="00F868FB">
              <w:t>Формирование духовно-нравственного воспитания, обогащение социально-эмоциональной сферы детей.</w:t>
            </w:r>
          </w:p>
        </w:tc>
      </w:tr>
      <w:tr w:rsidR="009B1E34" w:rsidRPr="00F868FB" w:rsidTr="00575C34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336CE6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FE17D8">
            <w:pPr>
              <w:spacing w:before="100" w:beforeAutospacing="1" w:after="100" w:afterAutospacing="1"/>
            </w:pPr>
            <w:r>
              <w:t>ГорСЮН (городская станция юных натуралистов)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336CE6">
            <w:pPr>
              <w:spacing w:before="100" w:beforeAutospacing="1" w:after="100" w:afterAutospacing="1"/>
            </w:pPr>
            <w:r>
              <w:t>Экскурсии, прогулки. Конкурсы исследовательских работ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1E34" w:rsidRDefault="009B1E34" w:rsidP="00336CE6">
            <w:pPr>
              <w:spacing w:before="100" w:beforeAutospacing="1" w:after="100" w:afterAutospacing="1"/>
            </w:pPr>
            <w:r>
              <w:t xml:space="preserve"> Проектная деятельность, выставки детских работ</w:t>
            </w:r>
          </w:p>
        </w:tc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1E34" w:rsidRPr="00F868FB" w:rsidRDefault="009B1E34" w:rsidP="00336CE6">
            <w:pPr>
              <w:spacing w:before="100" w:beforeAutospacing="1" w:after="100" w:afterAutospacing="1"/>
            </w:pPr>
            <w:r>
              <w:t xml:space="preserve"> Оздоровление Формирование основ экологического воспитания</w:t>
            </w:r>
          </w:p>
        </w:tc>
      </w:tr>
    </w:tbl>
    <w:p w:rsidR="009B1E34" w:rsidRDefault="009B1E34" w:rsidP="00403397">
      <w:pPr>
        <w:rPr>
          <w:b/>
          <w:sz w:val="28"/>
          <w:szCs w:val="28"/>
        </w:rPr>
      </w:pPr>
    </w:p>
    <w:p w:rsidR="009B1E34" w:rsidRPr="00B012CB" w:rsidRDefault="009B1E34" w:rsidP="00175F21">
      <w:pPr>
        <w:jc w:val="center"/>
        <w:rPr>
          <w:b/>
          <w:color w:val="0000CC"/>
          <w:sz w:val="28"/>
          <w:szCs w:val="28"/>
        </w:rPr>
      </w:pPr>
      <w:r w:rsidRPr="00B012CB">
        <w:rPr>
          <w:b/>
          <w:color w:val="0000CC"/>
          <w:sz w:val="28"/>
          <w:szCs w:val="28"/>
        </w:rPr>
        <w:t xml:space="preserve">РАЗДЕЛ </w:t>
      </w:r>
      <w:r w:rsidRPr="00B012CB">
        <w:rPr>
          <w:b/>
          <w:color w:val="0000CC"/>
          <w:sz w:val="28"/>
          <w:szCs w:val="28"/>
          <w:lang w:val="en-US"/>
        </w:rPr>
        <w:t>V</w:t>
      </w:r>
    </w:p>
    <w:p w:rsidR="009B1E34" w:rsidRPr="00B012CB" w:rsidRDefault="009B1E34" w:rsidP="00175F21">
      <w:pPr>
        <w:jc w:val="center"/>
        <w:rPr>
          <w:b/>
          <w:color w:val="0000CC"/>
          <w:sz w:val="28"/>
          <w:szCs w:val="28"/>
        </w:rPr>
      </w:pPr>
      <w:r w:rsidRPr="00B012CB">
        <w:rPr>
          <w:b/>
          <w:color w:val="0000CC"/>
          <w:sz w:val="28"/>
          <w:szCs w:val="28"/>
        </w:rPr>
        <w:t>УПРАВЛЕНИЕ РЕАЛИЗАЦИЕЙ ПРОГРАММОЙ</w:t>
      </w:r>
    </w:p>
    <w:p w:rsidR="009B1E34" w:rsidRDefault="009B1E34" w:rsidP="00175F21">
      <w:pPr>
        <w:jc w:val="center"/>
        <w:rPr>
          <w:b/>
          <w:sz w:val="28"/>
          <w:szCs w:val="28"/>
        </w:rPr>
      </w:pPr>
    </w:p>
    <w:p w:rsidR="009B1E34" w:rsidRPr="00FD523E" w:rsidRDefault="009B1E34" w:rsidP="00BB797A">
      <w:pPr>
        <w:ind w:firstLine="708"/>
        <w:jc w:val="both"/>
      </w:pPr>
      <w:r w:rsidRPr="00FD523E">
        <w:t>Стратегия управления инновационными процессами в ходе реализации Программы развития предполагает, прежде всего, осознание всеми участниками педагогического процесса своей роли. Педагогу, прежде чем стать субъектом деятельности, необходимо стать объектом познания и саморазвития.</w:t>
      </w:r>
    </w:p>
    <w:p w:rsidR="009B1E34" w:rsidRPr="00FD523E" w:rsidRDefault="009B1E34" w:rsidP="00175F21">
      <w:pPr>
        <w:ind w:firstLine="360"/>
        <w:jc w:val="both"/>
        <w:rPr>
          <w:b/>
        </w:rPr>
      </w:pPr>
      <w:r w:rsidRPr="00FD523E">
        <w:rPr>
          <w:b/>
        </w:rPr>
        <w:t>Управление взаимодействием участников инновационного образовательного процесса строится по нескольким уровням:</w:t>
      </w:r>
    </w:p>
    <w:p w:rsidR="009B1E34" w:rsidRPr="00FD523E" w:rsidRDefault="009B1E34" w:rsidP="00D51DD1">
      <w:pPr>
        <w:numPr>
          <w:ilvl w:val="0"/>
          <w:numId w:val="50"/>
        </w:numPr>
        <w:jc w:val="both"/>
      </w:pPr>
      <w:r w:rsidRPr="00FD523E">
        <w:t>Управление процессом согласования принципиальных подходов к реализации программы. Ведущая роль отводится руководителю и органам самоуправления.</w:t>
      </w:r>
    </w:p>
    <w:p w:rsidR="009B1E34" w:rsidRPr="00FD523E" w:rsidRDefault="009B1E34" w:rsidP="00D51DD1">
      <w:pPr>
        <w:numPr>
          <w:ilvl w:val="0"/>
          <w:numId w:val="50"/>
        </w:numPr>
        <w:jc w:val="both"/>
      </w:pPr>
      <w:r w:rsidRPr="00FD523E">
        <w:t>Управление процессом обновления содержания и выбора парциальных программ и технологий. Ведущая роль принадлежит инициативной группе, родительской общественности, специалистам ДОУ и дополнительного образования.</w:t>
      </w:r>
    </w:p>
    <w:p w:rsidR="009B1E34" w:rsidRPr="00FD523E" w:rsidRDefault="009B1E34" w:rsidP="00D51DD1">
      <w:pPr>
        <w:numPr>
          <w:ilvl w:val="0"/>
          <w:numId w:val="50"/>
        </w:numPr>
        <w:jc w:val="both"/>
      </w:pPr>
      <w:r w:rsidRPr="00FD523E">
        <w:t>Обеспечение слаженного взаимодействия педагогического коллектива, детей, родителей, администрации, хозяйственной службы и др.</w:t>
      </w:r>
    </w:p>
    <w:p w:rsidR="009B1E34" w:rsidRPr="00175F21" w:rsidRDefault="009B1E34" w:rsidP="00BB797A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noProof/>
        </w:rPr>
      </w:r>
      <w:r w:rsidRPr="008616C0">
        <w:rPr>
          <w:noProof/>
          <w:sz w:val="28"/>
          <w:szCs w:val="28"/>
        </w:rPr>
        <w:pict>
          <v:group id="Полотно 245" o:spid="_x0000_s1028" editas="canvas" style="width:464.25pt;height:334.5pt;mso-position-horizontal-relative:char;mso-position-vertical-relative:line" coordsize="58959,42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">
            <v:shape id="_x0000_s1029" type="#_x0000_t75" style="position:absolute;width:58959;height:42481;visibility:visible">
              <v:fill o:detectmouseclick="t"/>
              <v:path o:connecttype="none"/>
            </v:shape>
            <v:rect id="Rectangle 84" o:spid="_x0000_s1030" style="position:absolute;left:20189;top:720;width:17650;height:29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lnsIA&#10;AADcAAAADwAAAGRycy9kb3ducmV2LnhtbESP22rCQBRF3wv+w3AEX4pOEqRIzChiqPjq5QOOmZNL&#10;mzkTM1ON/fqOIPRxsy+Lna0H04ob9a6xrCCeRSCIC6sbrhScT5/TBQjnkTW2lknBgxysV6O3DFNt&#10;73yg29FXIoywS1FB7X2XSumKmgy6me2Ig1fa3qAPsq+k7vEexk0rkyj6kAYbDoQaO9rWVHwff0zg&#10;Xot3ebVz/5XkZihPu98LtblSk/GwWYLwNPj/8Ku91wqSOIHn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iWewgAAANwAAAAPAAAAAAAAAAAAAAAAAJgCAABkcnMvZG93&#10;bnJldi54bWxQSwUGAAAAAAQABAD1AAAAhwMAAAAA&#10;">
              <v:textbox style="mso-next-textbox:#Rectangle 84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ЗАВЕДУЮЩИЙ  </w:t>
                    </w:r>
                    <w:r w:rsidRPr="00C11936">
                      <w:rPr>
                        <w:b/>
                        <w:sz w:val="16"/>
                      </w:rPr>
                      <w:t>ДОУ</w:t>
                    </w:r>
                  </w:p>
                </w:txbxContent>
              </v:textbox>
            </v:rect>
            <v:rect id="Rectangle 85" o:spid="_x0000_s1031" style="position:absolute;left:228;width:17431;height:3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ABcIA&#10;AADcAAAADwAAAGRycy9kb3ducmV2LnhtbESP3YrCMBCF7wXfIYywN7KmVpGl21RkZcVbfx5gbMa2&#10;azOpTVarT28EwcvD+fk46bwztbhQ6yrLCsajCARxbnXFhYL97vfzC4TzyBpry6TgRg7mWb+XYqLt&#10;lTd02fpChBF2CSoovW8SKV1ekkE3sg1x8I62NeiDbAupW7yGcVPLOIpm0mDFgVBiQz8l5aftvwnc&#10;cz6UZzv1f/HSdMfd6n6geqnUx6BbfIPw1Pl3+NVeawXxeALP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oAFwgAAANwAAAAPAAAAAAAAAAAAAAAAAJgCAABkcnMvZG93&#10;bnJldi54bWxQSwUGAAAAAAQABAD1AAAAhwMAAAAA&#10;">
              <v:textbox style="mso-next-textbox:#Rectangle 85" inset="1.60047mm,.80022mm,1.60047mm,.80022mm">
                <w:txbxContent>
                  <w:p w:rsidR="009B1E34" w:rsidRPr="00C11936" w:rsidRDefault="009B1E34" w:rsidP="0040339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Начальник отдела образования администрации  района</w:t>
                    </w:r>
                  </w:p>
                </w:txbxContent>
              </v:textbox>
            </v:rect>
            <v:rect id="Rectangle 86" o:spid="_x0000_s1032" style="position:absolute;left:39904;width:17422;height:2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YccEA&#10;AADcAAAADwAAAGRycy9kb3ducmV2LnhtbESP3YrCMBCF7xd8hzCCN4umFpGlmhZRFG9X9wHGZmyr&#10;zaQ2UatPvxEELw/n5+PMs87U4katqywrGI8iEMS51RUXCv726+EPCOeRNdaWScGDHGRp72uOibZ3&#10;/qXbzhcijLBLUEHpfZNI6fKSDLqRbYiDd7StQR9kW0jd4j2Mm1rGUTSVBisOhBIbWpaUn3dXE7iX&#10;/Fte7MSf4pXpjvvN80D1SqlBv1vMQHjq/Cf8bm+1gng8gdeZcAR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fGHHBAAAA3AAAAA8AAAAAAAAAAAAAAAAAmAIAAGRycy9kb3du&#10;cmV2LnhtbFBLBQYAAAAABAAEAPUAAACGAwAAAAA=&#10;">
              <v:textbox style="mso-next-textbox:#Rectangle 86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Совет ДОУ</w:t>
                    </w:r>
                  </w:p>
                </w:txbxContent>
              </v:textbox>
            </v:rect>
            <v:rect id="Rectangle 87" o:spid="_x0000_s1033" style="position:absolute;left:401;top:4341;width:12151;height:2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6icYA&#10;AADcAAAADwAAAGRycy9kb3ducmV2LnhtbESPT2sCMRTE7wW/Q3hCbzWrpbquRhGlUKgX/yB4e26e&#10;u4ublyVJddtPbwqCx2FmfsNM562pxZWcrywr6PcSEMS51RUXCva7z7cUhA/IGmvLpOCXPMxnnZcp&#10;ZtreeEPXbShEhLDPUEEZQpNJ6fOSDPqebYijd7bOYIjSFVI7vEW4qeUgSYbSYMVxocSGliXll+2P&#10;UTAav+93zTCV7vtwXBTrdPS38ielXrvtYgIiUBue4Uf7SysY9D/g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16icYAAADcAAAADwAAAAAAAAAAAAAAAACYAgAAZHJz&#10;L2Rvd25yZXYueG1sUEsFBgAAAAAEAAQA9QAAAIsDAAAAAA==&#10;" stroked="f">
              <v:textbox style="mso-next-textbox:#Rectangle 87" inset="1.60047mm,.80022mm,1.60047mm,.80022mm">
                <w:txbxContent>
                  <w:p w:rsidR="009B1E34" w:rsidRPr="00C11936" w:rsidRDefault="009B1E34" w:rsidP="00403397">
                    <w:pPr>
                      <w:rPr>
                        <w:b/>
                        <w:sz w:val="16"/>
                      </w:rPr>
                    </w:pPr>
                    <w:r w:rsidRPr="00C11936">
                      <w:rPr>
                        <w:b/>
                        <w:sz w:val="16"/>
                      </w:rPr>
                      <w:t>1 уровень управления</w:t>
                    </w:r>
                  </w:p>
                </w:txbxContent>
              </v:textbox>
            </v:rect>
            <v:rect id="Rectangle 88" o:spid="_x0000_s1034" style="position:absolute;left:228;top:6521;width:7108;height:2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jncEA&#10;AADcAAAADwAAAGRycy9kb3ducmV2LnhtbESP3YrCMBCF7xd8hzCCN4umFpGlmhZRFG9X9wHGZmyr&#10;zaQ2UatPvxEELw/n5+PMs87U4katqywrGI8iEMS51RUXCv726+EPCOeRNdaWScGDHGRp72uOibZ3&#10;/qXbzhcijLBLUEHpfZNI6fKSDLqRbYiDd7StQR9kW0jd4j2Mm1rGUTSVBisOhBIbWpaUn3dXE7iX&#10;/Fte7MSf4pXpjvvN80D1SqlBv1vMQHjq/Cf8bm+1gng8hdeZcAR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BI53BAAAA3AAAAA8AAAAAAAAAAAAAAAAAmAIAAGRycy9kb3du&#10;cmV2LnhtbFBLBQYAAAAABAAEAPUAAACGAwAAAAA=&#10;">
              <v:textbox style="mso-next-textbox:#Rectangle 88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Бухгалтерия</w:t>
                    </w:r>
                  </w:p>
                </w:txbxContent>
              </v:textbox>
            </v:rect>
            <v:rect id="Rectangle 89" o:spid="_x0000_s1035" style="position:absolute;left:8486;top:6521;width:7108;height:2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2GBsIA&#10;AADcAAAADwAAAGRycy9kb3ducmV2LnhtbESP3YrCMBCF7wXfIYywN7KmFtGl21RkZcVbfx5gbMa2&#10;azOpTVarT28EwcvD+fk46bwztbhQ6yrLCsajCARxbnXFhYL97vfzC4TzyBpry6TgRg7mWb+XYqLt&#10;lTd02fpChBF2CSoovW8SKV1ekkE3sg1x8I62NeiDbAupW7yGcVPLOIqm0mDFgVBiQz8l5aftvwnc&#10;cz6UZzvxf/HSdMfd6n6geqnUx6BbfIPw1Pl3+NVeawXxeAbP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YYGwgAAANwAAAAPAAAAAAAAAAAAAAAAAJgCAABkcnMvZG93&#10;bnJldi54bWxQSwUGAAAAAAQABAD1AAAAhwMAAAAA&#10;">
              <v:textbox style="mso-next-textbox:#Rectangle 89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Педсовет</w:t>
                    </w:r>
                  </w:p>
                </w:txbxContent>
              </v:textbox>
            </v:rect>
            <v:rect id="Rectangle 90" o:spid="_x0000_s1036" style="position:absolute;left:17193;top:6521;width:11237;height:2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SdL8A&#10;AADcAAAADwAAAGRycy9kb3ducmV2LnhtbERPzYrCMBC+L/gOYQQvi6aWRZZqFFF28aruA4zN2Fab&#10;SW2iVp/eOSx4/Pj+Z4vO1epGbag8GxiPElDEubcVFwb+9j/Db1AhIlusPZOBBwVYzHsfM8ysv/OW&#10;brtYKAnhkKGBMsYm0zrkJTkMI98QC3f0rcMosC20bfEu4a7WaZJMtMOKpaHEhlYl5efd1UnvJf/U&#10;F/8VT+nadcf97/NA9dqYQb9bTkFF6uJb/O/eWAPpWNbKGTkCe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UhJ0vwAAANwAAAAPAAAAAAAAAAAAAAAAAJgCAABkcnMvZG93bnJl&#10;di54bWxQSwUGAAAAAAQABAD1AAAAhAMAAAAA&#10;">
              <v:textbox style="mso-next-textbox:#Rectangle 90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Общие собрания</w:t>
                    </w:r>
                  </w:p>
                </w:txbxContent>
              </v:textbox>
            </v:rect>
            <v:rect id="Rectangle 91" o:spid="_x0000_s1037" style="position:absolute;left:29809;top:6521;width:13073;height:2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378IA&#10;AADcAAAADwAAAGRycy9kb3ducmV2LnhtbESP3YrCMBCF7wXfIYywN7KmFhG321RkZcVbfx5gbMa2&#10;azOpTVarT28EwcvD+fk46bwztbhQ6yrLCsajCARxbnXFhYL97vdzBsJ5ZI21ZVJwIwfzrN9LMdH2&#10;yhu6bH0hwgi7BBWU3jeJlC4vyaAb2YY4eEfbGvRBtoXULV7DuKllHEVTabDiQCixoZ+S8tP23wTu&#10;OR/Ks534v3hpuuNudT9QvVTqY9AtvkF46vw7/GqvtYJ4/AXP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rfvwgAAANwAAAAPAAAAAAAAAAAAAAAAAJgCAABkcnMvZG93&#10;bnJldi54bWxQSwUGAAAAAAQABAD1AAAAhwMAAAAA&#10;">
              <v:textbox style="mso-next-textbox:#Rectangle 91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Родительский комитет</w:t>
                    </w:r>
                  </w:p>
                </w:txbxContent>
              </v:textbox>
            </v:rect>
            <v:rect id="Rectangle 92" o:spid="_x0000_s1038" style="position:absolute;left:43796;top:6521;width:10095;height:2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Uz78A&#10;AADcAAAADwAAAGRycy9kb3ducmV2LnhtbERPzYrCMBC+L/gOYQQvi6ZbZJFqFFEUr6s+wNiMbbWZ&#10;1Car1affOQh7/Pj+Z4vO1epObag8G/gaJaCIc28rLgwcD5vhBFSIyBZrz2TgSQEW897HDDPrH/xD&#10;930slIRwyNBAGWOTaR3ykhyGkW+IhTv71mEU2BbatviQcFfrNEm+tcOKpaHEhlYl5df9r5PeW/6p&#10;b34cL+nadefD9nWiem3MoN8tp6AidfFf/HbvrIE0lflyRo6An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SNTPvwAAANwAAAAPAAAAAAAAAAAAAAAAAJgCAABkcnMvZG93bnJl&#10;di54bWxQSwUGAAAAAAQABAD1AAAAhAMAAAAA&#10;">
              <v:textbox style="mso-next-textbox:#Rectangle 92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</w:t>
                    </w:r>
                    <w:r w:rsidRPr="00C11936">
                      <w:rPr>
                        <w:sz w:val="16"/>
                      </w:rPr>
                      <w:t>ОС</w:t>
                    </w:r>
                  </w:p>
                </w:txbxContent>
              </v:textbox>
            </v:rect>
            <v:line id="Line 93" o:spid="_x0000_s1039" style="position:absolute;flip:x;visibility:visible" from="17659,1450" to="20180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PXsUAAADcAAAADwAAAGRycy9kb3ducmV2LnhtbESPQWvCQBCF74X+h2UKvQTdGKHU6Cqt&#10;VSgUD1UPHofsmASzsyE7avz3XUHo8fHmfW/ebNG7Rl2oC7VnA6NhCoq48Lbm0sB+tx68gwqCbLHx&#10;TAZuFGAxf36aYW79lX/pspVSRQiHHA1UIm2udSgqchiGviWO3tF3DiXKrtS2w2uEu0ZnafqmHdYc&#10;GypsaVlRcdqeXXxjveGv8Tj5dDpJJrQ6yE+qxZjXl/5jCkqol//jR/rbGsiyEdzHRALo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IPXsUAAADcAAAADwAAAAAAAAAA&#10;AAAAAAChAgAAZHJzL2Rvd25yZXYueG1sUEsFBgAAAAAEAAQA+QAAAJMDAAAAAA==&#10;">
              <v:stroke endarrow="block"/>
            </v:line>
            <v:line id="Line 94" o:spid="_x0000_s1040" style="position:absolute;visibility:visible" from="37839,1450" to="39904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/WusQAAADcAAAADwAAAGRycy9kb3ducmV2LnhtbESPQWsCMRSE7wX/Q3iCt5p1D1pXo4hL&#10;wYMtqKXn5+a5Wdy8LJt0Tf99Uyj0OMzMN8x6G20rBup941jBbJqBIK6cbrhW8HF5fX4B4QOyxtYx&#10;KfgmD9vN6GmNhXYPPtFwDrVIEPYFKjAhdIWUvjJk0U9dR5y8m+sthiT7WuoeHwluW5ln2VxabDgt&#10;GOxob6i6n7+sgoUpT3Ihy+PlvRya2TK+xc/rUqnJOO5WIALF8B/+ax+0gjzP4fdMO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9a6xAAAANwAAAAPAAAAAAAAAAAA&#10;AAAAAKECAABkcnMvZG93bnJldi54bWxQSwUGAAAAAAQABAD5AAAAkgMAAAAA&#10;">
              <v:stroke endarrow="block"/>
            </v:line>
            <v:rect id="Rectangle 95" o:spid="_x0000_s1041" style="position:absolute;left:685;top:9421;width:12151;height:2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N28UA&#10;AADcAAAADwAAAGRycy9kb3ducmV2LnhtbESPQWvCQBSE7wX/w/IEb3VjBE2jq4hFEOqlKkJvz+xr&#10;Epp9G3a3Gvvr3YLgcZiZb5j5sjONuJDztWUFo2ECgriwuuZSwfGwec1A+ICssbFMCm7kYbnovcwx&#10;1/bKn3TZh1JECPscFVQhtLmUvqjIoB/aljh639YZDFG6UmqH1wg3jUyTZCIN1hwXKmxpXVHxs/81&#10;CqZv4+OhnWTSfZy+VuUum/69+7NSg363moEI1IVn+NHeagVpOob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I3bxQAAANwAAAAPAAAAAAAAAAAAAAAAAJgCAABkcnMv&#10;ZG93bnJldi54bWxQSwUGAAAAAAQABAD1AAAAigMAAAAA&#10;" stroked="f">
              <v:textbox style="mso-next-textbox:#Rectangle 95" inset="1.60047mm,.80022mm,1.60047mm,.80022mm">
                <w:txbxContent>
                  <w:p w:rsidR="009B1E34" w:rsidRPr="00C11936" w:rsidRDefault="009B1E34" w:rsidP="00403397">
                    <w:pPr>
                      <w:rPr>
                        <w:b/>
                        <w:sz w:val="16"/>
                      </w:rPr>
                    </w:pPr>
                    <w:r w:rsidRPr="00C11936">
                      <w:rPr>
                        <w:b/>
                        <w:sz w:val="16"/>
                      </w:rPr>
                      <w:t>2 уровень управления</w:t>
                    </w:r>
                  </w:p>
                </w:txbxContent>
              </v:textbox>
            </v:rect>
            <v:rect id="Rectangle 96" o:spid="_x0000_s1042" style="position:absolute;left:5956;top:13042;width:11703;height:2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PSzMIA&#10;AADcAAAADwAAAGRycy9kb3ducmV2LnhtbESP3YrCMBCF74V9hzAL3sg2tYgsXdOyrCje+vMAs83Y&#10;VptJbaJWn94IgpeH8/NxZnlvGnGhztWWFYyjGARxYXXNpYLddvH1DcJ5ZI2NZVJwIwd59jGYYart&#10;ldd02fhShBF2KSqovG9TKV1RkUEX2ZY4eHvbGfRBdqXUHV7DuGlkEsdTabDmQKiwpb+KiuPmbAL3&#10;VIzkyU78IZmbfr9d3v+pmSs1/Ox/f0B46v07/GqvtIIkmcDzTDg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9LMwgAAANwAAAAPAAAAAAAAAAAAAAAAAJgCAABkcnMvZG93&#10;bnJldi54bWxQSwUGAAAAAAQABAD1AAAAhwMAAAAA&#10;">
              <v:textbox style="mso-next-textbox:#Rectangle 96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заведующая</w:t>
                    </w:r>
                  </w:p>
                </w:txbxContent>
              </v:textbox>
            </v:rect>
            <v:rect id="Rectangle 97" o:spid="_x0000_s1043" style="position:absolute;left:39904;top:13042;width:11694;height:3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3V8IA&#10;AADcAAAADwAAAGRycy9kb3ducmV2LnhtbESP3YrCMBCF74V9hzAL3oimFl2W2lSWFcVbdR9gthnb&#10;ajOpTdTq0xtB8PJwfj5OOu9MLS7UusqygvEoAkGcW11xoeBvtxx+g3AeWWNtmRTcyME8++ilmGh7&#10;5Q1dtr4QYYRdggpK75tESpeXZNCNbEMcvL1tDfog20LqFq9h3NQyjqIvabDiQCixod+S8uP2bAL3&#10;lA/kyU78IV6Ybr9b3f+pXijV/+x+ZiA8df4dfrXXWkEcT+F5Jhw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3dXwgAAANwAAAAPAAAAAAAAAAAAAAAAAJgCAABkcnMvZG93&#10;bnJldi54bWxQSwUGAAAAAAQABAD1AAAAhwMAAAAA&#10;">
              <v:textbox style="mso-next-textbox:#Rectangle 97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Заведующий хозяйством</w:t>
                    </w:r>
                  </w:p>
                </w:txbxContent>
              </v:textbox>
            </v:rect>
            <v:rect id="Rectangle 98" o:spid="_x0000_s1044" style="position:absolute;top:18834;width:9400;height:3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pIMMA&#10;AADcAAAADwAAAGRycy9kb3ducmV2LnhtbESP3WrCQBCF7wt9h2UK3pS6aRApaTahVBRvqz7ANDv5&#10;0exszG6T6NN3BcHLw/n5OGk+mVYM1LvGsoL3eQSCuLC64UrBYb9++wDhPLLG1jIpuJCDPHt+SjHR&#10;duQfGna+EmGEXYIKau+7REpX1GTQzW1HHLzS9gZ9kH0ldY9jGDetjKNoKQ02HAg1dvRdU3Ha/ZnA&#10;PRev8mwX/hivzFTuN9dfaldKzV6mr08Qnib/CN/bW60gjpdwOx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3pIMMAAADcAAAADwAAAAAAAAAAAAAAAACYAgAAZHJzL2Rv&#10;d25yZXYueG1sUEsFBgAAAAAEAAQA9QAAAIgDAAAAAA==&#10;">
              <v:textbox style="mso-next-textbox:#Rectangle 98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Совет специалистов</w:t>
                    </w:r>
                  </w:p>
                </w:txbxContent>
              </v:textbox>
            </v:rect>
            <v:rect id="Rectangle 99" o:spid="_x0000_s1045" style="position:absolute;left:12379;top:18834;width:9400;height:3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Mu8IA&#10;AADcAAAADwAAAGRycy9kb3ducmV2LnhtbESP3YrCMBCF74V9hzAL3oimFnGX2lSWFcVbdR9gthnb&#10;ajOpTdTq0xtB8PJwfj5OOu9MLS7UusqygvEoAkGcW11xoeBvtxx+g3AeWWNtmRTcyME8++ilmGh7&#10;5Q1dtr4QYYRdggpK75tESpeXZNCNbEMcvL1tDfog20LqFq9h3NQyjqKpNFhxIJTY0G9J+XF7NoF7&#10;ygfyZCf+EC9Mt9+t7v9UL5Tqf3Y/MxCeOv8Ov9prrSCOv+B5Jhw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Uy7wgAAANwAAAAPAAAAAAAAAAAAAAAAAJgCAABkcnMvZG93&#10;bnJldi54bWxQSwUGAAAAAAQABAD1AAAAhwMAAAAA&#10;">
              <v:textbox style="mso-next-textbox:#Rectangle 99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Педагогические часы</w:t>
                    </w:r>
                  </w:p>
                </w:txbxContent>
              </v:textbox>
            </v:rect>
            <v:rect id="Rectangle 100" o:spid="_x0000_s1046" style="position:absolute;left:22702;top:15213;width:11008;height:2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Yyb8A&#10;AADcAAAADwAAAGRycy9kb3ducmV2LnhtbERPzYrCMBC+L/gOYQQvi6ZbZJFqFFEUr6s+wNiMbbWZ&#10;1Car1affOQh7/Pj+Z4vO1epObag8G/gaJaCIc28rLgwcD5vhBFSIyBZrz2TgSQEW897HDDPrH/xD&#10;930slIRwyNBAGWOTaR3ykhyGkW+IhTv71mEU2BbatviQcFfrNEm+tcOKpaHEhlYl5df9r5PeW/6p&#10;b34cL+nadefD9nWiem3MoN8tp6AidfFf/HbvrIE0lbVyRo6An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PtjJvwAAANwAAAAPAAAAAAAAAAAAAAAAAJgCAABkcnMvZG93bnJl&#10;di54bWxQSwUGAAAAAAQABAD1AAAAhAMAAAAA&#10;">
              <v:textbox style="mso-next-textbox:#Rectangle 100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Старшая медсестра</w:t>
                    </w:r>
                  </w:p>
                </w:txbxContent>
              </v:textbox>
            </v:rect>
            <v:rect id="Rectangle 101" o:spid="_x0000_s1047" style="position:absolute;left:48611;top:21726;width:9401;height:3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9UsIA&#10;AADcAAAADwAAAGRycy9kb3ducmV2LnhtbESP3YrCMBCF74V9hzAL3oimFpHd2lSWFcVbdR9gthnb&#10;ajOpTdTq0xtB8PJwfj5OOu9MLS7UusqygvEoAkGcW11xoeBvtxx+gXAeWWNtmRTcyME8++ilmGh7&#10;5Q1dtr4QYYRdggpK75tESpeXZNCNbEMcvL1tDfog20LqFq9h3NQyjqKpNFhxIJTY0G9J+XF7NoF7&#10;ygfyZCf+EC9Mt9+t7v9UL5Tqf3Y/MxCeOv8Ov9prrSCOv+F5Jhw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n1SwgAAANwAAAAPAAAAAAAAAAAAAAAAAJgCAABkcnMvZG93&#10;bnJldi54bWxQSwUGAAAAAAQABAD1AAAAhwMAAAAA&#10;">
              <v:textbox style="mso-next-textbox:#Rectangle 101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Служба по охране труда</w:t>
                    </w:r>
                  </w:p>
                </w:txbxContent>
              </v:textbox>
            </v:rect>
            <v:rect id="Rectangle 102" o:spid="_x0000_s1048" style="position:absolute;left:37839;top:21726;width:9393;height:3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CEsAA&#10;AADcAAAADwAAAGRycy9kb3ducmV2LnhtbERPzWrCQBC+F3yHZYReim4apUh0FVEqXqt9gDE7JtHs&#10;bMxuNfr0zqHg8eP7ny06V6srtaHybOBzmIAizr2tuDDwu/8eTECFiGyx9kwG7hRgMe+9zTCz/sY/&#10;dN3FQkkIhwwNlDE2mdYhL8lhGPqGWLijbx1GgW2hbYs3CXe1TpPkSzusWBpKbGhVUn7e/TnpveQf&#10;+uLH8ZSuXXfcbx4HqtfGvPe75RRUpC6+xP/urTWQjmS+nJEjo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FCEsAAAADcAAAADwAAAAAAAAAAAAAAAACYAgAAZHJzL2Rvd25y&#10;ZXYueG1sUEsFBgAAAAAEAAQA9QAAAIUDAAAAAA==&#10;">
              <v:textbox style="mso-next-textbox:#Rectangle 102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Обслуживающий</w:t>
                    </w:r>
                    <w:r w:rsidRPr="00C11936">
                      <w:rPr>
                        <w:sz w:val="16"/>
                      </w:rPr>
                      <w:t xml:space="preserve"> персонал</w:t>
                    </w:r>
                  </w:p>
                </w:txbxContent>
              </v:textbox>
            </v:rect>
            <v:rect id="Rectangle 103" o:spid="_x0000_s1049" style="position:absolute;left:26425;top:21726;width:10492;height:3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nicIA&#10;AADcAAAADwAAAGRycy9kb3ducmV2LnhtbESP3YrCMBCF7wXfIYywN7KmVpGl21RkZcVbfx5gbMa2&#10;azOpTVarT28EwcvD+fk46bwztbhQ6yrLCsajCARxbnXFhYL97vfzC4TzyBpry6TgRg7mWb+XYqLt&#10;lTd02fpChBF2CSoovW8SKV1ekkE3sg1x8I62NeiDbAupW7yGcVPLOIpm0mDFgVBiQz8l5aftvwnc&#10;cz6UZzv1f/HSdMfd6n6geqnUx6BbfIPw1Pl3+NVeawXxZAzP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3eeJwgAAANwAAAAPAAAAAAAAAAAAAAAAAJgCAABkcnMvZG93&#10;bnJldi54bWxQSwUGAAAAAAQABAD1AAAAhwMAAAAA&#10;">
              <v:textbox style="mso-next-textbox:#Rectangle 103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Административные совещания</w:t>
                    </w:r>
                  </w:p>
                </w:txbxContent>
              </v:textbox>
            </v:rect>
            <v:line id="Line 104" o:spid="_x0000_s1050" style="position:absolute;flip:x;visibility:visible" from="6650,15934" to="8715,18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kH9MUAAADcAAAADwAAAGRycy9kb3ducmV2LnhtbESPQWvCQBCF7wX/wzKFXoJuTKDU6Cra&#10;VhCKB60Hj0N2TEKzsyE71fTfu4VCj48373vzFqvBtepKfWg8G5hOUlDEpbcNVwZOn9vxC6ggyBZb&#10;z2TghwKslqOHBRbW3/hA16NUKkI4FGigFukKrUNZk8Mw8R1x9C6+dyhR9pW2Pd4i3LU6S9Nn7bDh&#10;2FBjR681lV/Hbxff2O75Lc+TjdNJMqP3s3ykWox5ehzWc1BCg/wf/6V31kCWZ/A7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kH9MUAAADcAAAADwAAAAAAAAAA&#10;AAAAAAChAgAAZHJzL2Rvd25yZXYueG1sUEsFBgAAAAAEAAQA+QAAAJMDAAAAAA==&#10;">
              <v:stroke endarrow="block"/>
            </v:line>
            <v:line id="Line 105" o:spid="_x0000_s1051" style="position:absolute;visibility:visible" from="14443,15934" to="15823,18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rl/MQAAADc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uX8xAAAANwAAAAPAAAAAAAAAAAA&#10;AAAAAKECAABkcnMvZG93bnJldi54bWxQSwUGAAAAAAQABAD5AAAAkgMAAAAA&#10;">
              <v:stroke endarrow="block"/>
            </v:line>
            <v:line id="Line 106" o:spid="_x0000_s1052" style="position:absolute;flip:x;visibility:visible" from="43568,15934" to="45175,2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w6G8UAAADcAAAADwAAAGRycy9kb3ducmV2LnhtbESPT2vCQBDF74V+h2UKXoJuNKW00VXs&#10;H0GQHqo9eByyYxLMzobsqPHbu0Khx8eb93vzZoveNepMXag9GxiPUlDEhbc1lwZ+d6vhK6ggyBYb&#10;z2TgSgEW88eHGebWX/iHzlspVYRwyNFAJdLmWoeiIodh5Fvi6B1851Ci7EptO7xEuGv0JE1ftMOa&#10;Y0OFLX1UVBy3JxffWH3zZ5Yl704nyRt97WWTajFm8NQvp6CEevk//kuvrYFJ9gz3MZEA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8w6G8UAAADcAAAADwAAAAAAAAAA&#10;AAAAAAChAgAAZHJzL2Rvd25yZXYueG1sUEsFBgAAAAAEAAQA+QAAAJMDAAAAAA==&#10;">
              <v:stroke endarrow="block"/>
            </v:line>
            <v:line id="Line 107" o:spid="_x0000_s1053" style="position:absolute;visibility:visible" from="49305,15934" to="54119,2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/YE8UAAADcAAAADwAAAGRycy9kb3ducmV2LnhtbESPT2sCMRTE7wW/Q3iF3mpWS6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/YE8UAAADcAAAADwAAAAAAAAAA&#10;AAAAAAChAgAAZHJzL2Rvd25yZXYueG1sUEsFBgAAAAAEAAQA+QAAAJMDAAAAAA==&#10;">
              <v:stroke endarrow="block"/>
            </v:line>
            <v:line id="Line 108" o:spid="_x0000_s1054" style="position:absolute;flip:x;visibility:visible" from="34624,15934" to="41275,2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IB98UAAADcAAAADwAAAGRycy9kb3ducmV2LnhtbESPQWvCQBCF74L/YRmhl6CbGpAaXUXb&#10;CkLxUPXgcchOk9DsbMhONf33XaHg8fHmfW/ect27Rl2pC7VnA8+TFBRx4W3NpYHzaTd+ARUE2WLj&#10;mQz8UoD1ajhYYm79jT/pepRSRQiHHA1UIm2udSgqchgmviWO3pfvHEqUXalth7cId42epulMO6w5&#10;NlTY0mtFxffxx8U3dgd+y7Jk63SSzOn9Ih+pFmOeRv1mAUqol8fxf3pvDUyzGdzHRAL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IB98UAAADcAAAADwAAAAAAAAAA&#10;AAAAAAChAgAAZHJzL2Rvd25yZXYueG1sUEsFBgAAAAAEAAQA+QAAAJMDAAAAAA==&#10;">
              <v:stroke endarrow="block"/>
            </v:line>
            <v:line id="Line 109" o:spid="_x0000_s1055" style="position:absolute;visibility:visible" from="17430,15213" to="22693,16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/P8UAAADcAAAADwAAAGRycy9kb3ducmV2LnhtbESPT2vCQBTE74V+h+UVvNVNI9gSXaUU&#10;WnIR8Q89P7PPJDb7NmbXbPTTu4VCj8PM/IaZLwfTiJ46V1tW8DJOQBAXVtdcKtjvPp/fQDiPrLGx&#10;TAqu5GC5eHyYY6Zt4A31W1+KCGGXoYLK+zaT0hUVGXRj2xJH72g7gz7KrpS6wxDhppFpkkylwZrj&#10;QoUtfVRU/GwvRkESbl/yJPO6X+erc2gP4Ts9B6VGT8P7DISnwf+H/9q5VpBOXuH3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T/P8UAAADcAAAADwAAAAAAAAAA&#10;AAAAAAChAgAAZHJzL2Rvd25yZXYueG1sUEsFBgAAAAAEAAQA+QAAAJMDAAAAAA==&#10;">
              <v:stroke startarrow="block" endarrow="block"/>
            </v:line>
            <v:line id="Line 110" o:spid="_x0000_s1056" style="position:absolute;flip:y;visibility:visible" from="33939,15213" to="39904,16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/mMEAAADcAAAADwAAAGRycy9kb3ducmV2LnhtbERPTYvCMBC9L/gfwgheFk1XQUrXKLpa&#10;ELxYde9DM9uWbSahiVr/vTkIHh/ve7HqTStu1PnGsoKvSQKCuLS64UrB5ZyPUxA+IGtsLZOCB3lY&#10;LQcfC8y0vXNBt1OoRAxhn6GCOgSXSenLmgz6iXXEkfuzncEQYVdJ3eE9hptWTpNkLg02HBtqdPRT&#10;U/l/uhoFn7Pd1rk0zfNia5uj+90Vm8NFqdGwX3+DCNSHt/jl3msF01lcG8/EI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Ij+YwQAAANwAAAAPAAAAAAAAAAAAAAAA&#10;AKECAABkcnMvZG93bnJldi54bWxQSwUGAAAAAAQABAD5AAAAjwMAAAAA&#10;">
              <v:stroke startarrow="block" endarrow="block"/>
            </v:line>
            <v:line id="Line 111" o:spid="_x0000_s1057" style="position:absolute;visibility:visible" from="17659,13763" to="39904,1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fO1sUAAADcAAAADwAAAGRycy9kb3ducmV2LnhtbESPT2vCQBTE74V+h+UVvNVNI0gbXaUU&#10;WnIR8Q89P7PPJDb7NmbXbPTTu4VCj8PM/IaZLwfTiJ46V1tW8DJOQBAXVtdcKtjvPp9fQTiPrLGx&#10;TAqu5GC5eHyYY6Zt4A31W1+KCGGXoYLK+zaT0hUVGXRj2xJH72g7gz7KrpS6wxDhppFpkkylwZrj&#10;QoUtfVRU/GwvRkESbl/yJPO6X+erc2gP4Ts9B6VGT8P7DISnwf+H/9q5VpBO3uD3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fO1sUAAADcAAAADwAAAAAAAAAA&#10;AAAAAAChAgAAZHJzL2Rvd25yZXYueG1sUEsFBgAAAAAEAAQA+QAAAJMDAAAAAA==&#10;">
              <v:stroke startarrow="block" endarrow="block"/>
            </v:line>
            <v:line id="Line 112" o:spid="_x0000_s1058" style="position:absolute;visibility:visible" from="16736,15934" to="28667,2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4I9s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sk0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4I9sIAAADcAAAADwAAAAAAAAAAAAAA&#10;AAChAgAAZHJzL2Rvd25yZXYueG1sUEsFBgAAAAAEAAQA+QAAAJADAAAAAA==&#10;">
              <v:stroke endarrow="block"/>
            </v:line>
            <v:line id="Line 113" o:spid="_x0000_s1059" style="position:absolute;visibility:visible" from="30038,18105" to="32102,2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tbc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U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KtbcUAAADcAAAADwAAAAAAAAAA&#10;AAAAAAChAgAAZHJzL2Rvd25yZXYueG1sUEsFBgAAAAAEAAQA+QAAAJMDAAAAAA==&#10;">
              <v:stroke endarrow="block"/>
            </v:line>
            <v:line id="Line 114" o:spid="_x0000_s1060" style="position:absolute;visibility:visible" from="32788,18105" to="40132,2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zGs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AzGsUAAADcAAAADwAAAAAAAAAA&#10;AAAAAAChAgAAZHJzL2Rvd25yZXYueG1sUEsFBgAAAAAEAAQA+QAAAJMDAAAAAA==&#10;">
              <v:stroke endarrow="block"/>
            </v:line>
            <v:rect id="Rectangle 115" o:spid="_x0000_s1061" style="position:absolute;left:1370;top:26797;width:19952;height:50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vGMIA&#10;AADcAAAADwAAAGRycy9kb3ducmV2LnhtbESP3YrCMBCF74V9hzAL3oimVlmkNpVFUbz15wFmm7Gt&#10;20xqE7W7T28EwcvD+fk46aIztbhR6yrLCsajCARxbnXFhYLjYT2cgXAeWWNtmRT8kYNF9tFLMdH2&#10;zju67X0hwgi7BBWU3jeJlC4vyaAb2YY4eCfbGvRBtoXULd7DuKllHEVf0mDFgVBiQ8uS8t/91QTu&#10;JR/Ii536c7wy3emw+f+heqVU/7P7noPw1Pl3+NXeagXxdALP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a8YwgAAANwAAAAPAAAAAAAAAAAAAAAAAJgCAABkcnMvZG93&#10;bnJldi54bWxQSwUGAAAAAAQABAD1AAAAhwMAAAAA&#10;">
              <v:textbox style="mso-next-textbox:#Rectangle 115" inset="1.60047mm,.80022mm,1.60047mm,.80022mm">
                <w:txbxContent>
                  <w:p w:rsidR="009B1E34" w:rsidRPr="00C11936" w:rsidRDefault="009B1E34" w:rsidP="00403397">
                    <w:pPr>
                      <w:jc w:val="center"/>
                      <w:rPr>
                        <w:sz w:val="16"/>
                      </w:rPr>
                    </w:pPr>
                    <w:r w:rsidRPr="00C11936">
                      <w:rPr>
                        <w:sz w:val="16"/>
                      </w:rPr>
                      <w:t>Учитель-логопед, воспитатели, музыкальный руководитель, инструктор по физической культуре</w:t>
                    </w:r>
                  </w:p>
                </w:txbxContent>
              </v:textbox>
            </v:rect>
            <v:line id="Line 116" o:spid="_x0000_s1062" style="position:absolute;visibility:visible" from="11236,15934" to="11236,26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<v:stroke endarrow="block"/>
            </v:line>
            <w10:anchorlock/>
          </v:group>
        </w:pict>
      </w:r>
      <w:r w:rsidRPr="00175F21">
        <w:rPr>
          <w:b/>
          <w:sz w:val="28"/>
          <w:szCs w:val="28"/>
        </w:rPr>
        <w:t>Схема структуры управления ДОУ</w:t>
      </w:r>
    </w:p>
    <w:p w:rsidR="009B1E34" w:rsidRDefault="009B1E34" w:rsidP="0042295B">
      <w:pPr>
        <w:rPr>
          <w:sz w:val="28"/>
          <w:szCs w:val="28"/>
        </w:rPr>
      </w:pPr>
    </w:p>
    <w:p w:rsidR="009B1E34" w:rsidRPr="00FD523E" w:rsidRDefault="009B1E34" w:rsidP="00125A65">
      <w:r w:rsidRPr="00FD523E">
        <w:t xml:space="preserve">Управление  реализацией  программы  рассматриваем  на 4 уровнях: </w:t>
      </w:r>
    </w:p>
    <w:p w:rsidR="009B1E34" w:rsidRPr="00FD523E" w:rsidRDefault="009B1E34" w:rsidP="00125A65">
      <w:r w:rsidRPr="00FD523E">
        <w:t xml:space="preserve">1) стратегический  уровень  –  Управляющий совет, педагогический совет, заведующий; </w:t>
      </w:r>
    </w:p>
    <w:p w:rsidR="009B1E34" w:rsidRPr="00FD523E" w:rsidRDefault="009B1E34" w:rsidP="00125A65">
      <w:r w:rsidRPr="00FD523E">
        <w:t xml:space="preserve">2) экспертно-аналитический  уровень  –  внешние  и  внутренние </w:t>
      </w:r>
    </w:p>
    <w:p w:rsidR="009B1E34" w:rsidRPr="00FD523E" w:rsidRDefault="009B1E34" w:rsidP="00125A65">
      <w:r w:rsidRPr="00FD523E">
        <w:t xml:space="preserve">экспертные группы; </w:t>
      </w:r>
    </w:p>
    <w:p w:rsidR="009B1E34" w:rsidRPr="00FD523E" w:rsidRDefault="009B1E34" w:rsidP="00125A65">
      <w:r w:rsidRPr="00FD523E">
        <w:t xml:space="preserve">3) оперативный уровень – исполнители и администрация учреждения; </w:t>
      </w:r>
    </w:p>
    <w:p w:rsidR="009B1E34" w:rsidRPr="00FD523E" w:rsidRDefault="009B1E34" w:rsidP="00125A65">
      <w:r w:rsidRPr="00FD523E">
        <w:t>4) проектный  (программный)  уровень  –  руководители  проектных</w:t>
      </w:r>
    </w:p>
    <w:p w:rsidR="009B1E34" w:rsidRPr="00FD523E" w:rsidRDefault="009B1E34" w:rsidP="00125A65">
      <w:r w:rsidRPr="00FD523E">
        <w:t xml:space="preserve">групп, руководители реализации программ. </w:t>
      </w:r>
    </w:p>
    <w:p w:rsidR="009B1E34" w:rsidRPr="0042295B" w:rsidRDefault="009B1E34" w:rsidP="00125A65">
      <w:pPr>
        <w:rPr>
          <w:sz w:val="28"/>
          <w:szCs w:val="28"/>
        </w:rPr>
      </w:pPr>
    </w:p>
    <w:p w:rsidR="009B1E34" w:rsidRPr="00125A65" w:rsidRDefault="009B1E34" w:rsidP="00125A65">
      <w:pPr>
        <w:rPr>
          <w:i/>
          <w:sz w:val="28"/>
          <w:szCs w:val="28"/>
        </w:rPr>
      </w:pPr>
      <w:r w:rsidRPr="00125A65">
        <w:rPr>
          <w:i/>
          <w:sz w:val="28"/>
          <w:szCs w:val="28"/>
        </w:rPr>
        <w:t xml:space="preserve">1. Стратегический уровень. </w:t>
      </w:r>
    </w:p>
    <w:p w:rsidR="009B1E34" w:rsidRPr="00FD523E" w:rsidRDefault="009B1E34" w:rsidP="00125A65">
      <w:pPr>
        <w:ind w:firstLine="708"/>
        <w:jc w:val="both"/>
      </w:pPr>
      <w:r w:rsidRPr="00FD523E">
        <w:t xml:space="preserve">Руководителем программы является заведующий Жукова Е.А., которая несёт  персональную  ответственность  за  её  реализацию,  конечные результаты, целевое и эффективное использование финансовых средств, а также определяет формы и методы управления реализацией Программы. </w:t>
      </w:r>
    </w:p>
    <w:p w:rsidR="009B1E34" w:rsidRPr="00FD523E" w:rsidRDefault="009B1E34" w:rsidP="00FD523E">
      <w:r w:rsidRPr="00FD523E">
        <w:t xml:space="preserve">Для  обеспечения  открытости  и  общественного  контроля  над реализацией  программы, получения  обратной  связи от  заинтересованных партнеров и экспертов действует </w:t>
      </w:r>
      <w:r>
        <w:t>управляющий совет, который</w:t>
      </w:r>
      <w:r w:rsidRPr="00FD523E">
        <w:t xml:space="preserve">: </w:t>
      </w:r>
    </w:p>
    <w:p w:rsidR="009B1E34" w:rsidRPr="00FD523E" w:rsidRDefault="009B1E34" w:rsidP="00125A65">
      <w:r w:rsidRPr="00FD523E">
        <w:t xml:space="preserve">-  рассматривает  материалы  о  ходе  реализации  мероприятий программы; </w:t>
      </w:r>
    </w:p>
    <w:p w:rsidR="009B1E34" w:rsidRPr="00FD523E" w:rsidRDefault="009B1E34" w:rsidP="00125A65">
      <w:r w:rsidRPr="00FD523E">
        <w:t>-  разрабатывает  предложения  и  рекомендации  по  приоритетным</w:t>
      </w:r>
    </w:p>
    <w:p w:rsidR="009B1E34" w:rsidRPr="00FD523E" w:rsidRDefault="009B1E34" w:rsidP="00125A65">
      <w:r w:rsidRPr="00FD523E">
        <w:t xml:space="preserve">направлениям деятельности в рамках программы;  </w:t>
      </w:r>
    </w:p>
    <w:p w:rsidR="009B1E34" w:rsidRPr="00FD523E" w:rsidRDefault="009B1E34" w:rsidP="00125A65">
      <w:r w:rsidRPr="00FD523E">
        <w:t>-  организует мероприятия, связанные с привлечением дополнительных</w:t>
      </w:r>
    </w:p>
    <w:p w:rsidR="009B1E34" w:rsidRPr="00FD523E" w:rsidRDefault="009B1E34" w:rsidP="00125A65">
      <w:r w:rsidRPr="00FD523E">
        <w:t xml:space="preserve">внебюджетных  средств  для  финансирования  приоритетных программных расходов учреждения. </w:t>
      </w:r>
    </w:p>
    <w:p w:rsidR="009B1E34" w:rsidRPr="00FD523E" w:rsidRDefault="009B1E34" w:rsidP="00125A65">
      <w:pPr>
        <w:ind w:firstLine="708"/>
        <w:jc w:val="both"/>
      </w:pPr>
      <w:r w:rsidRPr="00FD523E">
        <w:t>Педагогический  Совет  учреждения  выступает  полноправным органом  управления  программой  и  выполняет  следующие  функции  в</w:t>
      </w:r>
    </w:p>
    <w:p w:rsidR="009B1E34" w:rsidRPr="00FD523E" w:rsidRDefault="009B1E34" w:rsidP="00125A65">
      <w:r w:rsidRPr="00FD523E">
        <w:t xml:space="preserve">управлении реализацией программы: -  рассматривает  и  утверждает  ежегодный  организационный  и </w:t>
      </w:r>
    </w:p>
    <w:p w:rsidR="009B1E34" w:rsidRPr="00FD523E" w:rsidRDefault="009B1E34" w:rsidP="00125A65">
      <w:r w:rsidRPr="00FD523E">
        <w:t xml:space="preserve">финансовый планы; </w:t>
      </w:r>
    </w:p>
    <w:p w:rsidR="009B1E34" w:rsidRPr="00FD523E" w:rsidRDefault="009B1E34" w:rsidP="00125A65">
      <w:r w:rsidRPr="00FD523E">
        <w:t xml:space="preserve">-  рассматривает  результаты  реализации  мероприятий  и  содержание </w:t>
      </w:r>
    </w:p>
    <w:p w:rsidR="009B1E34" w:rsidRPr="00FD523E" w:rsidRDefault="009B1E34" w:rsidP="00125A65">
      <w:r w:rsidRPr="00FD523E">
        <w:t xml:space="preserve">проектов,  предлагаемых  для  реализации  в  очередном  финансовом </w:t>
      </w:r>
    </w:p>
    <w:p w:rsidR="009B1E34" w:rsidRPr="00FD523E" w:rsidRDefault="009B1E34" w:rsidP="00125A65">
      <w:r w:rsidRPr="00FD523E">
        <w:t xml:space="preserve">году; </w:t>
      </w:r>
    </w:p>
    <w:p w:rsidR="009B1E34" w:rsidRPr="00FD523E" w:rsidRDefault="009B1E34" w:rsidP="00125A65">
      <w:r w:rsidRPr="00FD523E">
        <w:t xml:space="preserve">-  утверждает отчёты о реализации основных направлений программы; </w:t>
      </w:r>
    </w:p>
    <w:p w:rsidR="009B1E34" w:rsidRPr="00FD523E" w:rsidRDefault="009B1E34" w:rsidP="00125A65">
      <w:r w:rsidRPr="00FD523E">
        <w:t>-  утверждает  внутренние  нормативные  документы,  связанные  с</w:t>
      </w:r>
    </w:p>
    <w:p w:rsidR="009B1E34" w:rsidRPr="00FD523E" w:rsidRDefault="009B1E34" w:rsidP="00125A65">
      <w:r w:rsidRPr="00FD523E">
        <w:t>реализацией программы.</w:t>
      </w:r>
    </w:p>
    <w:p w:rsidR="009B1E34" w:rsidRPr="0042295B" w:rsidRDefault="009B1E34" w:rsidP="00125A65">
      <w:pPr>
        <w:rPr>
          <w:sz w:val="28"/>
          <w:szCs w:val="28"/>
        </w:rPr>
      </w:pPr>
    </w:p>
    <w:p w:rsidR="009B1E34" w:rsidRPr="00125A65" w:rsidRDefault="009B1E34" w:rsidP="00125A65">
      <w:pPr>
        <w:rPr>
          <w:i/>
          <w:sz w:val="28"/>
          <w:szCs w:val="28"/>
        </w:rPr>
      </w:pPr>
      <w:r w:rsidRPr="00125A65">
        <w:rPr>
          <w:i/>
          <w:sz w:val="28"/>
          <w:szCs w:val="28"/>
        </w:rPr>
        <w:t xml:space="preserve">2. Экспертно-аналитический уровень. </w:t>
      </w:r>
    </w:p>
    <w:p w:rsidR="009B1E34" w:rsidRPr="00FD523E" w:rsidRDefault="009B1E34" w:rsidP="00125A65">
      <w:pPr>
        <w:ind w:firstLine="708"/>
        <w:jc w:val="both"/>
      </w:pPr>
      <w:r w:rsidRPr="00FD523E">
        <w:t xml:space="preserve">Важным условием эффективности управления программой является </w:t>
      </w:r>
    </w:p>
    <w:p w:rsidR="009B1E34" w:rsidRPr="00FD523E" w:rsidRDefault="009B1E34" w:rsidP="00125A65">
      <w:pPr>
        <w:jc w:val="both"/>
      </w:pPr>
      <w:r w:rsidRPr="00FD523E">
        <w:t xml:space="preserve">внешняя  оценка  её  мероприятий  и  результатов,  что  предполагает привлечение к ключевым мероприятиям внешних специалистов в качестве </w:t>
      </w:r>
    </w:p>
    <w:p w:rsidR="009B1E34" w:rsidRPr="00FD523E" w:rsidRDefault="009B1E34" w:rsidP="00125A65">
      <w:r w:rsidRPr="00FD523E">
        <w:t xml:space="preserve">представителей экспертной группы. </w:t>
      </w:r>
    </w:p>
    <w:p w:rsidR="009B1E34" w:rsidRPr="00FD523E" w:rsidRDefault="009B1E34" w:rsidP="00125A65">
      <w:pPr>
        <w:ind w:firstLine="708"/>
        <w:jc w:val="both"/>
      </w:pPr>
      <w:r w:rsidRPr="00FD523E">
        <w:t xml:space="preserve">Экспертная  группа  выполняет  следующие  функции  в  управлении </w:t>
      </w:r>
    </w:p>
    <w:p w:rsidR="009B1E34" w:rsidRPr="00FD523E" w:rsidRDefault="009B1E34" w:rsidP="00125A65">
      <w:pPr>
        <w:jc w:val="both"/>
      </w:pPr>
      <w:r w:rsidRPr="00FD523E">
        <w:t xml:space="preserve">реализацией программы: </w:t>
      </w:r>
    </w:p>
    <w:p w:rsidR="009B1E34" w:rsidRPr="00FD523E" w:rsidRDefault="009B1E34" w:rsidP="00125A65">
      <w:pPr>
        <w:jc w:val="both"/>
      </w:pPr>
      <w:r w:rsidRPr="00FD523E">
        <w:t xml:space="preserve">-  осуществляет  мониторинг  и  оценку  эффективности  выполнения мероприятий программы; </w:t>
      </w:r>
    </w:p>
    <w:p w:rsidR="009B1E34" w:rsidRPr="00FD523E" w:rsidRDefault="009B1E34" w:rsidP="00125A65">
      <w:pPr>
        <w:jc w:val="both"/>
      </w:pPr>
      <w:r w:rsidRPr="00FD523E">
        <w:t xml:space="preserve">-  рассматривает  с  точки  зрения  лучшего  международного  и отечественного  опыта  основные  инструменты  и  механизмы реализации программы, выдвигает предложения и рекомендации по их корректировке; </w:t>
      </w:r>
    </w:p>
    <w:p w:rsidR="009B1E34" w:rsidRPr="00FD523E" w:rsidRDefault="009B1E34" w:rsidP="00125A65">
      <w:pPr>
        <w:jc w:val="both"/>
      </w:pPr>
      <w:r w:rsidRPr="00FD523E">
        <w:t xml:space="preserve">-  осуществляет  оценку  образовательных  результатов программы, их соответствия современным требованиям; </w:t>
      </w:r>
    </w:p>
    <w:p w:rsidR="009B1E34" w:rsidRPr="00FD523E" w:rsidRDefault="009B1E34" w:rsidP="00125A65">
      <w:pPr>
        <w:jc w:val="both"/>
      </w:pPr>
      <w:r w:rsidRPr="00FD523E">
        <w:t xml:space="preserve">-  дает кадровые рекомендации и рекомендации по системе управления учреждением. </w:t>
      </w:r>
    </w:p>
    <w:p w:rsidR="009B1E34" w:rsidRPr="00FD523E" w:rsidRDefault="009B1E34" w:rsidP="00125A65">
      <w:pPr>
        <w:ind w:firstLine="708"/>
        <w:jc w:val="both"/>
      </w:pPr>
      <w:r w:rsidRPr="00FD523E">
        <w:t xml:space="preserve">К основным функциям группы в части работ по программе развития учреждения относятся: </w:t>
      </w:r>
    </w:p>
    <w:p w:rsidR="009B1E34" w:rsidRPr="00FD523E" w:rsidRDefault="009B1E34" w:rsidP="00125A65">
      <w:pPr>
        <w:jc w:val="both"/>
      </w:pPr>
      <w:r w:rsidRPr="00FD523E">
        <w:t xml:space="preserve">-  сбор  и  систематизация  информации  по  основным  мероприятиям реализации  программы,  в  том  числе  в  рамках  индикаторов, отражающих достижение целей программы; </w:t>
      </w:r>
    </w:p>
    <w:p w:rsidR="009B1E34" w:rsidRPr="00FD523E" w:rsidRDefault="009B1E34" w:rsidP="00125A65">
      <w:pPr>
        <w:jc w:val="both"/>
      </w:pPr>
      <w:r w:rsidRPr="00FD523E">
        <w:t xml:space="preserve">-  формирование  заданий  и  анализ  результатов  мониторингов  работы учреждения и основных запросов потребителей. </w:t>
      </w:r>
    </w:p>
    <w:p w:rsidR="009B1E34" w:rsidRPr="00FD523E" w:rsidRDefault="009B1E34" w:rsidP="00125A65">
      <w:pPr>
        <w:ind w:firstLine="708"/>
        <w:jc w:val="both"/>
      </w:pPr>
      <w:r w:rsidRPr="00FD523E">
        <w:t>Отчёты  экспертно-аналитической  группы  будут  составлять  основу внутренней оценки процесса достижения целей программы</w:t>
      </w:r>
    </w:p>
    <w:p w:rsidR="009B1E34" w:rsidRPr="0042295B" w:rsidRDefault="009B1E34" w:rsidP="00125A65">
      <w:pPr>
        <w:ind w:firstLine="708"/>
        <w:jc w:val="both"/>
        <w:rPr>
          <w:sz w:val="28"/>
          <w:szCs w:val="28"/>
        </w:rPr>
      </w:pPr>
    </w:p>
    <w:p w:rsidR="009B1E34" w:rsidRPr="00125A65" w:rsidRDefault="009B1E34" w:rsidP="00125A65">
      <w:pPr>
        <w:jc w:val="both"/>
        <w:rPr>
          <w:i/>
          <w:sz w:val="28"/>
          <w:szCs w:val="28"/>
        </w:rPr>
      </w:pPr>
      <w:r w:rsidRPr="00125A65">
        <w:rPr>
          <w:i/>
          <w:sz w:val="28"/>
          <w:szCs w:val="28"/>
        </w:rPr>
        <w:t xml:space="preserve">3. Уровень оперативного управления программой. </w:t>
      </w:r>
    </w:p>
    <w:p w:rsidR="009B1E34" w:rsidRPr="00FD523E" w:rsidRDefault="009B1E34" w:rsidP="00125A65">
      <w:pPr>
        <w:jc w:val="both"/>
      </w:pPr>
      <w:r w:rsidRPr="00FD523E">
        <w:t xml:space="preserve">Для  оперативного  управления  программой  может  определяться административный совет по реализации программы развития учреждения, </w:t>
      </w:r>
    </w:p>
    <w:p w:rsidR="009B1E34" w:rsidRPr="00FD523E" w:rsidRDefault="009B1E34" w:rsidP="00125A65">
      <w:pPr>
        <w:jc w:val="both"/>
      </w:pPr>
      <w:r w:rsidRPr="00FD523E">
        <w:t xml:space="preserve">руководителем которой является заведующий.  </w:t>
      </w:r>
    </w:p>
    <w:p w:rsidR="009B1E34" w:rsidRPr="00FD523E" w:rsidRDefault="009B1E34" w:rsidP="00125A65">
      <w:pPr>
        <w:ind w:firstLine="708"/>
        <w:jc w:val="both"/>
      </w:pPr>
      <w:r w:rsidRPr="00FD523E">
        <w:t xml:space="preserve">К  функциям  административного  совета  относятся  </w:t>
      </w:r>
    </w:p>
    <w:p w:rsidR="009B1E34" w:rsidRPr="00FD523E" w:rsidRDefault="009B1E34" w:rsidP="00125A65">
      <w:pPr>
        <w:ind w:firstLine="708"/>
        <w:jc w:val="both"/>
      </w:pPr>
      <w:r w:rsidRPr="00FD523E">
        <w:t xml:space="preserve">- управление бюджетом  программы,  человеческими,  материальными  и  техническими ресурсами  программы;  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FD523E">
        <w:t>разработка  ежегодного  организационно-финансового плана;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FD523E">
        <w:t xml:space="preserve">мониторинг реализации плана и его соответствующая корректировка;  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FD523E">
        <w:t xml:space="preserve">разработка  внутренних  нормативно-методических рекомендаций, руководств и стандартов; 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FD523E">
        <w:t xml:space="preserve">разработка целевых индикаторов планирования  и  контроля  реализации  конкретных  мероприятий программы;  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FD523E">
        <w:t xml:space="preserve">управление  рисками  программы  и  разработка  мероприятий, направленных на их снижение; 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FD523E">
        <w:t xml:space="preserve">осуществление координации деятельности экспертных  и  консультационных  органов  учреждения  и  подразделений, задействованных  в  реализации  программы;  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FD523E">
        <w:t xml:space="preserve">осуществление  контроля  над использованием  средств  на  реализацию  программы; 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125A65">
        <w:rPr>
          <w:sz w:val="28"/>
          <w:szCs w:val="28"/>
        </w:rPr>
        <w:t xml:space="preserve"> </w:t>
      </w:r>
      <w:r w:rsidRPr="00FD523E">
        <w:t xml:space="preserve">подготовка ежеквартальных  и  годовых  отчётов  о  ходе  реализации  программы  и представление их в Родительский комитет,  публикация  итоговых  отчётов;  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FD523E">
        <w:t xml:space="preserve">обеспечение  распространения отработанных  в  ходе  реализации  программы  практик  и  технологий; </w:t>
      </w:r>
    </w:p>
    <w:p w:rsidR="009B1E34" w:rsidRPr="00FD523E" w:rsidRDefault="009B1E34" w:rsidP="00D51DD1">
      <w:pPr>
        <w:pStyle w:val="ListParagraph"/>
        <w:numPr>
          <w:ilvl w:val="0"/>
          <w:numId w:val="64"/>
        </w:numPr>
        <w:jc w:val="both"/>
      </w:pPr>
      <w:r w:rsidRPr="00FD523E">
        <w:t xml:space="preserve">обеспечение информационного сопровождения реализации программы.  </w:t>
      </w:r>
    </w:p>
    <w:p w:rsidR="009B1E34" w:rsidRPr="00125A65" w:rsidRDefault="009B1E34" w:rsidP="00910220">
      <w:pPr>
        <w:pStyle w:val="ListParagraph"/>
        <w:ind w:left="1068"/>
        <w:jc w:val="both"/>
        <w:rPr>
          <w:sz w:val="28"/>
          <w:szCs w:val="28"/>
        </w:rPr>
      </w:pPr>
    </w:p>
    <w:p w:rsidR="009B1E34" w:rsidRPr="00125A65" w:rsidRDefault="009B1E34" w:rsidP="00125A65">
      <w:pPr>
        <w:jc w:val="both"/>
        <w:rPr>
          <w:i/>
          <w:sz w:val="28"/>
          <w:szCs w:val="28"/>
        </w:rPr>
      </w:pPr>
      <w:r w:rsidRPr="00125A65">
        <w:rPr>
          <w:i/>
          <w:sz w:val="28"/>
          <w:szCs w:val="28"/>
        </w:rPr>
        <w:t xml:space="preserve">4. Проектный (программный) уровень управления. </w:t>
      </w:r>
    </w:p>
    <w:p w:rsidR="009B1E34" w:rsidRPr="00FD523E" w:rsidRDefault="009B1E34" w:rsidP="00125A65">
      <w:pPr>
        <w:ind w:firstLine="708"/>
        <w:jc w:val="both"/>
      </w:pPr>
      <w:r w:rsidRPr="00FD523E">
        <w:t>Управление  реализацией  программы  предполагает  использование системы  управления  проектами  (целевыми  программами), интегрированной в с</w:t>
      </w:r>
      <w:r>
        <w:t>истему управления учреждением.</w:t>
      </w:r>
    </w:p>
    <w:p w:rsidR="009B1E34" w:rsidRPr="00FD523E" w:rsidRDefault="009B1E34" w:rsidP="00125A65">
      <w:pPr>
        <w:ind w:firstLine="708"/>
        <w:jc w:val="both"/>
      </w:pPr>
      <w:r w:rsidRPr="00FD523E">
        <w:t xml:space="preserve">Проектные группы создаются приказом заведующего по представлению административного  совета  учреждения.  </w:t>
      </w:r>
    </w:p>
    <w:p w:rsidR="009B1E34" w:rsidRPr="00FD523E" w:rsidRDefault="009B1E34" w:rsidP="00125A65">
      <w:pPr>
        <w:ind w:firstLine="708"/>
        <w:jc w:val="both"/>
      </w:pPr>
      <w:r w:rsidRPr="00FD523E">
        <w:t xml:space="preserve">Основными  функциями руководителей  проектных  групп  являются  разработка  плана  работ  по выполнению  мероприятий  программы,  организация  и  обеспечение проведения  организационно-технологических  преобразований,  контроль соответствия результатов работы требованиям технического задания. </w:t>
      </w:r>
    </w:p>
    <w:p w:rsidR="009B1E34" w:rsidRDefault="009B1E34" w:rsidP="00403397">
      <w:pPr>
        <w:spacing w:before="100" w:beforeAutospacing="1" w:after="100" w:afterAutospacing="1"/>
        <w:rPr>
          <w:b/>
          <w:sz w:val="28"/>
          <w:szCs w:val="28"/>
        </w:rPr>
      </w:pPr>
    </w:p>
    <w:p w:rsidR="009B1E34" w:rsidRPr="00B012CB" w:rsidRDefault="009B1E34" w:rsidP="00175F21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</w:rPr>
      </w:pPr>
      <w:r w:rsidRPr="00B012CB">
        <w:rPr>
          <w:b/>
          <w:color w:val="FF0000"/>
          <w:sz w:val="28"/>
          <w:szCs w:val="28"/>
        </w:rPr>
        <w:t>5.1 Механизмы выполнения Программы</w:t>
      </w:r>
      <w:r>
        <w:rPr>
          <w:b/>
          <w:color w:val="FF0000"/>
          <w:sz w:val="28"/>
          <w:szCs w:val="28"/>
        </w:rPr>
        <w:t xml:space="preserve"> развития</w:t>
      </w:r>
    </w:p>
    <w:p w:rsidR="009B1E34" w:rsidRPr="00207ECE" w:rsidRDefault="009B1E34" w:rsidP="00175F21">
      <w:pPr>
        <w:spacing w:line="276" w:lineRule="auto"/>
      </w:pPr>
      <w:r w:rsidRPr="00175F21">
        <w:rPr>
          <w:sz w:val="28"/>
          <w:szCs w:val="28"/>
        </w:rPr>
        <w:t xml:space="preserve"> 1. </w:t>
      </w:r>
      <w:r w:rsidRPr="00207ECE">
        <w:t xml:space="preserve">Планирование: </w:t>
      </w:r>
    </w:p>
    <w:p w:rsidR="009B1E34" w:rsidRPr="00207ECE" w:rsidRDefault="009B1E34" w:rsidP="00175F21">
      <w:pPr>
        <w:spacing w:line="276" w:lineRule="auto"/>
      </w:pPr>
      <w:r w:rsidRPr="00207ECE">
        <w:t xml:space="preserve">1.1.Годовой план образовательного учреждения; </w:t>
      </w:r>
    </w:p>
    <w:p w:rsidR="009B1E34" w:rsidRPr="00207ECE" w:rsidRDefault="009B1E34" w:rsidP="00175F21">
      <w:pPr>
        <w:spacing w:line="276" w:lineRule="auto"/>
      </w:pPr>
      <w:r w:rsidRPr="00207ECE">
        <w:t xml:space="preserve">1.2.  Месячные планы педагогов. </w:t>
      </w:r>
    </w:p>
    <w:p w:rsidR="009B1E34" w:rsidRPr="00207ECE" w:rsidRDefault="009B1E34" w:rsidP="00175F21">
      <w:pPr>
        <w:spacing w:line="276" w:lineRule="auto"/>
      </w:pPr>
      <w:r w:rsidRPr="00207ECE">
        <w:t xml:space="preserve"> 2. Отслеживание результатов и регулирование Программы развития: </w:t>
      </w:r>
    </w:p>
    <w:p w:rsidR="009B1E34" w:rsidRPr="00207ECE" w:rsidRDefault="009B1E34" w:rsidP="00175F21">
      <w:pPr>
        <w:spacing w:line="276" w:lineRule="auto"/>
      </w:pPr>
      <w:r w:rsidRPr="00207ECE">
        <w:t xml:space="preserve">2.1. педагогический совет; </w:t>
      </w:r>
    </w:p>
    <w:p w:rsidR="009B1E34" w:rsidRPr="00207ECE" w:rsidRDefault="009B1E34" w:rsidP="00175F21">
      <w:pPr>
        <w:spacing w:line="276" w:lineRule="auto"/>
      </w:pPr>
      <w:r w:rsidRPr="00207ECE">
        <w:t xml:space="preserve">2.2. медико-педагогическое совещание; </w:t>
      </w:r>
    </w:p>
    <w:p w:rsidR="009B1E34" w:rsidRPr="00207ECE" w:rsidRDefault="009B1E34" w:rsidP="00175F21">
      <w:pPr>
        <w:spacing w:line="276" w:lineRule="auto"/>
      </w:pPr>
      <w:r w:rsidRPr="00207ECE">
        <w:t xml:space="preserve">2.3. психолого-медико-педагогический консилиум; </w:t>
      </w:r>
    </w:p>
    <w:p w:rsidR="009B1E34" w:rsidRPr="00207ECE" w:rsidRDefault="009B1E34" w:rsidP="00175F21">
      <w:pPr>
        <w:spacing w:line="276" w:lineRule="auto"/>
      </w:pPr>
      <w:r w:rsidRPr="00207ECE">
        <w:t xml:space="preserve">2.4. </w:t>
      </w:r>
      <w:r>
        <w:t>управляющий сов</w:t>
      </w:r>
      <w:r w:rsidRPr="00207ECE">
        <w:t xml:space="preserve">ет; </w:t>
      </w:r>
    </w:p>
    <w:p w:rsidR="009B1E34" w:rsidRPr="00207ECE" w:rsidRDefault="009B1E34" w:rsidP="00175F21">
      <w:pPr>
        <w:spacing w:line="276" w:lineRule="auto"/>
      </w:pPr>
      <w:r w:rsidRPr="00207ECE">
        <w:t xml:space="preserve">3. Отслеживание результатов эффективности деятельности ДОУ: </w:t>
      </w:r>
    </w:p>
    <w:p w:rsidR="009B1E34" w:rsidRPr="00207ECE" w:rsidRDefault="009B1E34" w:rsidP="00175F21">
      <w:pPr>
        <w:spacing w:line="276" w:lineRule="auto"/>
      </w:pPr>
      <w:r>
        <w:rPr>
          <w:sz w:val="28"/>
          <w:szCs w:val="28"/>
        </w:rPr>
        <w:t>3.1</w:t>
      </w:r>
      <w:r w:rsidRPr="00175F21">
        <w:rPr>
          <w:sz w:val="28"/>
          <w:szCs w:val="28"/>
        </w:rPr>
        <w:t xml:space="preserve">. </w:t>
      </w:r>
      <w:r w:rsidRPr="00207ECE">
        <w:t xml:space="preserve">Общественная оценка деятельности ДОУ. </w:t>
      </w:r>
    </w:p>
    <w:p w:rsidR="009B1E34" w:rsidRPr="00207ECE" w:rsidRDefault="009B1E34" w:rsidP="00175F21">
      <w:pPr>
        <w:spacing w:line="276" w:lineRule="auto"/>
      </w:pPr>
      <w:r w:rsidRPr="00207ECE">
        <w:t xml:space="preserve">4.  Предполагаемые результаты. </w:t>
      </w:r>
    </w:p>
    <w:p w:rsidR="009B1E34" w:rsidRPr="00207ECE" w:rsidRDefault="009B1E34" w:rsidP="00D51DD1">
      <w:pPr>
        <w:pStyle w:val="ListParagraph"/>
        <w:numPr>
          <w:ilvl w:val="1"/>
          <w:numId w:val="57"/>
        </w:numPr>
        <w:spacing w:line="276" w:lineRule="auto"/>
      </w:pPr>
      <w:r w:rsidRPr="00207ECE">
        <w:t xml:space="preserve">Выполнение требований федерального государственного образовательного стандарта дошкольного образования: </w:t>
      </w:r>
    </w:p>
    <w:p w:rsidR="009B1E34" w:rsidRPr="00207ECE" w:rsidRDefault="009B1E34" w:rsidP="00175F21">
      <w:pPr>
        <w:pStyle w:val="ListParagraph"/>
        <w:spacing w:line="276" w:lineRule="auto"/>
      </w:pPr>
      <w:r w:rsidRPr="00207ECE">
        <w:t xml:space="preserve">- в содержании образовательной деятельности; </w:t>
      </w:r>
    </w:p>
    <w:p w:rsidR="009B1E34" w:rsidRPr="00207ECE" w:rsidRDefault="009B1E34" w:rsidP="00175F21">
      <w:pPr>
        <w:pStyle w:val="ListParagraph"/>
        <w:spacing w:line="276" w:lineRule="auto"/>
      </w:pPr>
      <w:r w:rsidRPr="00207ECE">
        <w:t xml:space="preserve">- в охране и укреплении здоровья детей дошкольного возраста. </w:t>
      </w:r>
    </w:p>
    <w:p w:rsidR="009B1E34" w:rsidRPr="00207ECE" w:rsidRDefault="009B1E34" w:rsidP="00D51DD1">
      <w:pPr>
        <w:pStyle w:val="ListParagraph"/>
        <w:numPr>
          <w:ilvl w:val="1"/>
          <w:numId w:val="57"/>
        </w:numPr>
        <w:spacing w:line="276" w:lineRule="auto"/>
      </w:pPr>
      <w:r w:rsidRPr="00207ECE">
        <w:t xml:space="preserve">В реализации образовательных запросов родительской общественности. </w:t>
      </w:r>
    </w:p>
    <w:p w:rsidR="009B1E34" w:rsidRPr="00207ECE" w:rsidRDefault="009B1E34" w:rsidP="00D51DD1">
      <w:pPr>
        <w:pStyle w:val="ListParagraph"/>
        <w:numPr>
          <w:ilvl w:val="1"/>
          <w:numId w:val="57"/>
        </w:numPr>
        <w:spacing w:line="276" w:lineRule="auto"/>
      </w:pPr>
      <w:r w:rsidRPr="00207ECE">
        <w:t>В  непрерывности  совершенствования  мастерства  и</w:t>
      </w:r>
      <w:r w:rsidRPr="00175F21">
        <w:rPr>
          <w:sz w:val="28"/>
          <w:szCs w:val="28"/>
        </w:rPr>
        <w:t xml:space="preserve">  </w:t>
      </w:r>
      <w:r>
        <w:t xml:space="preserve">образования </w:t>
      </w:r>
      <w:r w:rsidRPr="00207ECE">
        <w:t xml:space="preserve">педагогических кадров. </w:t>
      </w:r>
    </w:p>
    <w:p w:rsidR="009B1E34" w:rsidRPr="00207ECE" w:rsidRDefault="009B1E34" w:rsidP="00D51DD1">
      <w:pPr>
        <w:pStyle w:val="ListParagraph"/>
        <w:numPr>
          <w:ilvl w:val="1"/>
          <w:numId w:val="57"/>
        </w:numPr>
        <w:spacing w:line="276" w:lineRule="auto"/>
      </w:pPr>
      <w:r w:rsidRPr="00207ECE">
        <w:t xml:space="preserve">В улучшении материально – технических  условий ДОУ. </w:t>
      </w:r>
    </w:p>
    <w:p w:rsidR="009B1E34" w:rsidRPr="00207ECE" w:rsidRDefault="009B1E34" w:rsidP="00D51DD1">
      <w:pPr>
        <w:pStyle w:val="ListParagraph"/>
        <w:numPr>
          <w:ilvl w:val="1"/>
          <w:numId w:val="57"/>
        </w:numPr>
        <w:spacing w:line="276" w:lineRule="auto"/>
      </w:pPr>
      <w:r w:rsidRPr="00207ECE">
        <w:t xml:space="preserve">В обеспечении конкурентноспособности на рынке образовательных услуг. </w:t>
      </w:r>
    </w:p>
    <w:p w:rsidR="009B1E34" w:rsidRPr="00207ECE" w:rsidRDefault="009B1E34" w:rsidP="00403397">
      <w:pPr>
        <w:pStyle w:val="ListParagraph"/>
        <w:numPr>
          <w:ilvl w:val="1"/>
          <w:numId w:val="57"/>
        </w:numPr>
        <w:spacing w:line="276" w:lineRule="auto"/>
      </w:pPr>
      <w:r w:rsidRPr="00207ECE">
        <w:t xml:space="preserve">В  Обеспечении  равных  стартовых  возможностей  дошкольникам  с  разным уровнем физического и психического  развития; </w:t>
      </w:r>
    </w:p>
    <w:p w:rsidR="009B1E34" w:rsidRPr="00B012CB" w:rsidRDefault="009B1E34" w:rsidP="0042295B">
      <w:pPr>
        <w:pStyle w:val="ListParagraph"/>
        <w:ind w:left="0"/>
        <w:jc w:val="center"/>
        <w:rPr>
          <w:b/>
          <w:bCs/>
          <w:color w:val="FF0000"/>
          <w:sz w:val="28"/>
          <w:szCs w:val="28"/>
        </w:rPr>
      </w:pPr>
      <w:r w:rsidRPr="00B012CB">
        <w:rPr>
          <w:b/>
          <w:bCs/>
          <w:color w:val="FF0000"/>
          <w:sz w:val="28"/>
          <w:szCs w:val="28"/>
        </w:rPr>
        <w:t xml:space="preserve">5.2 Ожидаемые результаты работы по Программе развития </w:t>
      </w:r>
    </w:p>
    <w:p w:rsidR="009B1E34" w:rsidRDefault="009B1E34" w:rsidP="0042295B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Качественные показатели:</w:t>
      </w:r>
    </w:p>
    <w:p w:rsidR="009B1E34" w:rsidRPr="00207ECE" w:rsidRDefault="009B1E34" w:rsidP="00D51DD1">
      <w:pPr>
        <w:pStyle w:val="ListParagraph"/>
        <w:numPr>
          <w:ilvl w:val="0"/>
          <w:numId w:val="63"/>
        </w:numPr>
        <w:autoSpaceDE w:val="0"/>
        <w:autoSpaceDN w:val="0"/>
        <w:adjustRightInd w:val="0"/>
        <w:contextualSpacing w:val="0"/>
        <w:jc w:val="both"/>
      </w:pPr>
      <w:r w:rsidRPr="00207ECE">
        <w:rPr>
          <w:spacing w:val="4"/>
        </w:rPr>
        <w:t>Высокая конкурентоспособность детского сада на рынке образовательных услуг, обеспечение равных стартовых возможностей дошкольникам с разным уровнем физического и психического развития</w:t>
      </w:r>
      <w:r w:rsidRPr="00207ECE">
        <w:t>.</w:t>
      </w:r>
    </w:p>
    <w:p w:rsidR="009B1E34" w:rsidRPr="00207ECE" w:rsidRDefault="009B1E34" w:rsidP="00D51DD1">
      <w:pPr>
        <w:pStyle w:val="ListParagraph"/>
        <w:numPr>
          <w:ilvl w:val="0"/>
          <w:numId w:val="63"/>
        </w:numPr>
        <w:autoSpaceDE w:val="0"/>
        <w:autoSpaceDN w:val="0"/>
        <w:adjustRightInd w:val="0"/>
        <w:contextualSpacing w:val="0"/>
        <w:jc w:val="both"/>
      </w:pPr>
      <w:r w:rsidRPr="00207ECE">
        <w:rPr>
          <w:spacing w:val="4"/>
        </w:rPr>
        <w:t xml:space="preserve">Обеспечение доступности дошкольного образования широким слоям заинтересованного населения за счет внедрения новых форм дошкольного образования </w:t>
      </w:r>
      <w:r w:rsidRPr="00207ECE">
        <w:t>(консультационный пункт)</w:t>
      </w:r>
    </w:p>
    <w:p w:rsidR="009B1E34" w:rsidRPr="00207ECE" w:rsidRDefault="009B1E34" w:rsidP="00D51DD1">
      <w:pPr>
        <w:pStyle w:val="ListParagraph"/>
        <w:numPr>
          <w:ilvl w:val="0"/>
          <w:numId w:val="63"/>
        </w:numPr>
        <w:autoSpaceDE w:val="0"/>
        <w:autoSpaceDN w:val="0"/>
        <w:adjustRightInd w:val="0"/>
        <w:contextualSpacing w:val="0"/>
        <w:jc w:val="both"/>
      </w:pPr>
      <w:r w:rsidRPr="00207ECE">
        <w:rPr>
          <w:spacing w:val="4"/>
        </w:rPr>
        <w:t>Реализация информационно - коммуникационных технологий в образовательной, просветительской и</w:t>
      </w:r>
      <w:r w:rsidRPr="00DD7F18">
        <w:rPr>
          <w:spacing w:val="4"/>
          <w:sz w:val="28"/>
          <w:szCs w:val="28"/>
        </w:rPr>
        <w:t xml:space="preserve"> </w:t>
      </w:r>
      <w:r w:rsidRPr="00207ECE">
        <w:rPr>
          <w:spacing w:val="4"/>
        </w:rPr>
        <w:t>консультативной деятельности</w:t>
      </w:r>
    </w:p>
    <w:p w:rsidR="009B1E34" w:rsidRPr="00207ECE" w:rsidRDefault="009B1E34" w:rsidP="00D51DD1">
      <w:pPr>
        <w:pStyle w:val="ListParagraph"/>
        <w:numPr>
          <w:ilvl w:val="0"/>
          <w:numId w:val="63"/>
        </w:numPr>
        <w:autoSpaceDE w:val="0"/>
        <w:autoSpaceDN w:val="0"/>
        <w:adjustRightInd w:val="0"/>
        <w:contextualSpacing w:val="0"/>
        <w:jc w:val="both"/>
      </w:pPr>
      <w:r w:rsidRPr="00207ECE">
        <w:rPr>
          <w:color w:val="000000"/>
        </w:rPr>
        <w:t>Повышение  качества оздоровительной работы с детьми, направленной на формирование, сохранение и укрепление физического, психического и социального здоровья детей средствами физкультурно-оздоровительной деятельности.</w:t>
      </w:r>
    </w:p>
    <w:p w:rsidR="009B1E34" w:rsidRPr="00207ECE" w:rsidRDefault="009B1E34" w:rsidP="00D51DD1">
      <w:pPr>
        <w:pStyle w:val="ListParagraph"/>
        <w:numPr>
          <w:ilvl w:val="0"/>
          <w:numId w:val="63"/>
        </w:numPr>
        <w:autoSpaceDE w:val="0"/>
        <w:autoSpaceDN w:val="0"/>
        <w:adjustRightInd w:val="0"/>
        <w:contextualSpacing w:val="0"/>
      </w:pPr>
      <w:r w:rsidRPr="00207ECE">
        <w:rPr>
          <w:color w:val="000000"/>
        </w:rPr>
        <w:t>Участие родителей в деятельности учреждения</w:t>
      </w:r>
      <w:r w:rsidRPr="005A31A5">
        <w:rPr>
          <w:color w:val="000000"/>
          <w:sz w:val="28"/>
          <w:szCs w:val="28"/>
        </w:rPr>
        <w:t xml:space="preserve"> </w:t>
      </w:r>
      <w:r w:rsidRPr="00207ECE">
        <w:rPr>
          <w:color w:val="000000"/>
        </w:rPr>
        <w:t>через</w:t>
      </w:r>
      <w:r w:rsidRPr="00207ECE">
        <w:t xml:space="preserve">  органы государственно-общественного управления</w:t>
      </w:r>
    </w:p>
    <w:p w:rsidR="009B1E34" w:rsidRPr="00207ECE" w:rsidRDefault="009B1E34" w:rsidP="00D51DD1">
      <w:pPr>
        <w:pStyle w:val="ListParagraph"/>
        <w:numPr>
          <w:ilvl w:val="0"/>
          <w:numId w:val="63"/>
        </w:numPr>
        <w:autoSpaceDE w:val="0"/>
        <w:autoSpaceDN w:val="0"/>
        <w:adjustRightInd w:val="0"/>
        <w:contextualSpacing w:val="0"/>
      </w:pPr>
      <w:r w:rsidRPr="00207ECE">
        <w:t>Повышение компетентности педагогов в реализации современных требований к образовательному процессу</w:t>
      </w:r>
    </w:p>
    <w:p w:rsidR="009B1E34" w:rsidRPr="00207ECE" w:rsidRDefault="009B1E34" w:rsidP="00D51DD1">
      <w:pPr>
        <w:pStyle w:val="ListParagraph"/>
        <w:numPr>
          <w:ilvl w:val="0"/>
          <w:numId w:val="63"/>
        </w:numPr>
        <w:autoSpaceDE w:val="0"/>
        <w:autoSpaceDN w:val="0"/>
        <w:adjustRightInd w:val="0"/>
        <w:contextualSpacing w:val="0"/>
      </w:pPr>
      <w:r w:rsidRPr="00207ECE">
        <w:t>Внедрение в практику критериев оценки качества педагогического труда, установление стимулирующих надбавок</w:t>
      </w:r>
    </w:p>
    <w:p w:rsidR="009B1E34" w:rsidRDefault="009B1E34" w:rsidP="002B621E">
      <w:pPr>
        <w:spacing w:line="360" w:lineRule="auto"/>
        <w:jc w:val="both"/>
        <w:rPr>
          <w:b/>
          <w:bCs/>
          <w:sz w:val="28"/>
          <w:szCs w:val="28"/>
        </w:rPr>
      </w:pPr>
      <w:r w:rsidRPr="0042295B">
        <w:rPr>
          <w:b/>
          <w:bCs/>
          <w:sz w:val="28"/>
          <w:szCs w:val="28"/>
        </w:rPr>
        <w:t>Количественные показатели:</w:t>
      </w:r>
    </w:p>
    <w:p w:rsidR="009B1E34" w:rsidRPr="00207ECE" w:rsidRDefault="009B1E34" w:rsidP="00D51DD1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Снижение показателей заболеваемости на 1 ребенка до 5-7 дней.</w:t>
      </w:r>
    </w:p>
    <w:p w:rsidR="009B1E34" w:rsidRPr="00207ECE" w:rsidRDefault="009B1E34" w:rsidP="00D51DD1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Обеспечение повышения категорийного уровня педагогов (высшая категория – 35-40%).</w:t>
      </w:r>
    </w:p>
    <w:p w:rsidR="009B1E34" w:rsidRPr="00207ECE" w:rsidRDefault="009B1E34" w:rsidP="00D51DD1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Освоение 80% педагогов информационных технологий.</w:t>
      </w:r>
    </w:p>
    <w:p w:rsidR="009B1E34" w:rsidRPr="00207ECE" w:rsidRDefault="009B1E34" w:rsidP="00D51DD1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Активное применение 50% педагогов информационных технологий в образовательном процессе.</w:t>
      </w:r>
    </w:p>
    <w:p w:rsidR="009B1E34" w:rsidRPr="00207ECE" w:rsidRDefault="009B1E34" w:rsidP="00D51DD1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Замена 80% игровой и детской  мебели.</w:t>
      </w:r>
    </w:p>
    <w:p w:rsidR="009B1E34" w:rsidRPr="00207ECE" w:rsidRDefault="009B1E34" w:rsidP="00D51DD1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Оснащение прогулочных участков на 60% игровыми модулями.</w:t>
      </w:r>
    </w:p>
    <w:p w:rsidR="009B1E34" w:rsidRPr="00207ECE" w:rsidRDefault="009B1E34" w:rsidP="00D51DD1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Выполнение энергоэффективных мероприятий на 90%</w:t>
      </w:r>
    </w:p>
    <w:p w:rsidR="009B1E34" w:rsidRPr="00207ECE" w:rsidRDefault="009B1E34" w:rsidP="00D51DD1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Процент удовлетворенности родителей качеством образовательной деятельности – 95%.</w:t>
      </w:r>
    </w:p>
    <w:p w:rsidR="009B1E34" w:rsidRPr="00207ECE" w:rsidRDefault="009B1E34" w:rsidP="00D51DD1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Увеличение количества воспитанников детского сада –  человек.</w:t>
      </w:r>
    </w:p>
    <w:p w:rsidR="009B1E34" w:rsidRPr="00207ECE" w:rsidRDefault="009B1E34" w:rsidP="00B012CB">
      <w:pPr>
        <w:pStyle w:val="ListParagraph"/>
        <w:numPr>
          <w:ilvl w:val="0"/>
          <w:numId w:val="65"/>
        </w:numPr>
        <w:jc w:val="both"/>
        <w:rPr>
          <w:bCs/>
        </w:rPr>
      </w:pPr>
      <w:r w:rsidRPr="00207ECE">
        <w:rPr>
          <w:bCs/>
        </w:rPr>
        <w:t>Приобретение ноутбуков в каждую возрастную группу (10 штук), проектора, интерактивной доски.</w:t>
      </w:r>
    </w:p>
    <w:sectPr w:rsidR="009B1E34" w:rsidRPr="00207ECE" w:rsidSect="008B2F64">
      <w:headerReference w:type="default" r:id="rId11"/>
      <w:footerReference w:type="default" r:id="rId12"/>
      <w:footerReference w:type="first" r:id="rId13"/>
      <w:pgSz w:w="11906" w:h="16838" w:code="9"/>
      <w:pgMar w:top="1134" w:right="851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E34" w:rsidRDefault="009B1E34" w:rsidP="00730621">
      <w:r>
        <w:separator/>
      </w:r>
    </w:p>
  </w:endnote>
  <w:endnote w:type="continuationSeparator" w:id="0">
    <w:p w:rsidR="009B1E34" w:rsidRDefault="009B1E34" w:rsidP="00730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E34" w:rsidRDefault="009B1E34">
    <w:pPr>
      <w:pStyle w:val="Footer"/>
      <w:jc w:val="center"/>
    </w:pPr>
    <w:fldSimple w:instr="PAGE   \* MERGEFORMAT">
      <w:r>
        <w:rPr>
          <w:noProof/>
        </w:rPr>
        <w:t>4</w:t>
      </w:r>
    </w:fldSimple>
  </w:p>
  <w:p w:rsidR="009B1E34" w:rsidRDefault="009B1E34" w:rsidP="00747073">
    <w:pPr>
      <w:pStyle w:val="Footer"/>
      <w:tabs>
        <w:tab w:val="left" w:pos="3735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E34" w:rsidRDefault="009B1E34">
    <w:pPr>
      <w:pStyle w:val="Footer"/>
      <w:jc w:val="center"/>
    </w:pPr>
  </w:p>
  <w:p w:rsidR="009B1E34" w:rsidRDefault="009B1E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E34" w:rsidRDefault="009B1E34" w:rsidP="00730621">
      <w:r>
        <w:separator/>
      </w:r>
    </w:p>
  </w:footnote>
  <w:footnote w:type="continuationSeparator" w:id="0">
    <w:p w:rsidR="009B1E34" w:rsidRDefault="009B1E34" w:rsidP="007306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E34" w:rsidRDefault="009B1E34" w:rsidP="00114423">
    <w:pPr>
      <w:pStyle w:val="Header"/>
      <w:spacing w:before="100" w:beforeAutospacing="1" w:after="1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" o:spid="_x0000_s2050" type="#_x0000_t75" style="position:absolute;margin-left:389.7pt;margin-top:-18.15pt;width:76.05pt;height:72.45pt;z-index:251662336;visibility:visible">
          <v:imagedata r:id="rId1" o:title=""/>
          <w10:wrap type="square"/>
        </v:shape>
      </w:pict>
    </w:r>
    <w:r>
      <w:t xml:space="preserve">          Программа развития МДОУ "Детский сад № 72" на 2015-2018 годы   </w:t>
    </w:r>
  </w:p>
  <w:p w:rsidR="009B1E34" w:rsidRDefault="009B1E34" w:rsidP="00114423">
    <w:pPr>
      <w:pStyle w:val="Header"/>
      <w:spacing w:before="100" w:beforeAutospacing="1" w:after="1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6FB4DAA"/>
    <w:multiLevelType w:val="hybridMultilevel"/>
    <w:tmpl w:val="75F26D1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168244C"/>
    <w:multiLevelType w:val="hybridMultilevel"/>
    <w:tmpl w:val="ECB8148A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B363BB"/>
    <w:multiLevelType w:val="hybridMultilevel"/>
    <w:tmpl w:val="953468FC"/>
    <w:lvl w:ilvl="0" w:tplc="FFFFFFFF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439AC"/>
    <w:multiLevelType w:val="multilevel"/>
    <w:tmpl w:val="89945AA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cs="Times New Roman" w:hint="default"/>
      </w:rPr>
    </w:lvl>
  </w:abstractNum>
  <w:abstractNum w:abstractNumId="4">
    <w:nsid w:val="0E423CE1"/>
    <w:multiLevelType w:val="hybridMultilevel"/>
    <w:tmpl w:val="407C5BE2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EE6AEF"/>
    <w:multiLevelType w:val="hybridMultilevel"/>
    <w:tmpl w:val="3EA23F16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A035A3"/>
    <w:multiLevelType w:val="hybridMultilevel"/>
    <w:tmpl w:val="C4AEFADC"/>
    <w:lvl w:ilvl="0" w:tplc="54B4E1E6">
      <w:start w:val="1"/>
      <w:numFmt w:val="bullet"/>
      <w:lvlText w:val="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>
    <w:nsid w:val="12FD1F6D"/>
    <w:multiLevelType w:val="hybridMultilevel"/>
    <w:tmpl w:val="8AFA2474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F0111E"/>
    <w:multiLevelType w:val="hybridMultilevel"/>
    <w:tmpl w:val="47FCF6AE"/>
    <w:lvl w:ilvl="0" w:tplc="7DCA44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62111D0"/>
    <w:multiLevelType w:val="hybridMultilevel"/>
    <w:tmpl w:val="CCCE74C2"/>
    <w:lvl w:ilvl="0" w:tplc="D6809F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85B06DE"/>
    <w:multiLevelType w:val="hybridMultilevel"/>
    <w:tmpl w:val="FB023212"/>
    <w:lvl w:ilvl="0" w:tplc="41025EE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8C4475C"/>
    <w:multiLevelType w:val="hybridMultilevel"/>
    <w:tmpl w:val="A32672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5E581E">
      <w:start w:val="2003"/>
      <w:numFmt w:val="bullet"/>
      <w:lvlText w:val="-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9785523"/>
    <w:multiLevelType w:val="hybridMultilevel"/>
    <w:tmpl w:val="AE321F34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D2F505C"/>
    <w:multiLevelType w:val="hybridMultilevel"/>
    <w:tmpl w:val="B268E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ECC3849"/>
    <w:multiLevelType w:val="hybridMultilevel"/>
    <w:tmpl w:val="B6067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FC919FC"/>
    <w:multiLevelType w:val="multilevel"/>
    <w:tmpl w:val="03401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22EA2B07"/>
    <w:multiLevelType w:val="hybridMultilevel"/>
    <w:tmpl w:val="22B00012"/>
    <w:lvl w:ilvl="0" w:tplc="692E8A7A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Tw Cen MT Condensed" w:hAnsi="Tw Cen MT Condensed" w:hint="default"/>
        <w:sz w:val="24"/>
      </w:rPr>
    </w:lvl>
    <w:lvl w:ilvl="1" w:tplc="E97E06A8">
      <w:start w:val="1"/>
      <w:numFmt w:val="bullet"/>
      <w:lvlText w:val=""/>
      <w:lvlJc w:val="left"/>
      <w:pPr>
        <w:tabs>
          <w:tab w:val="num" w:pos="2236"/>
        </w:tabs>
        <w:ind w:left="2236" w:hanging="1156"/>
      </w:pPr>
      <w:rPr>
        <w:rFonts w:ascii="Symbol" w:hAnsi="Symbol" w:hint="default"/>
        <w:sz w:val="24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4"/>
        <w:szCs w:val="24"/>
      </w:rPr>
    </w:lvl>
    <w:lvl w:ilvl="3" w:tplc="142C5674">
      <w:start w:val="5"/>
      <w:numFmt w:val="decimal"/>
      <w:lvlText w:val="%4"/>
      <w:lvlJc w:val="left"/>
      <w:pPr>
        <w:ind w:left="2880" w:hanging="360"/>
      </w:pPr>
      <w:rPr>
        <w:rFonts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871AE4"/>
    <w:multiLevelType w:val="hybridMultilevel"/>
    <w:tmpl w:val="E6029256"/>
    <w:lvl w:ilvl="0" w:tplc="FEFCA60C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3B062DC"/>
    <w:multiLevelType w:val="hybridMultilevel"/>
    <w:tmpl w:val="438A7A28"/>
    <w:lvl w:ilvl="0" w:tplc="FFFFFFFF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567B97"/>
    <w:multiLevelType w:val="hybridMultilevel"/>
    <w:tmpl w:val="E5EE5F98"/>
    <w:lvl w:ilvl="0" w:tplc="289A03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7BF0001"/>
    <w:multiLevelType w:val="hybridMultilevel"/>
    <w:tmpl w:val="429E0E88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870788C"/>
    <w:multiLevelType w:val="hybridMultilevel"/>
    <w:tmpl w:val="E08294D6"/>
    <w:lvl w:ilvl="0" w:tplc="289A03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29B25940"/>
    <w:multiLevelType w:val="hybridMultilevel"/>
    <w:tmpl w:val="52608A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ACB76B8"/>
    <w:multiLevelType w:val="hybridMultilevel"/>
    <w:tmpl w:val="5CD2737C"/>
    <w:lvl w:ilvl="0" w:tplc="FFFFFFFF">
      <w:start w:val="7"/>
      <w:numFmt w:val="bullet"/>
      <w:lvlText w:val="-"/>
      <w:lvlJc w:val="left"/>
      <w:pPr>
        <w:ind w:left="92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64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24">
    <w:nsid w:val="2BD24E37"/>
    <w:multiLevelType w:val="hybridMultilevel"/>
    <w:tmpl w:val="9DE27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2C905C34"/>
    <w:multiLevelType w:val="hybridMultilevel"/>
    <w:tmpl w:val="29F633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2FC3038C"/>
    <w:multiLevelType w:val="hybridMultilevel"/>
    <w:tmpl w:val="C936B67A"/>
    <w:lvl w:ilvl="0" w:tplc="289A03EC">
      <w:start w:val="1"/>
      <w:numFmt w:val="decimal"/>
      <w:lvlText w:val="%1."/>
      <w:lvlJc w:val="left"/>
      <w:pPr>
        <w:ind w:left="1228" w:hanging="360"/>
      </w:pPr>
      <w:rPr>
        <w:rFonts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9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27">
    <w:nsid w:val="311823F4"/>
    <w:multiLevelType w:val="hybridMultilevel"/>
    <w:tmpl w:val="781C410E"/>
    <w:lvl w:ilvl="0" w:tplc="33DCE63E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313B5EA5"/>
    <w:multiLevelType w:val="hybridMultilevel"/>
    <w:tmpl w:val="4F64050C"/>
    <w:lvl w:ilvl="0" w:tplc="EA5C57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4E0314A"/>
    <w:multiLevelType w:val="hybridMultilevel"/>
    <w:tmpl w:val="37B69E9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36790FC5"/>
    <w:multiLevelType w:val="hybridMultilevel"/>
    <w:tmpl w:val="D97CF59A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6AE7A63"/>
    <w:multiLevelType w:val="hybridMultilevel"/>
    <w:tmpl w:val="BB623DA8"/>
    <w:lvl w:ilvl="0" w:tplc="E4BA645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374E584B"/>
    <w:multiLevelType w:val="hybridMultilevel"/>
    <w:tmpl w:val="F6D8844A"/>
    <w:lvl w:ilvl="0" w:tplc="FFFFFFFF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38915134"/>
    <w:multiLevelType w:val="hybridMultilevel"/>
    <w:tmpl w:val="9D682E3E"/>
    <w:lvl w:ilvl="0" w:tplc="289A03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8E97B61"/>
    <w:multiLevelType w:val="hybridMultilevel"/>
    <w:tmpl w:val="B450E08A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C2D3925"/>
    <w:multiLevelType w:val="hybridMultilevel"/>
    <w:tmpl w:val="AC720C6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D7168BE"/>
    <w:multiLevelType w:val="hybridMultilevel"/>
    <w:tmpl w:val="0B9831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F501237"/>
    <w:multiLevelType w:val="hybridMultilevel"/>
    <w:tmpl w:val="23306A66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F710FE1"/>
    <w:multiLevelType w:val="hybridMultilevel"/>
    <w:tmpl w:val="B5DAEF0C"/>
    <w:lvl w:ilvl="0" w:tplc="FFFFFFFF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41E93FCD"/>
    <w:multiLevelType w:val="hybridMultilevel"/>
    <w:tmpl w:val="B0D216FE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40">
    <w:nsid w:val="42933E35"/>
    <w:multiLevelType w:val="hybridMultilevel"/>
    <w:tmpl w:val="9DF8B08C"/>
    <w:lvl w:ilvl="0" w:tplc="FFFFFFFF">
      <w:start w:val="7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41">
    <w:nsid w:val="43375470"/>
    <w:multiLevelType w:val="hybridMultilevel"/>
    <w:tmpl w:val="29168948"/>
    <w:lvl w:ilvl="0" w:tplc="E97E06A8">
      <w:start w:val="1"/>
      <w:numFmt w:val="bullet"/>
      <w:lvlText w:val=""/>
      <w:lvlJc w:val="left"/>
      <w:pPr>
        <w:tabs>
          <w:tab w:val="num" w:pos="1336"/>
        </w:tabs>
        <w:ind w:left="1336" w:hanging="11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3F12664"/>
    <w:multiLevelType w:val="hybridMultilevel"/>
    <w:tmpl w:val="E632A524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4577841"/>
    <w:multiLevelType w:val="hybridMultilevel"/>
    <w:tmpl w:val="0004D4FC"/>
    <w:lvl w:ilvl="0" w:tplc="35763C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>
    <w:nsid w:val="467D695D"/>
    <w:multiLevelType w:val="hybridMultilevel"/>
    <w:tmpl w:val="26D65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488A296A"/>
    <w:multiLevelType w:val="hybridMultilevel"/>
    <w:tmpl w:val="E1B8FF1C"/>
    <w:lvl w:ilvl="0" w:tplc="289A03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5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12" w:hanging="180"/>
      </w:pPr>
      <w:rPr>
        <w:rFonts w:cs="Times New Roman"/>
      </w:rPr>
    </w:lvl>
  </w:abstractNum>
  <w:abstractNum w:abstractNumId="46">
    <w:nsid w:val="49CB3845"/>
    <w:multiLevelType w:val="hybridMultilevel"/>
    <w:tmpl w:val="6ED67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4AC1D3A4"/>
    <w:multiLevelType w:val="hybridMultilevel"/>
    <w:tmpl w:val="0085EC0A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8">
    <w:nsid w:val="4B1A604C"/>
    <w:multiLevelType w:val="hybridMultilevel"/>
    <w:tmpl w:val="B7EC5F16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4CD00D94"/>
    <w:multiLevelType w:val="hybridMultilevel"/>
    <w:tmpl w:val="3020A2C8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0">
    <w:nsid w:val="4EBA68A8"/>
    <w:multiLevelType w:val="hybridMultilevel"/>
    <w:tmpl w:val="EE360BEC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541B4BD0"/>
    <w:multiLevelType w:val="hybridMultilevel"/>
    <w:tmpl w:val="3CD080DE"/>
    <w:lvl w:ilvl="0" w:tplc="289A03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56287B9E"/>
    <w:multiLevelType w:val="hybridMultilevel"/>
    <w:tmpl w:val="532082F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59473638"/>
    <w:multiLevelType w:val="hybridMultilevel"/>
    <w:tmpl w:val="BC48C654"/>
    <w:lvl w:ilvl="0" w:tplc="FFFFFFFF">
      <w:start w:val="7"/>
      <w:numFmt w:val="bullet"/>
      <w:lvlText w:val="-"/>
      <w:lvlJc w:val="left"/>
      <w:pPr>
        <w:ind w:left="92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64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54">
    <w:nsid w:val="59C82286"/>
    <w:multiLevelType w:val="multilevel"/>
    <w:tmpl w:val="D83865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color w:val="FF000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auto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auto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color w:val="auto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  <w:color w:val="auto"/>
        <w:sz w:val="24"/>
      </w:rPr>
    </w:lvl>
  </w:abstractNum>
  <w:abstractNum w:abstractNumId="55">
    <w:nsid w:val="5A0F402A"/>
    <w:multiLevelType w:val="hybridMultilevel"/>
    <w:tmpl w:val="6630D1BA"/>
    <w:lvl w:ilvl="0" w:tplc="289A03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5A361EBC"/>
    <w:multiLevelType w:val="multilevel"/>
    <w:tmpl w:val="8C7844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21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7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1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57">
    <w:nsid w:val="5D010223"/>
    <w:multiLevelType w:val="hybridMultilevel"/>
    <w:tmpl w:val="C9930EC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8">
    <w:nsid w:val="5DA1329C"/>
    <w:multiLevelType w:val="hybridMultilevel"/>
    <w:tmpl w:val="F00EF9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5FEF3003"/>
    <w:multiLevelType w:val="hybridMultilevel"/>
    <w:tmpl w:val="38AEF07E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1511E1C"/>
    <w:multiLevelType w:val="hybridMultilevel"/>
    <w:tmpl w:val="B3A4400E"/>
    <w:lvl w:ilvl="0" w:tplc="CB82E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61A835B6"/>
    <w:multiLevelType w:val="hybridMultilevel"/>
    <w:tmpl w:val="A1F25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99658D0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631269EA"/>
    <w:multiLevelType w:val="hybridMultilevel"/>
    <w:tmpl w:val="6714CD56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3AB6C38"/>
    <w:multiLevelType w:val="hybridMultilevel"/>
    <w:tmpl w:val="B274A7E4"/>
    <w:lvl w:ilvl="0" w:tplc="7DCA447C">
      <w:start w:val="1"/>
      <w:numFmt w:val="decimal"/>
      <w:lvlText w:val="%1."/>
      <w:lvlJc w:val="left"/>
      <w:pPr>
        <w:ind w:left="787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4">
    <w:nsid w:val="64101504"/>
    <w:multiLevelType w:val="hybridMultilevel"/>
    <w:tmpl w:val="5228323E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67526FB4"/>
    <w:multiLevelType w:val="hybridMultilevel"/>
    <w:tmpl w:val="40FEDAEA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B49E4A7"/>
    <w:multiLevelType w:val="hybridMultilevel"/>
    <w:tmpl w:val="E04CAC4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7">
    <w:nsid w:val="6C7E7B58"/>
    <w:multiLevelType w:val="hybridMultilevel"/>
    <w:tmpl w:val="A90A6618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6CD6120B"/>
    <w:multiLevelType w:val="hybridMultilevel"/>
    <w:tmpl w:val="8B7EEDEE"/>
    <w:lvl w:ilvl="0" w:tplc="289A03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F696858"/>
    <w:multiLevelType w:val="multilevel"/>
    <w:tmpl w:val="A0600504"/>
    <w:lvl w:ilvl="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3B71126"/>
    <w:multiLevelType w:val="hybridMultilevel"/>
    <w:tmpl w:val="DE0E80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7674163A"/>
    <w:multiLevelType w:val="hybridMultilevel"/>
    <w:tmpl w:val="C5E0C430"/>
    <w:lvl w:ilvl="0" w:tplc="E15E581E">
      <w:start w:val="200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92D7AD4"/>
    <w:multiLevelType w:val="hybridMultilevel"/>
    <w:tmpl w:val="DE90EE16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B8E461B"/>
    <w:multiLevelType w:val="hybridMultilevel"/>
    <w:tmpl w:val="9FCE4264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7F3B57E9"/>
    <w:multiLevelType w:val="hybridMultilevel"/>
    <w:tmpl w:val="C7FC8ECA"/>
    <w:lvl w:ilvl="0" w:tplc="FFFFFFFF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C27830B0">
      <w:numFmt w:val="bullet"/>
      <w:lvlText w:val="·"/>
      <w:lvlJc w:val="left"/>
      <w:pPr>
        <w:ind w:left="2685" w:hanging="1965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61"/>
  </w:num>
  <w:num w:numId="4">
    <w:abstractNumId w:val="39"/>
  </w:num>
  <w:num w:numId="5">
    <w:abstractNumId w:val="6"/>
  </w:num>
  <w:num w:numId="6">
    <w:abstractNumId w:val="62"/>
  </w:num>
  <w:num w:numId="7">
    <w:abstractNumId w:val="32"/>
  </w:num>
  <w:num w:numId="8">
    <w:abstractNumId w:val="40"/>
  </w:num>
  <w:num w:numId="9">
    <w:abstractNumId w:val="25"/>
  </w:num>
  <w:num w:numId="10">
    <w:abstractNumId w:val="17"/>
  </w:num>
  <w:num w:numId="11">
    <w:abstractNumId w:val="29"/>
  </w:num>
  <w:num w:numId="12">
    <w:abstractNumId w:val="9"/>
  </w:num>
  <w:num w:numId="13">
    <w:abstractNumId w:val="71"/>
  </w:num>
  <w:num w:numId="14">
    <w:abstractNumId w:val="27"/>
  </w:num>
  <w:num w:numId="15">
    <w:abstractNumId w:val="22"/>
  </w:num>
  <w:num w:numId="16">
    <w:abstractNumId w:val="49"/>
  </w:num>
  <w:num w:numId="17">
    <w:abstractNumId w:val="11"/>
  </w:num>
  <w:num w:numId="18">
    <w:abstractNumId w:val="1"/>
  </w:num>
  <w:num w:numId="19">
    <w:abstractNumId w:val="43"/>
  </w:num>
  <w:num w:numId="20">
    <w:abstractNumId w:val="26"/>
  </w:num>
  <w:num w:numId="21">
    <w:abstractNumId w:val="48"/>
  </w:num>
  <w:num w:numId="22">
    <w:abstractNumId w:val="64"/>
  </w:num>
  <w:num w:numId="23">
    <w:abstractNumId w:val="19"/>
  </w:num>
  <w:num w:numId="24">
    <w:abstractNumId w:val="50"/>
  </w:num>
  <w:num w:numId="25">
    <w:abstractNumId w:val="30"/>
  </w:num>
  <w:num w:numId="26">
    <w:abstractNumId w:val="2"/>
  </w:num>
  <w:num w:numId="27">
    <w:abstractNumId w:val="18"/>
  </w:num>
  <w:num w:numId="28">
    <w:abstractNumId w:val="33"/>
  </w:num>
  <w:num w:numId="29">
    <w:abstractNumId w:val="68"/>
  </w:num>
  <w:num w:numId="30">
    <w:abstractNumId w:val="20"/>
  </w:num>
  <w:num w:numId="31">
    <w:abstractNumId w:val="4"/>
  </w:num>
  <w:num w:numId="32">
    <w:abstractNumId w:val="55"/>
  </w:num>
  <w:num w:numId="33">
    <w:abstractNumId w:val="53"/>
  </w:num>
  <w:num w:numId="34">
    <w:abstractNumId w:val="23"/>
  </w:num>
  <w:num w:numId="35">
    <w:abstractNumId w:val="8"/>
  </w:num>
  <w:num w:numId="36">
    <w:abstractNumId w:val="63"/>
  </w:num>
  <w:num w:numId="37">
    <w:abstractNumId w:val="36"/>
  </w:num>
  <w:num w:numId="38">
    <w:abstractNumId w:val="73"/>
  </w:num>
  <w:num w:numId="39">
    <w:abstractNumId w:val="7"/>
  </w:num>
  <w:num w:numId="40">
    <w:abstractNumId w:val="67"/>
  </w:num>
  <w:num w:numId="41">
    <w:abstractNumId w:val="5"/>
  </w:num>
  <w:num w:numId="42">
    <w:abstractNumId w:val="14"/>
  </w:num>
  <w:num w:numId="43">
    <w:abstractNumId w:val="15"/>
  </w:num>
  <w:num w:numId="44">
    <w:abstractNumId w:val="60"/>
  </w:num>
  <w:num w:numId="45">
    <w:abstractNumId w:val="24"/>
  </w:num>
  <w:num w:numId="46">
    <w:abstractNumId w:val="46"/>
  </w:num>
  <w:num w:numId="47">
    <w:abstractNumId w:val="70"/>
  </w:num>
  <w:num w:numId="48">
    <w:abstractNumId w:val="10"/>
  </w:num>
  <w:num w:numId="49">
    <w:abstractNumId w:val="44"/>
  </w:num>
  <w:num w:numId="50">
    <w:abstractNumId w:val="13"/>
  </w:num>
  <w:num w:numId="51">
    <w:abstractNumId w:val="3"/>
  </w:num>
  <w:num w:numId="52">
    <w:abstractNumId w:val="74"/>
  </w:num>
  <w:num w:numId="53">
    <w:abstractNumId w:val="37"/>
  </w:num>
  <w:num w:numId="54">
    <w:abstractNumId w:val="34"/>
  </w:num>
  <w:num w:numId="55">
    <w:abstractNumId w:val="12"/>
  </w:num>
  <w:num w:numId="56">
    <w:abstractNumId w:val="45"/>
  </w:num>
  <w:num w:numId="57">
    <w:abstractNumId w:val="56"/>
  </w:num>
  <w:num w:numId="58">
    <w:abstractNumId w:val="42"/>
  </w:num>
  <w:num w:numId="59">
    <w:abstractNumId w:val="65"/>
  </w:num>
  <w:num w:numId="60">
    <w:abstractNumId w:val="59"/>
  </w:num>
  <w:num w:numId="61">
    <w:abstractNumId w:val="28"/>
  </w:num>
  <w:num w:numId="62">
    <w:abstractNumId w:val="51"/>
  </w:num>
  <w:num w:numId="63">
    <w:abstractNumId w:val="21"/>
  </w:num>
  <w:num w:numId="64">
    <w:abstractNumId w:val="38"/>
  </w:num>
  <w:num w:numId="65">
    <w:abstractNumId w:val="31"/>
  </w:num>
  <w:num w:numId="66">
    <w:abstractNumId w:val="72"/>
  </w:num>
  <w:num w:numId="67">
    <w:abstractNumId w:val="0"/>
  </w:num>
  <w:num w:numId="68">
    <w:abstractNumId w:val="66"/>
  </w:num>
  <w:num w:numId="69">
    <w:abstractNumId w:val="57"/>
  </w:num>
  <w:num w:numId="70">
    <w:abstractNumId w:val="47"/>
  </w:num>
  <w:num w:numId="71">
    <w:abstractNumId w:val="52"/>
  </w:num>
  <w:num w:numId="72">
    <w:abstractNumId w:val="54"/>
  </w:num>
  <w:num w:numId="73">
    <w:abstractNumId w:val="69"/>
  </w:num>
  <w:num w:numId="74">
    <w:abstractNumId w:val="35"/>
  </w:num>
  <w:num w:numId="75">
    <w:abstractNumId w:val="58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5CE2"/>
    <w:rsid w:val="0001064F"/>
    <w:rsid w:val="00025B8B"/>
    <w:rsid w:val="00031C0C"/>
    <w:rsid w:val="00035A90"/>
    <w:rsid w:val="00040711"/>
    <w:rsid w:val="000558BC"/>
    <w:rsid w:val="00091D37"/>
    <w:rsid w:val="000A51A2"/>
    <w:rsid w:val="000B0138"/>
    <w:rsid w:val="000C175B"/>
    <w:rsid w:val="000C458C"/>
    <w:rsid w:val="000C5595"/>
    <w:rsid w:val="000E2289"/>
    <w:rsid w:val="000E3AA5"/>
    <w:rsid w:val="000E7B9E"/>
    <w:rsid w:val="000F5D77"/>
    <w:rsid w:val="001074A3"/>
    <w:rsid w:val="0011331A"/>
    <w:rsid w:val="00114423"/>
    <w:rsid w:val="00114448"/>
    <w:rsid w:val="00122A5B"/>
    <w:rsid w:val="00125A65"/>
    <w:rsid w:val="00146CBA"/>
    <w:rsid w:val="0015242C"/>
    <w:rsid w:val="00163ADA"/>
    <w:rsid w:val="00164A8E"/>
    <w:rsid w:val="00170EBA"/>
    <w:rsid w:val="00175F21"/>
    <w:rsid w:val="00177428"/>
    <w:rsid w:val="00180CE1"/>
    <w:rsid w:val="001975F3"/>
    <w:rsid w:val="001A29CD"/>
    <w:rsid w:val="001A66C7"/>
    <w:rsid w:val="001A6E94"/>
    <w:rsid w:val="001A7FB3"/>
    <w:rsid w:val="001C1FDE"/>
    <w:rsid w:val="001E713F"/>
    <w:rsid w:val="001F2764"/>
    <w:rsid w:val="001F712B"/>
    <w:rsid w:val="00207ECE"/>
    <w:rsid w:val="00212F06"/>
    <w:rsid w:val="00216556"/>
    <w:rsid w:val="00226D7E"/>
    <w:rsid w:val="00230C4E"/>
    <w:rsid w:val="00232E1F"/>
    <w:rsid w:val="002454F1"/>
    <w:rsid w:val="002478F9"/>
    <w:rsid w:val="00257E40"/>
    <w:rsid w:val="00276D57"/>
    <w:rsid w:val="0027752C"/>
    <w:rsid w:val="00287E08"/>
    <w:rsid w:val="00295EE4"/>
    <w:rsid w:val="002960F6"/>
    <w:rsid w:val="002B300D"/>
    <w:rsid w:val="002B45ED"/>
    <w:rsid w:val="002B621E"/>
    <w:rsid w:val="002C1913"/>
    <w:rsid w:val="002C43A4"/>
    <w:rsid w:val="002C4D0E"/>
    <w:rsid w:val="002D31D2"/>
    <w:rsid w:val="002D6A27"/>
    <w:rsid w:val="002E3B09"/>
    <w:rsid w:val="002F024A"/>
    <w:rsid w:val="002F0B61"/>
    <w:rsid w:val="002F269B"/>
    <w:rsid w:val="002F37F2"/>
    <w:rsid w:val="002F4F5E"/>
    <w:rsid w:val="002F5FF6"/>
    <w:rsid w:val="0030572A"/>
    <w:rsid w:val="003105C5"/>
    <w:rsid w:val="003220FC"/>
    <w:rsid w:val="0033223C"/>
    <w:rsid w:val="00336006"/>
    <w:rsid w:val="00336CE6"/>
    <w:rsid w:val="00340FD9"/>
    <w:rsid w:val="00343020"/>
    <w:rsid w:val="00352941"/>
    <w:rsid w:val="003733CF"/>
    <w:rsid w:val="00374A30"/>
    <w:rsid w:val="00374EA3"/>
    <w:rsid w:val="00383F5C"/>
    <w:rsid w:val="003A6771"/>
    <w:rsid w:val="003A6A86"/>
    <w:rsid w:val="003A79B8"/>
    <w:rsid w:val="003D3345"/>
    <w:rsid w:val="003E0442"/>
    <w:rsid w:val="003E3CF8"/>
    <w:rsid w:val="003E632A"/>
    <w:rsid w:val="00403397"/>
    <w:rsid w:val="00414087"/>
    <w:rsid w:val="0042295B"/>
    <w:rsid w:val="00435BFD"/>
    <w:rsid w:val="004451E2"/>
    <w:rsid w:val="00446C5B"/>
    <w:rsid w:val="00467B7D"/>
    <w:rsid w:val="00467DC6"/>
    <w:rsid w:val="00480863"/>
    <w:rsid w:val="0048127A"/>
    <w:rsid w:val="00481404"/>
    <w:rsid w:val="00487929"/>
    <w:rsid w:val="00487F3E"/>
    <w:rsid w:val="004A407A"/>
    <w:rsid w:val="004C1112"/>
    <w:rsid w:val="004C32AB"/>
    <w:rsid w:val="004E184F"/>
    <w:rsid w:val="004E5A23"/>
    <w:rsid w:val="004F30FA"/>
    <w:rsid w:val="005177F2"/>
    <w:rsid w:val="005214C4"/>
    <w:rsid w:val="0052333D"/>
    <w:rsid w:val="0053032F"/>
    <w:rsid w:val="00530429"/>
    <w:rsid w:val="005408DC"/>
    <w:rsid w:val="005553D5"/>
    <w:rsid w:val="005613A1"/>
    <w:rsid w:val="00561BE5"/>
    <w:rsid w:val="00567CA6"/>
    <w:rsid w:val="00575C34"/>
    <w:rsid w:val="0058191B"/>
    <w:rsid w:val="00582174"/>
    <w:rsid w:val="00593C52"/>
    <w:rsid w:val="005946AE"/>
    <w:rsid w:val="00597009"/>
    <w:rsid w:val="005A31A5"/>
    <w:rsid w:val="005A7166"/>
    <w:rsid w:val="005C22A1"/>
    <w:rsid w:val="005C4C67"/>
    <w:rsid w:val="005C596C"/>
    <w:rsid w:val="005D1B00"/>
    <w:rsid w:val="005D6833"/>
    <w:rsid w:val="005E0260"/>
    <w:rsid w:val="005E1854"/>
    <w:rsid w:val="005E2EE7"/>
    <w:rsid w:val="005E3F6B"/>
    <w:rsid w:val="005E656A"/>
    <w:rsid w:val="005F7945"/>
    <w:rsid w:val="00601D6D"/>
    <w:rsid w:val="00602EB1"/>
    <w:rsid w:val="00611DF8"/>
    <w:rsid w:val="006216B5"/>
    <w:rsid w:val="00625901"/>
    <w:rsid w:val="00633A56"/>
    <w:rsid w:val="006516AF"/>
    <w:rsid w:val="006534A9"/>
    <w:rsid w:val="006653E6"/>
    <w:rsid w:val="006665E5"/>
    <w:rsid w:val="00680D74"/>
    <w:rsid w:val="00696D81"/>
    <w:rsid w:val="006A5D6F"/>
    <w:rsid w:val="006C0821"/>
    <w:rsid w:val="006C4AAD"/>
    <w:rsid w:val="006D6A1F"/>
    <w:rsid w:val="006D7D01"/>
    <w:rsid w:val="006E052D"/>
    <w:rsid w:val="006E078F"/>
    <w:rsid w:val="006F3A07"/>
    <w:rsid w:val="00703B0F"/>
    <w:rsid w:val="00706CB5"/>
    <w:rsid w:val="00707EA6"/>
    <w:rsid w:val="00730621"/>
    <w:rsid w:val="00734CAF"/>
    <w:rsid w:val="00746EBC"/>
    <w:rsid w:val="00747073"/>
    <w:rsid w:val="007614DE"/>
    <w:rsid w:val="007A44D6"/>
    <w:rsid w:val="007A7DF1"/>
    <w:rsid w:val="007B1FC9"/>
    <w:rsid w:val="007B5E39"/>
    <w:rsid w:val="007B62F3"/>
    <w:rsid w:val="007C3FFF"/>
    <w:rsid w:val="007D6805"/>
    <w:rsid w:val="007F167C"/>
    <w:rsid w:val="007F2911"/>
    <w:rsid w:val="007F4F6F"/>
    <w:rsid w:val="00803462"/>
    <w:rsid w:val="0083630D"/>
    <w:rsid w:val="00844924"/>
    <w:rsid w:val="00846901"/>
    <w:rsid w:val="00847C65"/>
    <w:rsid w:val="008616C0"/>
    <w:rsid w:val="00863E8E"/>
    <w:rsid w:val="008657E0"/>
    <w:rsid w:val="008711AD"/>
    <w:rsid w:val="00872C74"/>
    <w:rsid w:val="00876F66"/>
    <w:rsid w:val="00877145"/>
    <w:rsid w:val="008957EF"/>
    <w:rsid w:val="0089650F"/>
    <w:rsid w:val="008B2F64"/>
    <w:rsid w:val="008B5CE2"/>
    <w:rsid w:val="008D7F97"/>
    <w:rsid w:val="008E71CA"/>
    <w:rsid w:val="008F28D9"/>
    <w:rsid w:val="008F3621"/>
    <w:rsid w:val="008F5574"/>
    <w:rsid w:val="00910220"/>
    <w:rsid w:val="0091084C"/>
    <w:rsid w:val="00913131"/>
    <w:rsid w:val="0091417B"/>
    <w:rsid w:val="00915BD7"/>
    <w:rsid w:val="00922DDA"/>
    <w:rsid w:val="00922E75"/>
    <w:rsid w:val="00923322"/>
    <w:rsid w:val="009248A7"/>
    <w:rsid w:val="0094359A"/>
    <w:rsid w:val="009450FF"/>
    <w:rsid w:val="009554BE"/>
    <w:rsid w:val="00955D60"/>
    <w:rsid w:val="00956B5E"/>
    <w:rsid w:val="009823F0"/>
    <w:rsid w:val="009876E3"/>
    <w:rsid w:val="00992EEC"/>
    <w:rsid w:val="00996291"/>
    <w:rsid w:val="009978AF"/>
    <w:rsid w:val="009A66FD"/>
    <w:rsid w:val="009A6CF3"/>
    <w:rsid w:val="009B0781"/>
    <w:rsid w:val="009B1E34"/>
    <w:rsid w:val="009B4113"/>
    <w:rsid w:val="009C1E29"/>
    <w:rsid w:val="009F44C3"/>
    <w:rsid w:val="009F5C3F"/>
    <w:rsid w:val="00A06AA5"/>
    <w:rsid w:val="00A07690"/>
    <w:rsid w:val="00A166F8"/>
    <w:rsid w:val="00A24E81"/>
    <w:rsid w:val="00A30498"/>
    <w:rsid w:val="00A420EC"/>
    <w:rsid w:val="00A444AB"/>
    <w:rsid w:val="00A457B2"/>
    <w:rsid w:val="00A46342"/>
    <w:rsid w:val="00A5276F"/>
    <w:rsid w:val="00A62374"/>
    <w:rsid w:val="00A63226"/>
    <w:rsid w:val="00A716AC"/>
    <w:rsid w:val="00A94E96"/>
    <w:rsid w:val="00A96C4F"/>
    <w:rsid w:val="00A978D5"/>
    <w:rsid w:val="00AA5ECD"/>
    <w:rsid w:val="00AA6523"/>
    <w:rsid w:val="00AB5A61"/>
    <w:rsid w:val="00AC68FC"/>
    <w:rsid w:val="00AD0841"/>
    <w:rsid w:val="00AD2B6F"/>
    <w:rsid w:val="00AE638F"/>
    <w:rsid w:val="00B012CB"/>
    <w:rsid w:val="00B01E89"/>
    <w:rsid w:val="00B136BA"/>
    <w:rsid w:val="00B23830"/>
    <w:rsid w:val="00B242E4"/>
    <w:rsid w:val="00B31E81"/>
    <w:rsid w:val="00B63095"/>
    <w:rsid w:val="00B8684B"/>
    <w:rsid w:val="00B87A22"/>
    <w:rsid w:val="00B92ECE"/>
    <w:rsid w:val="00B93745"/>
    <w:rsid w:val="00B958EC"/>
    <w:rsid w:val="00BB3B13"/>
    <w:rsid w:val="00BB797A"/>
    <w:rsid w:val="00BC3CE4"/>
    <w:rsid w:val="00BC763E"/>
    <w:rsid w:val="00BD5FAD"/>
    <w:rsid w:val="00BE33A4"/>
    <w:rsid w:val="00BE34C0"/>
    <w:rsid w:val="00C11936"/>
    <w:rsid w:val="00C235D8"/>
    <w:rsid w:val="00C32E5A"/>
    <w:rsid w:val="00C3674A"/>
    <w:rsid w:val="00C36785"/>
    <w:rsid w:val="00C41631"/>
    <w:rsid w:val="00C920EA"/>
    <w:rsid w:val="00C9747E"/>
    <w:rsid w:val="00CA0BA5"/>
    <w:rsid w:val="00CA1FAA"/>
    <w:rsid w:val="00CC35EF"/>
    <w:rsid w:val="00CC3A54"/>
    <w:rsid w:val="00CC7F48"/>
    <w:rsid w:val="00CD2717"/>
    <w:rsid w:val="00CD5F08"/>
    <w:rsid w:val="00CE0FE6"/>
    <w:rsid w:val="00CE1224"/>
    <w:rsid w:val="00CF23B7"/>
    <w:rsid w:val="00D02EEB"/>
    <w:rsid w:val="00D06115"/>
    <w:rsid w:val="00D1198A"/>
    <w:rsid w:val="00D137E3"/>
    <w:rsid w:val="00D23AF0"/>
    <w:rsid w:val="00D2543B"/>
    <w:rsid w:val="00D3089C"/>
    <w:rsid w:val="00D501E4"/>
    <w:rsid w:val="00D51DD1"/>
    <w:rsid w:val="00D534BE"/>
    <w:rsid w:val="00D616AF"/>
    <w:rsid w:val="00D67910"/>
    <w:rsid w:val="00D71C2D"/>
    <w:rsid w:val="00D80F1F"/>
    <w:rsid w:val="00D92153"/>
    <w:rsid w:val="00D97DD5"/>
    <w:rsid w:val="00DA00EA"/>
    <w:rsid w:val="00DA1468"/>
    <w:rsid w:val="00DB4437"/>
    <w:rsid w:val="00DC5D36"/>
    <w:rsid w:val="00DD2663"/>
    <w:rsid w:val="00DD49C6"/>
    <w:rsid w:val="00DD7F18"/>
    <w:rsid w:val="00DF1AA1"/>
    <w:rsid w:val="00DF6036"/>
    <w:rsid w:val="00E07ABA"/>
    <w:rsid w:val="00E1085B"/>
    <w:rsid w:val="00E1153E"/>
    <w:rsid w:val="00E127DD"/>
    <w:rsid w:val="00E25F61"/>
    <w:rsid w:val="00E43040"/>
    <w:rsid w:val="00E50CFC"/>
    <w:rsid w:val="00E548EE"/>
    <w:rsid w:val="00E63D0C"/>
    <w:rsid w:val="00E75694"/>
    <w:rsid w:val="00E85BF1"/>
    <w:rsid w:val="00E95A03"/>
    <w:rsid w:val="00E9698D"/>
    <w:rsid w:val="00EA1B75"/>
    <w:rsid w:val="00EB255E"/>
    <w:rsid w:val="00EB486F"/>
    <w:rsid w:val="00EC0990"/>
    <w:rsid w:val="00EC0D19"/>
    <w:rsid w:val="00ED178C"/>
    <w:rsid w:val="00EE7456"/>
    <w:rsid w:val="00EF25BA"/>
    <w:rsid w:val="00F02F95"/>
    <w:rsid w:val="00F0437E"/>
    <w:rsid w:val="00F23880"/>
    <w:rsid w:val="00F3487F"/>
    <w:rsid w:val="00F66698"/>
    <w:rsid w:val="00F717EF"/>
    <w:rsid w:val="00F868FB"/>
    <w:rsid w:val="00FA116D"/>
    <w:rsid w:val="00FA517A"/>
    <w:rsid w:val="00FD1A28"/>
    <w:rsid w:val="00FD4996"/>
    <w:rsid w:val="00FD523E"/>
    <w:rsid w:val="00FE17D8"/>
    <w:rsid w:val="00FE4895"/>
    <w:rsid w:val="00FF3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62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3062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B621E"/>
    <w:pPr>
      <w:keepNext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0621"/>
    <w:pPr>
      <w:keepNext/>
      <w:jc w:val="both"/>
      <w:outlineLvl w:val="2"/>
    </w:pPr>
    <w:rPr>
      <w:b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3062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30621"/>
    <w:pPr>
      <w:keepNext/>
      <w:jc w:val="center"/>
      <w:outlineLvl w:val="4"/>
    </w:pPr>
    <w:rPr>
      <w:b/>
      <w:sz w:val="4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0E2289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30621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B621E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30621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30621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730621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46901"/>
    <w:rPr>
      <w:rFonts w:ascii="Calibri" w:hAnsi="Calibri" w:cs="Times New Roman"/>
      <w:i/>
      <w:iCs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730621"/>
    <w:pPr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30621"/>
    <w:rPr>
      <w:rFonts w:ascii="Times New Roman" w:hAnsi="Times New Roman" w:cs="Times New Roman"/>
      <w:sz w:val="20"/>
      <w:szCs w:val="20"/>
      <w:lang w:eastAsia="ru-RU"/>
    </w:rPr>
  </w:style>
  <w:style w:type="table" w:styleId="TableGrid">
    <w:name w:val="Table Grid"/>
    <w:basedOn w:val="TableNormal"/>
    <w:uiPriority w:val="99"/>
    <w:rsid w:val="0073062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rsid w:val="0073062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730621"/>
    <w:rPr>
      <w:rFonts w:ascii="Times New Roman" w:hAnsi="Times New Roman" w:cs="Times New Roman"/>
      <w:sz w:val="16"/>
      <w:szCs w:val="16"/>
      <w:lang w:eastAsia="ru-RU"/>
    </w:rPr>
  </w:style>
  <w:style w:type="paragraph" w:styleId="BodyText2">
    <w:name w:val="Body Text 2"/>
    <w:basedOn w:val="Normal"/>
    <w:link w:val="BodyText2Char"/>
    <w:uiPriority w:val="99"/>
    <w:rsid w:val="0073062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730621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30621"/>
    <w:pPr>
      <w:spacing w:before="100" w:beforeAutospacing="1" w:after="100" w:afterAutospacing="1"/>
    </w:pPr>
    <w:rPr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rsid w:val="0073062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30621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73062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30621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73062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30621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C3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32AB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C920EA"/>
    <w:pPr>
      <w:ind w:left="720"/>
      <w:contextualSpacing/>
    </w:pPr>
  </w:style>
  <w:style w:type="paragraph" w:customStyle="1" w:styleId="1">
    <w:name w:val="Обычный1"/>
    <w:uiPriority w:val="99"/>
    <w:rsid w:val="00163ADA"/>
    <w:pPr>
      <w:widowControl w:val="0"/>
    </w:pPr>
    <w:rPr>
      <w:rFonts w:ascii="Courier New" w:eastAsia="Times New Roman" w:hAnsi="Courier New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FA116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A116D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uiPriority w:val="99"/>
    <w:rsid w:val="00FA116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example11">
    <w:name w:val="example11"/>
    <w:basedOn w:val="Normal"/>
    <w:uiPriority w:val="99"/>
    <w:rsid w:val="00CA1FA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2B621E"/>
    <w:rPr>
      <w:rFonts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2B621E"/>
    <w:pPr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2B621E"/>
    <w:rPr>
      <w:rFonts w:ascii="Times New Roman" w:hAnsi="Times New Roman" w:cs="Times New Roman"/>
      <w:sz w:val="28"/>
      <w:szCs w:val="28"/>
      <w:lang w:eastAsia="ru-RU"/>
    </w:rPr>
  </w:style>
  <w:style w:type="character" w:styleId="Strong">
    <w:name w:val="Strong"/>
    <w:basedOn w:val="DefaultParagraphFont"/>
    <w:uiPriority w:val="99"/>
    <w:qFormat/>
    <w:rsid w:val="002B621E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2B621E"/>
    <w:rPr>
      <w:rFonts w:cs="Times New Roman"/>
      <w:i/>
    </w:rPr>
  </w:style>
  <w:style w:type="paragraph" w:customStyle="1" w:styleId="listparagraph0">
    <w:name w:val="listparagraph"/>
    <w:basedOn w:val="Normal"/>
    <w:uiPriority w:val="99"/>
    <w:rsid w:val="002B621E"/>
    <w:pPr>
      <w:spacing w:before="100" w:beforeAutospacing="1" w:after="100" w:afterAutospacing="1"/>
    </w:pPr>
  </w:style>
  <w:style w:type="character" w:customStyle="1" w:styleId="10">
    <w:name w:val="Заголовок №1_"/>
    <w:link w:val="11"/>
    <w:uiPriority w:val="99"/>
    <w:locked/>
    <w:rsid w:val="002B621E"/>
    <w:rPr>
      <w:rFonts w:ascii="Times New Roman" w:hAnsi="Times New Roman"/>
      <w:spacing w:val="7"/>
      <w:sz w:val="25"/>
      <w:shd w:val="clear" w:color="auto" w:fill="FFFFFF"/>
    </w:rPr>
  </w:style>
  <w:style w:type="paragraph" w:customStyle="1" w:styleId="11">
    <w:name w:val="Заголовок №1"/>
    <w:basedOn w:val="Normal"/>
    <w:link w:val="10"/>
    <w:uiPriority w:val="99"/>
    <w:rsid w:val="002B621E"/>
    <w:pPr>
      <w:shd w:val="clear" w:color="auto" w:fill="FFFFFF"/>
      <w:spacing w:after="420" w:line="240" w:lineRule="atLeast"/>
      <w:outlineLvl w:val="0"/>
    </w:pPr>
    <w:rPr>
      <w:rFonts w:eastAsia="Calibri"/>
      <w:spacing w:val="7"/>
      <w:sz w:val="25"/>
      <w:szCs w:val="20"/>
    </w:rPr>
  </w:style>
  <w:style w:type="paragraph" w:customStyle="1" w:styleId="a">
    <w:name w:val="Обычный (паспорт)"/>
    <w:basedOn w:val="Normal"/>
    <w:uiPriority w:val="99"/>
    <w:rsid w:val="002B621E"/>
    <w:rPr>
      <w:sz w:val="28"/>
      <w:szCs w:val="28"/>
      <w:lang w:eastAsia="ar-SA"/>
    </w:rPr>
  </w:style>
  <w:style w:type="character" w:customStyle="1" w:styleId="4">
    <w:name w:val="Основной текст (4)_"/>
    <w:link w:val="40"/>
    <w:uiPriority w:val="99"/>
    <w:locked/>
    <w:rsid w:val="002B621E"/>
    <w:rPr>
      <w:rFonts w:ascii="Times New Roman" w:hAnsi="Times New Roman"/>
      <w:sz w:val="26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2B621E"/>
    <w:pPr>
      <w:shd w:val="clear" w:color="auto" w:fill="FFFFFF"/>
      <w:spacing w:before="240" w:line="240" w:lineRule="atLeast"/>
    </w:pPr>
    <w:rPr>
      <w:rFonts w:eastAsia="Calibri"/>
      <w:sz w:val="26"/>
      <w:szCs w:val="20"/>
    </w:rPr>
  </w:style>
  <w:style w:type="character" w:customStyle="1" w:styleId="3">
    <w:name w:val="Основной текст (3)_"/>
    <w:link w:val="30"/>
    <w:uiPriority w:val="99"/>
    <w:locked/>
    <w:rsid w:val="002B621E"/>
    <w:rPr>
      <w:rFonts w:ascii="Times New Roman" w:hAnsi="Times New Roman"/>
      <w:spacing w:val="5"/>
      <w:sz w:val="21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2B621E"/>
    <w:pPr>
      <w:shd w:val="clear" w:color="auto" w:fill="FFFFFF"/>
      <w:spacing w:line="276" w:lineRule="exact"/>
      <w:jc w:val="center"/>
    </w:pPr>
    <w:rPr>
      <w:rFonts w:eastAsia="Calibri"/>
      <w:spacing w:val="5"/>
      <w:sz w:val="21"/>
      <w:szCs w:val="20"/>
    </w:rPr>
  </w:style>
  <w:style w:type="character" w:customStyle="1" w:styleId="2ArialBlack">
    <w:name w:val="Основной текст (2) + Arial Black"/>
    <w:aliases w:val="17 pt,Не полужирный"/>
    <w:uiPriority w:val="99"/>
    <w:rsid w:val="002B621E"/>
    <w:rPr>
      <w:rFonts w:ascii="Arial Black" w:hAnsi="Arial Black"/>
      <w:b/>
      <w:spacing w:val="0"/>
      <w:sz w:val="32"/>
      <w:shd w:val="clear" w:color="auto" w:fill="FFFFFF"/>
      <w:lang w:val="en-US"/>
    </w:rPr>
  </w:style>
  <w:style w:type="character" w:customStyle="1" w:styleId="a0">
    <w:name w:val="a"/>
    <w:basedOn w:val="DefaultParagraphFont"/>
    <w:uiPriority w:val="99"/>
    <w:rsid w:val="002B621E"/>
    <w:rPr>
      <w:rFonts w:cs="Times New Roman"/>
    </w:rPr>
  </w:style>
  <w:style w:type="table" w:styleId="MediumList1-Accent5">
    <w:name w:val="Medium List 1 Accent 5"/>
    <w:basedOn w:val="TableNormal"/>
    <w:uiPriority w:val="99"/>
    <w:rsid w:val="006D7D01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LightGrid-Accent5">
    <w:name w:val="Light Grid Accent 5"/>
    <w:basedOn w:val="TableNormal"/>
    <w:uiPriority w:val="99"/>
    <w:rsid w:val="006D7D0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apple-style-span">
    <w:name w:val="apple-style-span"/>
    <w:basedOn w:val="DefaultParagraphFont"/>
    <w:uiPriority w:val="99"/>
    <w:rsid w:val="009B0781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9B0781"/>
    <w:rPr>
      <w:rFonts w:cs="Times New Roman"/>
    </w:rPr>
  </w:style>
  <w:style w:type="table" w:styleId="LightList-Accent5">
    <w:name w:val="Light List Accent 5"/>
    <w:basedOn w:val="TableNormal"/>
    <w:uiPriority w:val="99"/>
    <w:rsid w:val="005D1B0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3">
    <w:name w:val="Light List Accent 3"/>
    <w:basedOn w:val="TableNormal"/>
    <w:uiPriority w:val="99"/>
    <w:rsid w:val="005D1B0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MediumShading1-Accent5">
    <w:name w:val="Medium Shading 1 Accent 5"/>
    <w:basedOn w:val="TableNormal"/>
    <w:uiPriority w:val="99"/>
    <w:rsid w:val="0099629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99"/>
    <w:rsid w:val="0099629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Grid-Accent3">
    <w:name w:val="Light Grid Accent 3"/>
    <w:basedOn w:val="TableNormal"/>
    <w:uiPriority w:val="99"/>
    <w:rsid w:val="0099629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9FF66"/>
        <w:left w:val="single" w:sz="8" w:space="0" w:color="99FF66"/>
        <w:bottom w:val="single" w:sz="8" w:space="0" w:color="99FF66"/>
        <w:right w:val="single" w:sz="8" w:space="0" w:color="99FF66"/>
        <w:insideH w:val="single" w:sz="8" w:space="0" w:color="99FF66"/>
        <w:insideV w:val="single" w:sz="8" w:space="0" w:color="99FF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BodyTextIndent2">
    <w:name w:val="Body Text Indent 2"/>
    <w:basedOn w:val="Normal"/>
    <w:link w:val="BodyTextIndent2Char"/>
    <w:uiPriority w:val="99"/>
    <w:rsid w:val="00CF23B7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CF23B7"/>
    <w:rPr>
      <w:rFonts w:ascii="Calibri" w:hAnsi="Calibri" w:cs="Times New Roman"/>
      <w:sz w:val="22"/>
      <w:szCs w:val="22"/>
      <w:lang w:val="ru-RU" w:eastAsia="ru-RU" w:bidi="ar-SA"/>
    </w:rPr>
  </w:style>
  <w:style w:type="paragraph" w:styleId="NoSpacing">
    <w:name w:val="No Spacing"/>
    <w:uiPriority w:val="99"/>
    <w:qFormat/>
    <w:rsid w:val="008F3621"/>
  </w:style>
  <w:style w:type="paragraph" w:customStyle="1" w:styleId="info">
    <w:name w:val="info"/>
    <w:basedOn w:val="Normal"/>
    <w:uiPriority w:val="99"/>
    <w:rsid w:val="003A79B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18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414724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un.org/ru/documents/ods.asp?m=A/RES/44/25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1389</TotalTime>
  <Pages>55</Pages>
  <Words>18036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31</cp:revision>
  <cp:lastPrinted>2017-09-20T04:31:00Z</cp:lastPrinted>
  <dcterms:created xsi:type="dcterms:W3CDTF">2013-10-24T15:50:00Z</dcterms:created>
  <dcterms:modified xsi:type="dcterms:W3CDTF">2017-09-21T16:35:00Z</dcterms:modified>
</cp:coreProperties>
</file>