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1BFA" w:rsidRDefault="00B11BFA" w:rsidP="0059765B">
      <w:pPr>
        <w:pStyle w:val="Heading1"/>
        <w:shd w:val="clear" w:color="auto" w:fill="FFFFFF"/>
        <w:spacing w:before="120" w:beforeAutospacing="0" w:after="360" w:afterAutospacing="0" w:line="240" w:lineRule="atLeast"/>
        <w:rPr>
          <w:rFonts w:ascii="Arial" w:hAnsi="Arial" w:cs="Arial"/>
          <w:b w:val="0"/>
          <w:bCs w:val="0"/>
          <w:color w:val="333333"/>
          <w:sz w:val="34"/>
          <w:szCs w:val="34"/>
        </w:rPr>
      </w:pPr>
      <w:r>
        <w:rPr>
          <w:rFonts w:ascii="Arial" w:hAnsi="Arial" w:cs="Arial"/>
          <w:b w:val="0"/>
          <w:bCs w:val="0"/>
          <w:color w:val="333333"/>
          <w:sz w:val="34"/>
          <w:szCs w:val="34"/>
        </w:rPr>
        <w:t>Обрядовая кукла «Масленица». Мастер-класс</w:t>
      </w:r>
    </w:p>
    <w:p w:rsidR="00B11BFA" w:rsidRDefault="00B11BFA" w:rsidP="0059765B">
      <w:pPr>
        <w:pStyle w:val="Heading3"/>
        <w:spacing w:before="0" w:after="0"/>
        <w:rPr>
          <w:b w:val="0"/>
          <w:bCs w:val="0"/>
          <w:color w:val="F43DC3"/>
          <w:sz w:val="25"/>
          <w:szCs w:val="25"/>
        </w:rPr>
      </w:pPr>
      <w:r>
        <w:rPr>
          <w:b w:val="0"/>
          <w:bCs w:val="0"/>
          <w:color w:val="F43DC3"/>
          <w:sz w:val="25"/>
          <w:szCs w:val="25"/>
        </w:rPr>
        <w:t>Обрядовая кукла "Масленица" - мастер-класс</w:t>
      </w:r>
    </w:p>
    <w:p w:rsidR="00B11BFA" w:rsidRDefault="00B11BFA" w:rsidP="0059765B">
      <w:pPr>
        <w:shd w:val="clear" w:color="auto" w:fill="FFFFFF"/>
        <w:rPr>
          <w:rFonts w:ascii="Arial" w:hAnsi="Arial" w:cs="Arial"/>
          <w:color w:val="333333"/>
          <w:sz w:val="19"/>
          <w:szCs w:val="19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Обрядовая кукла «Масленица». Мастер-класс" style="position:absolute;margin-left:-18pt;margin-top:11.9pt;width:404.85pt;height:303.15pt;z-index:-251646464" wrapcoords="-40 0 -40 21547 21600 21547 21600 0 -40 0">
            <v:imagedata r:id="rId5" o:title=""/>
            <w10:wrap type="tight"/>
          </v:shape>
        </w:pict>
      </w:r>
    </w:p>
    <w:p w:rsidR="00B11BFA" w:rsidRDefault="00B11BFA" w:rsidP="0059765B">
      <w:pPr>
        <w:shd w:val="clear" w:color="auto" w:fill="FFFFFF"/>
        <w:rPr>
          <w:rFonts w:ascii="Arial" w:hAnsi="Arial" w:cs="Arial"/>
          <w:color w:val="333333"/>
          <w:sz w:val="19"/>
          <w:szCs w:val="19"/>
        </w:rPr>
      </w:pPr>
    </w:p>
    <w:p w:rsidR="00B11BFA" w:rsidRDefault="00B11BFA" w:rsidP="0059765B">
      <w:pPr>
        <w:shd w:val="clear" w:color="auto" w:fill="FFFFFF"/>
        <w:rPr>
          <w:rFonts w:ascii="Arial" w:hAnsi="Arial" w:cs="Arial"/>
          <w:color w:val="333333"/>
          <w:sz w:val="19"/>
          <w:szCs w:val="19"/>
        </w:rPr>
      </w:pPr>
    </w:p>
    <w:p w:rsidR="00B11BFA" w:rsidRDefault="00B11BFA" w:rsidP="0059765B">
      <w:pPr>
        <w:shd w:val="clear" w:color="auto" w:fill="FFFFFF"/>
        <w:rPr>
          <w:rFonts w:ascii="Arial" w:hAnsi="Arial" w:cs="Arial"/>
          <w:color w:val="333333"/>
          <w:sz w:val="19"/>
          <w:szCs w:val="19"/>
        </w:rPr>
      </w:pPr>
    </w:p>
    <w:p w:rsidR="00B11BFA" w:rsidRDefault="00B11BFA" w:rsidP="0059765B">
      <w:pPr>
        <w:shd w:val="clear" w:color="auto" w:fill="FFFFFF"/>
        <w:rPr>
          <w:rFonts w:ascii="Arial" w:hAnsi="Arial" w:cs="Arial"/>
          <w:color w:val="333333"/>
          <w:sz w:val="19"/>
          <w:szCs w:val="19"/>
        </w:rPr>
      </w:pPr>
    </w:p>
    <w:p w:rsidR="00B11BFA" w:rsidRDefault="00B11BFA" w:rsidP="0059765B">
      <w:pPr>
        <w:shd w:val="clear" w:color="auto" w:fill="FFFFFF"/>
        <w:rPr>
          <w:rFonts w:ascii="Arial" w:hAnsi="Arial" w:cs="Arial"/>
          <w:color w:val="333333"/>
          <w:sz w:val="19"/>
          <w:szCs w:val="19"/>
        </w:rPr>
      </w:pPr>
    </w:p>
    <w:p w:rsidR="00B11BFA" w:rsidRDefault="00B11BFA" w:rsidP="0059765B">
      <w:pPr>
        <w:shd w:val="clear" w:color="auto" w:fill="FFFFFF"/>
        <w:rPr>
          <w:rFonts w:ascii="Arial" w:hAnsi="Arial" w:cs="Arial"/>
          <w:color w:val="333333"/>
          <w:sz w:val="19"/>
          <w:szCs w:val="19"/>
        </w:rPr>
      </w:pPr>
    </w:p>
    <w:p w:rsidR="00B11BFA" w:rsidRDefault="00B11BFA" w:rsidP="0059765B">
      <w:pPr>
        <w:shd w:val="clear" w:color="auto" w:fill="FFFFFF"/>
        <w:rPr>
          <w:rFonts w:ascii="Arial" w:hAnsi="Arial" w:cs="Arial"/>
          <w:color w:val="333333"/>
          <w:sz w:val="19"/>
          <w:szCs w:val="19"/>
        </w:rPr>
      </w:pPr>
    </w:p>
    <w:p w:rsidR="00B11BFA" w:rsidRDefault="00B11BFA" w:rsidP="0059765B">
      <w:pPr>
        <w:shd w:val="clear" w:color="auto" w:fill="FFFFFF"/>
        <w:rPr>
          <w:rFonts w:ascii="Arial" w:hAnsi="Arial" w:cs="Arial"/>
          <w:color w:val="333333"/>
          <w:sz w:val="19"/>
          <w:szCs w:val="19"/>
        </w:rPr>
      </w:pPr>
    </w:p>
    <w:p w:rsidR="00B11BFA" w:rsidRDefault="00B11BFA" w:rsidP="0059765B">
      <w:pPr>
        <w:shd w:val="clear" w:color="auto" w:fill="FFFFFF"/>
        <w:rPr>
          <w:rFonts w:ascii="Arial" w:hAnsi="Arial" w:cs="Arial"/>
          <w:color w:val="333333"/>
          <w:sz w:val="19"/>
          <w:szCs w:val="19"/>
        </w:rPr>
      </w:pPr>
    </w:p>
    <w:p w:rsidR="00B11BFA" w:rsidRDefault="00B11BFA" w:rsidP="0059765B">
      <w:pPr>
        <w:shd w:val="clear" w:color="auto" w:fill="FFFFFF"/>
        <w:rPr>
          <w:rFonts w:ascii="Arial" w:hAnsi="Arial" w:cs="Arial"/>
          <w:color w:val="333333"/>
          <w:sz w:val="19"/>
          <w:szCs w:val="19"/>
        </w:rPr>
      </w:pPr>
    </w:p>
    <w:p w:rsidR="00B11BFA" w:rsidRDefault="00B11BFA" w:rsidP="0059765B">
      <w:pPr>
        <w:shd w:val="clear" w:color="auto" w:fill="FFFFFF"/>
        <w:rPr>
          <w:rFonts w:ascii="Arial" w:hAnsi="Arial" w:cs="Arial"/>
          <w:color w:val="333333"/>
          <w:sz w:val="19"/>
          <w:szCs w:val="19"/>
        </w:rPr>
      </w:pPr>
    </w:p>
    <w:p w:rsidR="00B11BFA" w:rsidRDefault="00B11BFA" w:rsidP="0059765B">
      <w:pPr>
        <w:shd w:val="clear" w:color="auto" w:fill="FFFFFF"/>
        <w:rPr>
          <w:rFonts w:ascii="Arial" w:hAnsi="Arial" w:cs="Arial"/>
          <w:color w:val="333333"/>
          <w:sz w:val="19"/>
          <w:szCs w:val="19"/>
        </w:rPr>
      </w:pPr>
    </w:p>
    <w:p w:rsidR="00B11BFA" w:rsidRDefault="00B11BFA" w:rsidP="0059765B">
      <w:pPr>
        <w:shd w:val="clear" w:color="auto" w:fill="FFFFFF"/>
        <w:rPr>
          <w:rFonts w:ascii="Arial" w:hAnsi="Arial" w:cs="Arial"/>
          <w:color w:val="333333"/>
          <w:sz w:val="19"/>
          <w:szCs w:val="19"/>
        </w:rPr>
      </w:pPr>
    </w:p>
    <w:p w:rsidR="00B11BFA" w:rsidRDefault="00B11BFA" w:rsidP="0059765B">
      <w:pPr>
        <w:shd w:val="clear" w:color="auto" w:fill="FFFFFF"/>
        <w:rPr>
          <w:rFonts w:ascii="Arial" w:hAnsi="Arial" w:cs="Arial"/>
          <w:color w:val="333333"/>
          <w:sz w:val="19"/>
          <w:szCs w:val="19"/>
        </w:rPr>
      </w:pPr>
    </w:p>
    <w:p w:rsidR="00B11BFA" w:rsidRDefault="00B11BFA" w:rsidP="0059765B">
      <w:pPr>
        <w:pStyle w:val="NormalWeb"/>
        <w:spacing w:before="180" w:beforeAutospacing="0" w:after="180" w:afterAutospacing="0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t>К любому празднику на Руси в семье мастерили куклу, в которую вкладывалась частица души. Это была обрядовая кукла, оберег. Самыми охранными были куклы, выполненные без иглы и ножниц. При изготовлении кукол ткань старались не резать, а рвать.</w:t>
      </w:r>
    </w:p>
    <w:p w:rsidR="00B11BFA" w:rsidRDefault="00B11BFA" w:rsidP="0059765B">
      <w:pPr>
        <w:pStyle w:val="NormalWeb"/>
        <w:spacing w:before="180" w:beforeAutospacing="0" w:after="180" w:afterAutospacing="0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t>Лицо у обрядовой куклы, как правило, оставалось белым. Кукла без лица считалась недоступной для вселения в нее злых сил.</w:t>
      </w:r>
    </w:p>
    <w:p w:rsidR="00B11BFA" w:rsidRDefault="00B11BFA" w:rsidP="0059765B">
      <w:pPr>
        <w:pStyle w:val="NormalWeb"/>
        <w:spacing w:before="180" w:beforeAutospacing="0" w:after="180" w:afterAutospacing="0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t>По легенде Масленица жила на Севере, была дочкой Деда Мороза и Метелицы. Однажды, человек увидел хрупкую девочку, прячущуюся за огромными сугробами, и попросил помочь уставшим от долгой зимы людям согреть и развеселить их. Масленица согласилась и, превратившись в здоровую, румяную женщину, блинами, хохотом и плясками заставила род человеческий позабыть о зимнем ненастье.</w:t>
      </w:r>
    </w:p>
    <w:p w:rsidR="00B11BFA" w:rsidRDefault="00B11BFA" w:rsidP="0059765B">
      <w:pPr>
        <w:pStyle w:val="NormalWeb"/>
        <w:spacing w:before="180" w:beforeAutospacing="0" w:after="180" w:afterAutospacing="0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t>Кукла масленица является обязательным атрибутом веселого народного гулянья — проводов зимы.</w:t>
      </w:r>
    </w:p>
    <w:p w:rsidR="00B11BFA" w:rsidRDefault="00B11BFA" w:rsidP="0059765B">
      <w:pPr>
        <w:pStyle w:val="NormalWeb"/>
        <w:spacing w:before="180" w:beforeAutospacing="0" w:after="180" w:afterAutospacing="0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t>Присутствие в доме домашней куклы масленицы в старину было обязательным. Кукла делалась на год, а затем на празднике сжигалась или пускалась по воде.</w:t>
      </w:r>
    </w:p>
    <w:p w:rsidR="00B11BFA" w:rsidRDefault="00B11BFA" w:rsidP="0059765B">
      <w:pPr>
        <w:pStyle w:val="NormalWeb"/>
        <w:spacing w:before="180" w:beforeAutospacing="0" w:after="180" w:afterAutospacing="0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t>Масленица символизирует достаток в семье и является мощным оберегом жилища. Куклу помещают перед входом в дом или в красном углу избы. Многие и сейчас верят в ее чудодейственную силу.</w:t>
      </w:r>
    </w:p>
    <w:p w:rsidR="00B11BFA" w:rsidRDefault="00B11BFA" w:rsidP="0059765B">
      <w:pPr>
        <w:pStyle w:val="NormalWeb"/>
        <w:spacing w:before="180" w:beforeAutospacing="0" w:after="180" w:afterAutospacing="0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t>Традиционно брядовую куклу Масленицу делали из соломы или лыка, но обязательно использовали дерево, олицетворяющее буйную силу природы.</w:t>
      </w:r>
    </w:p>
    <w:p w:rsidR="00B11BFA" w:rsidRDefault="00B11BFA" w:rsidP="0059765B">
      <w:pPr>
        <w:pStyle w:val="NormalWeb"/>
        <w:spacing w:before="180" w:beforeAutospacing="0" w:after="180" w:afterAutospacing="0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t>На руки кукле вешали тесемки, завязывая которые загадывали желание.</w:t>
      </w:r>
    </w:p>
    <w:p w:rsidR="00B11BFA" w:rsidRDefault="00B11BFA" w:rsidP="0059765B">
      <w:pPr>
        <w:pStyle w:val="NormalWeb"/>
        <w:spacing w:before="180" w:beforeAutospacing="0" w:after="180" w:afterAutospacing="0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t>Предлагаю сделать обереговую куколку «Масленица».</w:t>
      </w:r>
    </w:p>
    <w:p w:rsidR="00B11BFA" w:rsidRDefault="00B11BFA" w:rsidP="0059765B">
      <w:pPr>
        <w:pStyle w:val="Heading4"/>
        <w:spacing w:before="0" w:after="0"/>
        <w:rPr>
          <w:rFonts w:ascii="Arial" w:hAnsi="Arial" w:cs="Arial"/>
          <w:b w:val="0"/>
          <w:bCs w:val="0"/>
          <w:color w:val="83A629"/>
          <w:sz w:val="23"/>
          <w:szCs w:val="23"/>
        </w:rPr>
      </w:pPr>
    </w:p>
    <w:p w:rsidR="00B11BFA" w:rsidRDefault="00B11BFA" w:rsidP="0059765B">
      <w:pPr>
        <w:pStyle w:val="Heading4"/>
        <w:spacing w:before="0" w:after="0"/>
        <w:rPr>
          <w:rFonts w:ascii="Arial" w:hAnsi="Arial" w:cs="Arial"/>
          <w:b w:val="0"/>
          <w:bCs w:val="0"/>
          <w:color w:val="83A629"/>
          <w:sz w:val="23"/>
          <w:szCs w:val="23"/>
        </w:rPr>
      </w:pPr>
    </w:p>
    <w:p w:rsidR="00B11BFA" w:rsidRDefault="00B11BFA" w:rsidP="0059765B">
      <w:pPr>
        <w:pStyle w:val="Heading4"/>
        <w:spacing w:before="0" w:after="0"/>
        <w:rPr>
          <w:rFonts w:ascii="Arial" w:hAnsi="Arial" w:cs="Arial"/>
          <w:b w:val="0"/>
          <w:bCs w:val="0"/>
          <w:color w:val="83A629"/>
          <w:sz w:val="23"/>
          <w:szCs w:val="23"/>
        </w:rPr>
      </w:pPr>
    </w:p>
    <w:p w:rsidR="00B11BFA" w:rsidRPr="00561377" w:rsidRDefault="00B11BFA" w:rsidP="00561377"/>
    <w:p w:rsidR="00B11BFA" w:rsidRDefault="00B11BFA" w:rsidP="0059765B">
      <w:pPr>
        <w:pStyle w:val="Heading4"/>
        <w:spacing w:before="0" w:after="0"/>
        <w:rPr>
          <w:rFonts w:ascii="Arial" w:hAnsi="Arial" w:cs="Arial"/>
          <w:b w:val="0"/>
          <w:bCs w:val="0"/>
          <w:color w:val="83A629"/>
          <w:sz w:val="23"/>
          <w:szCs w:val="23"/>
        </w:rPr>
      </w:pPr>
      <w:r>
        <w:rPr>
          <w:rFonts w:ascii="Arial" w:hAnsi="Arial" w:cs="Arial"/>
          <w:b w:val="0"/>
          <w:bCs w:val="0"/>
          <w:color w:val="83A629"/>
          <w:sz w:val="23"/>
          <w:szCs w:val="23"/>
        </w:rPr>
        <w:t>Необходимые материалы:</w:t>
      </w: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color w:val="333333"/>
          <w:sz w:val="19"/>
          <w:szCs w:val="19"/>
        </w:rPr>
      </w:pPr>
      <w:r>
        <w:rPr>
          <w:rStyle w:val="Strong"/>
          <w:rFonts w:ascii="Arial" w:hAnsi="Arial" w:cs="Arial"/>
          <w:color w:val="333333"/>
          <w:sz w:val="19"/>
          <w:szCs w:val="19"/>
          <w:bdr w:val="none" w:sz="0" w:space="0" w:color="auto" w:frame="1"/>
        </w:rPr>
        <w:t>• Березовые палочки</w:t>
      </w:r>
    </w:p>
    <w:p w:rsidR="00B11BFA" w:rsidRDefault="00B11BFA" w:rsidP="0059765B">
      <w:pPr>
        <w:pStyle w:val="NormalWeb"/>
        <w:spacing w:before="180" w:beforeAutospacing="0" w:after="180" w:afterAutospacing="0"/>
        <w:rPr>
          <w:rFonts w:ascii="Arial" w:hAnsi="Arial" w:cs="Arial"/>
          <w:b/>
          <w:bCs/>
          <w:color w:val="333333"/>
          <w:sz w:val="19"/>
          <w:szCs w:val="19"/>
          <w:bdr w:val="none" w:sz="0" w:space="0" w:color="auto" w:frame="1"/>
        </w:rPr>
      </w:pPr>
      <w:r>
        <w:rPr>
          <w:rFonts w:ascii="Arial" w:hAnsi="Arial" w:cs="Arial"/>
          <w:b/>
          <w:bCs/>
          <w:color w:val="333333"/>
          <w:sz w:val="19"/>
          <w:szCs w:val="19"/>
          <w:bdr w:val="none" w:sz="0" w:space="0" w:color="auto" w:frame="1"/>
        </w:rPr>
        <w:t>• Белая ткань — квадрат 2ох25 см</w:t>
      </w:r>
    </w:p>
    <w:p w:rsidR="00B11BFA" w:rsidRDefault="00B11BFA" w:rsidP="0059765B">
      <w:pPr>
        <w:pStyle w:val="NormalWeb"/>
        <w:spacing w:before="180" w:beforeAutospacing="0" w:after="180" w:afterAutospacing="0"/>
        <w:rPr>
          <w:rFonts w:ascii="Arial" w:hAnsi="Arial" w:cs="Arial"/>
          <w:b/>
          <w:bCs/>
          <w:color w:val="333333"/>
          <w:sz w:val="19"/>
          <w:szCs w:val="19"/>
          <w:bdr w:val="none" w:sz="0" w:space="0" w:color="auto" w:frame="1"/>
        </w:rPr>
      </w:pPr>
      <w:r>
        <w:rPr>
          <w:rFonts w:ascii="Arial" w:hAnsi="Arial" w:cs="Arial"/>
          <w:b/>
          <w:bCs/>
          <w:color w:val="333333"/>
          <w:sz w:val="19"/>
          <w:szCs w:val="19"/>
          <w:bdr w:val="none" w:sz="0" w:space="0" w:color="auto" w:frame="1"/>
        </w:rPr>
        <w:t>• Цветная ткань — 20х20 см. — на рубаху</w:t>
      </w:r>
    </w:p>
    <w:p w:rsidR="00B11BFA" w:rsidRDefault="00B11BFA" w:rsidP="0059765B">
      <w:pPr>
        <w:pStyle w:val="NormalWeb"/>
        <w:spacing w:before="180" w:beforeAutospacing="0" w:after="180" w:afterAutospacing="0"/>
        <w:rPr>
          <w:rFonts w:ascii="Arial" w:hAnsi="Arial" w:cs="Arial"/>
          <w:b/>
          <w:bCs/>
          <w:color w:val="333333"/>
          <w:sz w:val="19"/>
          <w:szCs w:val="19"/>
          <w:bdr w:val="none" w:sz="0" w:space="0" w:color="auto" w:frame="1"/>
        </w:rPr>
      </w:pPr>
      <w:r>
        <w:rPr>
          <w:rFonts w:ascii="Arial" w:hAnsi="Arial" w:cs="Arial"/>
          <w:b/>
          <w:bCs/>
          <w:color w:val="333333"/>
          <w:sz w:val="19"/>
          <w:szCs w:val="19"/>
          <w:bdr w:val="none" w:sz="0" w:space="0" w:color="auto" w:frame="1"/>
        </w:rPr>
        <w:t>• Красная ткань —для платья и платка;</w:t>
      </w:r>
    </w:p>
    <w:p w:rsidR="00B11BFA" w:rsidRDefault="00B11BFA" w:rsidP="0059765B">
      <w:pPr>
        <w:pStyle w:val="NormalWeb"/>
        <w:spacing w:before="180" w:beforeAutospacing="0" w:after="180" w:afterAutospacing="0"/>
        <w:rPr>
          <w:rFonts w:ascii="Arial" w:hAnsi="Arial" w:cs="Arial"/>
          <w:b/>
          <w:bCs/>
          <w:color w:val="333333"/>
          <w:sz w:val="19"/>
          <w:szCs w:val="19"/>
          <w:bdr w:val="none" w:sz="0" w:space="0" w:color="auto" w:frame="1"/>
        </w:rPr>
      </w:pPr>
      <w:r>
        <w:rPr>
          <w:rFonts w:ascii="Arial" w:hAnsi="Arial" w:cs="Arial"/>
          <w:b/>
          <w:bCs/>
          <w:color w:val="333333"/>
          <w:sz w:val="19"/>
          <w:szCs w:val="19"/>
          <w:bdr w:val="none" w:sz="0" w:space="0" w:color="auto" w:frame="1"/>
        </w:rPr>
        <w:t>• Кусочек синтепона — для формирования головы</w:t>
      </w:r>
    </w:p>
    <w:p w:rsidR="00B11BFA" w:rsidRDefault="00B11BFA" w:rsidP="0059765B">
      <w:pPr>
        <w:pStyle w:val="NormalWeb"/>
        <w:spacing w:before="180" w:beforeAutospacing="0" w:after="180" w:afterAutospacing="0"/>
        <w:rPr>
          <w:rFonts w:ascii="Arial" w:hAnsi="Arial" w:cs="Arial"/>
          <w:b/>
          <w:bCs/>
          <w:color w:val="333333"/>
          <w:sz w:val="19"/>
          <w:szCs w:val="19"/>
          <w:bdr w:val="none" w:sz="0" w:space="0" w:color="auto" w:frame="1"/>
        </w:rPr>
      </w:pPr>
      <w:r>
        <w:rPr>
          <w:rFonts w:ascii="Arial" w:hAnsi="Arial" w:cs="Arial"/>
          <w:b/>
          <w:bCs/>
          <w:color w:val="333333"/>
          <w:sz w:val="19"/>
          <w:szCs w:val="19"/>
          <w:bdr w:val="none" w:sz="0" w:space="0" w:color="auto" w:frame="1"/>
        </w:rPr>
        <w:t>• Лыко мочальное</w:t>
      </w:r>
    </w:p>
    <w:p w:rsidR="00B11BFA" w:rsidRDefault="00B11BFA" w:rsidP="0059765B">
      <w:pPr>
        <w:pStyle w:val="NormalWeb"/>
        <w:spacing w:before="180" w:beforeAutospacing="0" w:after="180" w:afterAutospacing="0"/>
        <w:rPr>
          <w:rFonts w:ascii="Arial" w:hAnsi="Arial" w:cs="Arial"/>
          <w:b/>
          <w:bCs/>
          <w:color w:val="333333"/>
          <w:sz w:val="19"/>
          <w:szCs w:val="19"/>
          <w:bdr w:val="none" w:sz="0" w:space="0" w:color="auto" w:frame="1"/>
        </w:rPr>
      </w:pPr>
      <w:r>
        <w:rPr>
          <w:rFonts w:ascii="Arial" w:hAnsi="Arial" w:cs="Arial"/>
          <w:b/>
          <w:bCs/>
          <w:color w:val="333333"/>
          <w:sz w:val="19"/>
          <w:szCs w:val="19"/>
          <w:bdr w:val="none" w:sz="0" w:space="0" w:color="auto" w:frame="1"/>
        </w:rPr>
        <w:t>• Красные и белые нитки</w:t>
      </w:r>
    </w:p>
    <w:p w:rsidR="00B11BFA" w:rsidRDefault="00B11BFA" w:rsidP="0059765B">
      <w:pPr>
        <w:pStyle w:val="NormalWeb"/>
        <w:spacing w:before="180" w:beforeAutospacing="0" w:after="180" w:afterAutospacing="0"/>
        <w:rPr>
          <w:rFonts w:ascii="Arial" w:hAnsi="Arial" w:cs="Arial"/>
          <w:b/>
          <w:bCs/>
          <w:color w:val="333333"/>
          <w:sz w:val="19"/>
          <w:szCs w:val="19"/>
          <w:bdr w:val="none" w:sz="0" w:space="0" w:color="auto" w:frame="1"/>
        </w:rPr>
      </w:pPr>
      <w:r>
        <w:rPr>
          <w:rFonts w:ascii="Arial" w:hAnsi="Arial" w:cs="Arial"/>
          <w:b/>
          <w:bCs/>
          <w:color w:val="333333"/>
          <w:sz w:val="19"/>
          <w:szCs w:val="19"/>
          <w:bdr w:val="none" w:sz="0" w:space="0" w:color="auto" w:frame="1"/>
        </w:rPr>
        <w:t>• Атласные ленточки, тесьма</w:t>
      </w: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color w:val="333333"/>
          <w:sz w:val="19"/>
          <w:szCs w:val="19"/>
        </w:rPr>
      </w:pPr>
      <w:r>
        <w:rPr>
          <w:rStyle w:val="Strong"/>
          <w:rFonts w:ascii="Arial" w:hAnsi="Arial" w:cs="Arial"/>
          <w:color w:val="333333"/>
          <w:sz w:val="19"/>
          <w:szCs w:val="19"/>
          <w:bdr w:val="none" w:sz="0" w:space="0" w:color="auto" w:frame="1"/>
        </w:rPr>
        <w:t>• Нитки для вязания</w:t>
      </w: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  <w:t xml:space="preserve">Берем квадрат из белой ткани (у меня марлин, размер 20 х20 см., березовую палочку </w:t>
      </w:r>
      <w:smartTag w:uri="urn:schemas-microsoft-com:office:smarttags" w:element="metricconverter">
        <w:smartTagPr>
          <w:attr w:name="ProductID" w:val="28 см"/>
        </w:smartTagPr>
        <w:r>
          <w:rPr>
            <w:rFonts w:ascii="Arial" w:hAnsi="Arial" w:cs="Arial"/>
            <w:i/>
            <w:iCs/>
            <w:color w:val="333333"/>
            <w:sz w:val="19"/>
            <w:szCs w:val="19"/>
            <w:bdr w:val="none" w:sz="0" w:space="0" w:color="auto" w:frame="1"/>
          </w:rPr>
          <w:t>28 см</w:t>
        </w:r>
      </w:smartTag>
      <w:r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  <w:t>., синтепон.</w:t>
      </w:r>
    </w:p>
    <w:p w:rsidR="00B11BFA" w:rsidRDefault="00B11BFA" w:rsidP="0059765B">
      <w:pPr>
        <w:shd w:val="clear" w:color="auto" w:fill="FFFFFF"/>
        <w:rPr>
          <w:rFonts w:ascii="Arial" w:hAnsi="Arial" w:cs="Arial"/>
          <w:color w:val="333333"/>
          <w:sz w:val="19"/>
          <w:szCs w:val="19"/>
        </w:rPr>
      </w:pPr>
      <w:r>
        <w:rPr>
          <w:noProof/>
          <w:lang w:eastAsia="ru-RU"/>
        </w:rPr>
        <w:pict>
          <v:shape id="_x0000_s1027" type="#_x0000_t75" alt="" style="position:absolute;margin-left:18pt;margin-top:18.5pt;width:287.7pt;height:215.5pt;z-index:-251671040" wrapcoords="-56 0 -56 21525 21600 21525 21600 0 -56 0">
            <v:imagedata r:id="rId6" o:title=""/>
            <w10:wrap type="tight"/>
          </v:shape>
        </w:pict>
      </w: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color w:val="333333"/>
          <w:sz w:val="19"/>
          <w:szCs w:val="19"/>
        </w:rPr>
      </w:pPr>
      <w:r>
        <w:rPr>
          <w:noProof/>
        </w:rPr>
        <w:pict>
          <v:shape id="_x0000_s1028" type="#_x0000_t75" alt="" style="position:absolute;margin-left:15.75pt;margin-top:10.95pt;width:290.25pt;height:218pt;z-index:-251670016" wrapcoords="-56 0 -56 21526 21600 21526 21600 0 -56 0">
            <v:imagedata r:id="rId7" o:title=""/>
            <w10:wrap type="tight"/>
          </v:shape>
        </w:pict>
      </w:r>
      <w:r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  <w:t>Шарик из синтепона обтягиваем тканью, надеваем на палочку и привязываем нитью.</w:t>
      </w:r>
    </w:p>
    <w:p w:rsidR="00B11BFA" w:rsidRDefault="00B11BFA" w:rsidP="0059765B">
      <w:pPr>
        <w:shd w:val="clear" w:color="auto" w:fill="FFFFFF"/>
        <w:rPr>
          <w:rFonts w:ascii="Arial" w:hAnsi="Arial" w:cs="Arial"/>
          <w:color w:val="333333"/>
          <w:sz w:val="19"/>
          <w:szCs w:val="19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Pr="00B15C27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  <w:r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  <w:t xml:space="preserve">Берем белый материал, синтепон, березовую палочку размером </w:t>
      </w:r>
      <w:smartTag w:uri="urn:schemas-microsoft-com:office:smarttags" w:element="metricconverter">
        <w:smartTagPr>
          <w:attr w:name="ProductID" w:val="16 см"/>
        </w:smartTagPr>
        <w:r>
          <w:rPr>
            <w:rFonts w:ascii="Arial" w:hAnsi="Arial" w:cs="Arial"/>
            <w:i/>
            <w:iCs/>
            <w:color w:val="333333"/>
            <w:sz w:val="19"/>
            <w:szCs w:val="19"/>
            <w:bdr w:val="none" w:sz="0" w:space="0" w:color="auto" w:frame="1"/>
          </w:rPr>
          <w:t>16 см</w:t>
        </w:r>
      </w:smartTag>
      <w:r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  <w:t>., скручиваем и перевязываем в трех местах. Получились ручки</w:t>
      </w:r>
    </w:p>
    <w:p w:rsidR="00B11BFA" w:rsidRDefault="00B11BFA" w:rsidP="0059765B">
      <w:pPr>
        <w:shd w:val="clear" w:color="auto" w:fill="FFFFFF"/>
        <w:rPr>
          <w:rFonts w:ascii="Arial" w:hAnsi="Arial" w:cs="Arial"/>
          <w:color w:val="333333"/>
          <w:sz w:val="19"/>
          <w:szCs w:val="19"/>
        </w:rPr>
      </w:pPr>
      <w:r>
        <w:rPr>
          <w:noProof/>
          <w:lang w:eastAsia="ru-RU"/>
        </w:rPr>
        <w:pict>
          <v:shape id="_x0000_s1029" type="#_x0000_t75" alt="" style="position:absolute;margin-left:54pt;margin-top:23.15pt;width:278.85pt;height:208.8pt;z-index:-251668992" wrapcoords="-58 0 -58 21522 21600 21522 21600 0 -58 0">
            <v:imagedata r:id="rId8" o:title=""/>
            <w10:wrap type="tight"/>
          </v:shape>
        </w:pict>
      </w: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  <w:t>Привязываем руки ниткой крест - накрест к телу «Масленицы».</w:t>
      </w:r>
    </w:p>
    <w:p w:rsidR="00B11BFA" w:rsidRDefault="00B11BFA" w:rsidP="0059765B">
      <w:pPr>
        <w:shd w:val="clear" w:color="auto" w:fill="FFFFFF"/>
        <w:rPr>
          <w:rFonts w:ascii="Arial" w:hAnsi="Arial" w:cs="Arial"/>
          <w:color w:val="333333"/>
          <w:sz w:val="19"/>
          <w:szCs w:val="19"/>
        </w:rPr>
      </w:pPr>
      <w:r>
        <w:rPr>
          <w:noProof/>
          <w:lang w:eastAsia="ru-RU"/>
        </w:rPr>
        <w:pict>
          <v:shape id="_x0000_s1030" type="#_x0000_t75" alt="" style="position:absolute;margin-left:81pt;margin-top:12.25pt;width:279pt;height:208.9pt;z-index:-251667968">
            <v:imagedata r:id="rId9" o:title=""/>
            <w10:wrap type="square"/>
          </v:shape>
        </w:pict>
      </w:r>
    </w:p>
    <w:p w:rsidR="00B11BFA" w:rsidRDefault="00B11BFA" w:rsidP="0059765B">
      <w:pPr>
        <w:shd w:val="clear" w:color="auto" w:fill="FFFFFF"/>
        <w:rPr>
          <w:rFonts w:ascii="Arial" w:hAnsi="Arial" w:cs="Arial"/>
          <w:color w:val="333333"/>
          <w:sz w:val="19"/>
          <w:szCs w:val="19"/>
        </w:rPr>
      </w:pPr>
    </w:p>
    <w:p w:rsidR="00B11BFA" w:rsidRDefault="00B11BFA" w:rsidP="0059765B">
      <w:pPr>
        <w:shd w:val="clear" w:color="auto" w:fill="FFFFFF"/>
        <w:rPr>
          <w:rFonts w:ascii="Arial" w:hAnsi="Arial" w:cs="Arial"/>
          <w:color w:val="333333"/>
          <w:sz w:val="19"/>
          <w:szCs w:val="19"/>
        </w:rPr>
      </w:pPr>
    </w:p>
    <w:p w:rsidR="00B11BFA" w:rsidRDefault="00B11BFA" w:rsidP="0059765B">
      <w:pPr>
        <w:shd w:val="clear" w:color="auto" w:fill="FFFFFF"/>
        <w:rPr>
          <w:rFonts w:ascii="Arial" w:hAnsi="Arial" w:cs="Arial"/>
          <w:color w:val="333333"/>
          <w:sz w:val="19"/>
          <w:szCs w:val="19"/>
        </w:rPr>
      </w:pPr>
    </w:p>
    <w:p w:rsidR="00B11BFA" w:rsidRDefault="00B11BFA" w:rsidP="0059765B">
      <w:pPr>
        <w:shd w:val="clear" w:color="auto" w:fill="FFFFFF"/>
        <w:rPr>
          <w:rFonts w:ascii="Arial" w:hAnsi="Arial" w:cs="Arial"/>
          <w:color w:val="333333"/>
          <w:sz w:val="19"/>
          <w:szCs w:val="19"/>
        </w:rPr>
      </w:pPr>
    </w:p>
    <w:p w:rsidR="00B11BFA" w:rsidRDefault="00B11BFA" w:rsidP="0059765B">
      <w:pPr>
        <w:shd w:val="clear" w:color="auto" w:fill="FFFFFF"/>
        <w:rPr>
          <w:rFonts w:ascii="Arial" w:hAnsi="Arial" w:cs="Arial"/>
          <w:color w:val="333333"/>
          <w:sz w:val="19"/>
          <w:szCs w:val="19"/>
        </w:rPr>
      </w:pPr>
    </w:p>
    <w:p w:rsidR="00B11BFA" w:rsidRDefault="00B11BFA" w:rsidP="0059765B">
      <w:pPr>
        <w:shd w:val="clear" w:color="auto" w:fill="FFFFFF"/>
        <w:rPr>
          <w:rFonts w:ascii="Arial" w:hAnsi="Arial" w:cs="Arial"/>
          <w:color w:val="333333"/>
          <w:sz w:val="19"/>
          <w:szCs w:val="19"/>
        </w:rPr>
      </w:pPr>
    </w:p>
    <w:p w:rsidR="00B11BFA" w:rsidRDefault="00B11BFA" w:rsidP="0059765B">
      <w:pPr>
        <w:shd w:val="clear" w:color="auto" w:fill="FFFFFF"/>
        <w:rPr>
          <w:rFonts w:ascii="Arial" w:hAnsi="Arial" w:cs="Arial"/>
          <w:color w:val="333333"/>
          <w:sz w:val="19"/>
          <w:szCs w:val="19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  <w:r>
        <w:rPr>
          <w:noProof/>
        </w:rPr>
        <w:pict>
          <v:shape id="_x0000_s1031" type="#_x0000_t75" alt="" style="position:absolute;margin-left:153pt;margin-top:4.05pt;width:243pt;height:181.95pt;z-index:-251666944" wrapcoords="-67 0 -67 21511 21600 21511 21600 0 -67 0">
            <v:imagedata r:id="rId10" o:title=""/>
            <w10:wrap type="tight"/>
          </v:shape>
        </w:pict>
      </w: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  <w:t>С двух сторон к палочке привязываем лыко</w:t>
      </w:r>
    </w:p>
    <w:p w:rsidR="00B11BFA" w:rsidRDefault="00B11BFA" w:rsidP="0059765B">
      <w:pPr>
        <w:shd w:val="clear" w:color="auto" w:fill="FFFFFF"/>
        <w:rPr>
          <w:rFonts w:ascii="Arial" w:hAnsi="Arial" w:cs="Arial"/>
          <w:color w:val="333333"/>
          <w:sz w:val="19"/>
          <w:szCs w:val="19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  <w:r>
        <w:rPr>
          <w:noProof/>
        </w:rPr>
        <w:pict>
          <v:shape id="_x0000_s1032" type="#_x0000_t75" alt="" style="position:absolute;margin-left:9pt;margin-top:7.65pt;width:279pt;height:208.9pt;z-index:-251665920" wrapcoords="-58 0 -58 21523 21600 21523 21600 0 -58 0">
            <v:imagedata r:id="rId11" o:title=""/>
            <w10:wrap type="tight"/>
          </v:shape>
        </w:pict>
      </w: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  <w:r>
        <w:rPr>
          <w:noProof/>
        </w:rPr>
        <w:pict>
          <v:shape id="_x0000_s1033" type="#_x0000_t75" alt="" style="position:absolute;margin-left:2in;margin-top:5.2pt;width:243pt;height:181.95pt;z-index:-251664896">
            <v:imagedata r:id="rId12" o:title=""/>
            <w10:wrap type="square"/>
          </v:shape>
        </w:pict>
      </w: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  <w:t>Делаем валик из белого материала и синтепона (заготовка для груди) и привязываем к кукле крест-накрест</w:t>
      </w:r>
    </w:p>
    <w:p w:rsidR="00B11BFA" w:rsidRDefault="00B11BFA" w:rsidP="0059765B">
      <w:pPr>
        <w:shd w:val="clear" w:color="auto" w:fill="FFFFFF"/>
        <w:rPr>
          <w:rFonts w:ascii="Arial" w:hAnsi="Arial" w:cs="Arial"/>
          <w:color w:val="333333"/>
          <w:sz w:val="19"/>
          <w:szCs w:val="19"/>
        </w:rPr>
      </w:pPr>
      <w:r>
        <w:rPr>
          <w:noProof/>
          <w:lang w:eastAsia="ru-RU"/>
        </w:rPr>
        <w:pict>
          <v:shape id="_x0000_s1034" type="#_x0000_t75" alt="" style="position:absolute;margin-left:.15pt;margin-top:.1pt;width:296.85pt;height:222.3pt;z-index:-251663872" wrapcoords="-55 0 -55 21527 21600 21527 21600 0 -55 0">
            <v:imagedata r:id="rId13" o:title=""/>
            <w10:wrap type="tight"/>
          </v:shape>
        </w:pict>
      </w: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  <w:r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  <w:t>Из белого материала делаем нижнюю юбку</w:t>
      </w: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color w:val="333333"/>
          <w:sz w:val="19"/>
          <w:szCs w:val="19"/>
        </w:rPr>
      </w:pPr>
    </w:p>
    <w:p w:rsidR="00B11BFA" w:rsidRDefault="00B11BFA" w:rsidP="0059765B">
      <w:pPr>
        <w:shd w:val="clear" w:color="auto" w:fill="FFFFFF"/>
        <w:rPr>
          <w:rFonts w:ascii="Arial" w:hAnsi="Arial" w:cs="Arial"/>
          <w:color w:val="333333"/>
          <w:sz w:val="19"/>
          <w:szCs w:val="19"/>
        </w:rPr>
      </w:pPr>
      <w:r>
        <w:rPr>
          <w:noProof/>
          <w:lang w:eastAsia="ru-RU"/>
        </w:rPr>
        <w:pict>
          <v:shape id="_x0000_s1035" type="#_x0000_t75" alt="" style="position:absolute;margin-left:-9pt;margin-top:5.15pt;width:350.85pt;height:262.75pt;z-index:-251662848" wrapcoords="-46 0 -46 21538 21600 21538 21600 0 -46 0">
            <v:imagedata r:id="rId14" o:title=""/>
            <w10:wrap type="tight"/>
          </v:shape>
        </w:pict>
      </w: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  <w:t>Цветной лоскут ткани, предназначенный для рубахи, складываем пополам и делаем разрез для головы и рук.</w:t>
      </w:r>
    </w:p>
    <w:p w:rsidR="00B11BFA" w:rsidRDefault="00B11BFA" w:rsidP="0059765B">
      <w:pPr>
        <w:shd w:val="clear" w:color="auto" w:fill="FFFFFF"/>
        <w:rPr>
          <w:rFonts w:ascii="Arial" w:hAnsi="Arial" w:cs="Arial"/>
          <w:color w:val="333333"/>
          <w:sz w:val="19"/>
          <w:szCs w:val="19"/>
        </w:rPr>
      </w:pPr>
    </w:p>
    <w:p w:rsidR="00B11BFA" w:rsidRDefault="00B11BFA" w:rsidP="0059765B">
      <w:pPr>
        <w:shd w:val="clear" w:color="auto" w:fill="FFFFFF"/>
        <w:rPr>
          <w:rFonts w:ascii="Arial" w:hAnsi="Arial" w:cs="Arial"/>
          <w:color w:val="333333"/>
          <w:sz w:val="19"/>
          <w:szCs w:val="19"/>
        </w:rPr>
      </w:pPr>
      <w:r>
        <w:rPr>
          <w:noProof/>
          <w:lang w:eastAsia="ru-RU"/>
        </w:rPr>
        <w:pict>
          <v:shape id="_x0000_s1036" type="#_x0000_t75" alt="" style="position:absolute;margin-left:27pt;margin-top:1.9pt;width:369pt;height:276.3pt;z-index:-251661824">
            <v:imagedata r:id="rId15" o:title=""/>
            <w10:wrap type="square"/>
          </v:shape>
        </w:pict>
      </w:r>
    </w:p>
    <w:p w:rsidR="00B11BFA" w:rsidRDefault="00B11BFA" w:rsidP="0059765B">
      <w:pPr>
        <w:shd w:val="clear" w:color="auto" w:fill="FFFFFF"/>
        <w:rPr>
          <w:rFonts w:ascii="Arial" w:hAnsi="Arial" w:cs="Arial"/>
          <w:color w:val="333333"/>
          <w:sz w:val="19"/>
          <w:szCs w:val="19"/>
        </w:rPr>
      </w:pPr>
    </w:p>
    <w:p w:rsidR="00B11BFA" w:rsidRDefault="00B11BFA" w:rsidP="0059765B">
      <w:pPr>
        <w:shd w:val="clear" w:color="auto" w:fill="FFFFFF"/>
        <w:rPr>
          <w:rFonts w:ascii="Arial" w:hAnsi="Arial" w:cs="Arial"/>
          <w:color w:val="333333"/>
          <w:sz w:val="19"/>
          <w:szCs w:val="19"/>
        </w:rPr>
      </w:pPr>
    </w:p>
    <w:p w:rsidR="00B11BFA" w:rsidRDefault="00B11BFA" w:rsidP="0059765B">
      <w:pPr>
        <w:shd w:val="clear" w:color="auto" w:fill="FFFFFF"/>
        <w:rPr>
          <w:rFonts w:ascii="Arial" w:hAnsi="Arial" w:cs="Arial"/>
          <w:color w:val="333333"/>
          <w:sz w:val="19"/>
          <w:szCs w:val="19"/>
        </w:rPr>
      </w:pPr>
    </w:p>
    <w:p w:rsidR="00B11BFA" w:rsidRDefault="00B11BFA" w:rsidP="0059765B">
      <w:pPr>
        <w:shd w:val="clear" w:color="auto" w:fill="FFFFFF"/>
        <w:rPr>
          <w:rFonts w:ascii="Arial" w:hAnsi="Arial" w:cs="Arial"/>
          <w:color w:val="333333"/>
          <w:sz w:val="19"/>
          <w:szCs w:val="19"/>
        </w:rPr>
      </w:pPr>
    </w:p>
    <w:p w:rsidR="00B11BFA" w:rsidRDefault="00B11BFA" w:rsidP="0059765B">
      <w:pPr>
        <w:shd w:val="clear" w:color="auto" w:fill="FFFFFF"/>
        <w:rPr>
          <w:rFonts w:ascii="Arial" w:hAnsi="Arial" w:cs="Arial"/>
          <w:color w:val="333333"/>
          <w:sz w:val="19"/>
          <w:szCs w:val="19"/>
        </w:rPr>
      </w:pPr>
    </w:p>
    <w:p w:rsidR="00B11BFA" w:rsidRDefault="00B11BFA" w:rsidP="0059765B">
      <w:pPr>
        <w:shd w:val="clear" w:color="auto" w:fill="FFFFFF"/>
        <w:rPr>
          <w:rFonts w:ascii="Arial" w:hAnsi="Arial" w:cs="Arial"/>
          <w:color w:val="333333"/>
          <w:sz w:val="19"/>
          <w:szCs w:val="19"/>
        </w:rPr>
      </w:pPr>
    </w:p>
    <w:p w:rsidR="00B11BFA" w:rsidRDefault="00B11BFA" w:rsidP="0059765B">
      <w:pPr>
        <w:shd w:val="clear" w:color="auto" w:fill="FFFFFF"/>
        <w:rPr>
          <w:rFonts w:ascii="Arial" w:hAnsi="Arial" w:cs="Arial"/>
          <w:color w:val="333333"/>
          <w:sz w:val="19"/>
          <w:szCs w:val="19"/>
        </w:rPr>
      </w:pPr>
    </w:p>
    <w:p w:rsidR="00B11BFA" w:rsidRDefault="00B11BFA" w:rsidP="0059765B">
      <w:pPr>
        <w:shd w:val="clear" w:color="auto" w:fill="FFFFFF"/>
        <w:rPr>
          <w:rFonts w:ascii="Arial" w:hAnsi="Arial" w:cs="Arial"/>
          <w:color w:val="333333"/>
          <w:sz w:val="19"/>
          <w:szCs w:val="19"/>
        </w:rPr>
      </w:pPr>
    </w:p>
    <w:p w:rsidR="00B11BFA" w:rsidRDefault="00B11BFA" w:rsidP="0059765B">
      <w:pPr>
        <w:shd w:val="clear" w:color="auto" w:fill="FFFFFF"/>
        <w:rPr>
          <w:rFonts w:ascii="Arial" w:hAnsi="Arial" w:cs="Arial"/>
          <w:color w:val="333333"/>
          <w:sz w:val="19"/>
          <w:szCs w:val="19"/>
        </w:rPr>
      </w:pPr>
    </w:p>
    <w:p w:rsidR="00B11BFA" w:rsidRDefault="00B11BFA" w:rsidP="0059765B">
      <w:pPr>
        <w:shd w:val="clear" w:color="auto" w:fill="FFFFFF"/>
        <w:rPr>
          <w:rFonts w:ascii="Arial" w:hAnsi="Arial" w:cs="Arial"/>
          <w:color w:val="333333"/>
          <w:sz w:val="19"/>
          <w:szCs w:val="19"/>
        </w:rPr>
      </w:pPr>
    </w:p>
    <w:p w:rsidR="00B11BFA" w:rsidRDefault="00B11BFA" w:rsidP="0059765B">
      <w:pPr>
        <w:shd w:val="clear" w:color="auto" w:fill="FFFFFF"/>
        <w:rPr>
          <w:rFonts w:ascii="Arial" w:hAnsi="Arial" w:cs="Arial"/>
          <w:color w:val="333333"/>
          <w:sz w:val="19"/>
          <w:szCs w:val="19"/>
        </w:rPr>
      </w:pPr>
    </w:p>
    <w:p w:rsidR="00B11BFA" w:rsidRDefault="00B11BFA" w:rsidP="0059765B">
      <w:pPr>
        <w:shd w:val="clear" w:color="auto" w:fill="FFFFFF"/>
        <w:rPr>
          <w:rFonts w:ascii="Arial" w:hAnsi="Arial" w:cs="Arial"/>
          <w:color w:val="333333"/>
          <w:sz w:val="19"/>
          <w:szCs w:val="19"/>
        </w:rPr>
      </w:pPr>
    </w:p>
    <w:p w:rsidR="00B11BFA" w:rsidRDefault="00B11BFA" w:rsidP="0059765B">
      <w:pPr>
        <w:shd w:val="clear" w:color="auto" w:fill="FFFFFF"/>
        <w:rPr>
          <w:rFonts w:ascii="Arial" w:hAnsi="Arial" w:cs="Arial"/>
          <w:color w:val="333333"/>
          <w:sz w:val="19"/>
          <w:szCs w:val="19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  <w:t>Аккуратно одеваем через голову</w:t>
      </w:r>
    </w:p>
    <w:p w:rsidR="00B11BFA" w:rsidRDefault="00B11BFA" w:rsidP="0059765B">
      <w:pPr>
        <w:shd w:val="clear" w:color="auto" w:fill="FFFFFF"/>
        <w:rPr>
          <w:rFonts w:ascii="Arial" w:hAnsi="Arial" w:cs="Arial"/>
          <w:color w:val="333333"/>
          <w:sz w:val="19"/>
          <w:szCs w:val="19"/>
        </w:rPr>
      </w:pPr>
      <w:r>
        <w:rPr>
          <w:noProof/>
          <w:lang w:eastAsia="ru-RU"/>
        </w:rPr>
        <w:pict>
          <v:shape id="_x0000_s1037" type="#_x0000_t75" alt="" style="position:absolute;margin-left:-9pt;margin-top:5.15pt;width:314.85pt;height:235.75pt;z-index:-251660800" wrapcoords="-51 0 -51 21531 21600 21531 21600 0 -51 0">
            <v:imagedata r:id="rId16" o:title=""/>
            <w10:wrap type="tight"/>
          </v:shape>
        </w:pict>
      </w: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Pr="00742E1C" w:rsidRDefault="00B11BFA" w:rsidP="00742E1C">
      <w:pPr>
        <w:pStyle w:val="NormalWeb"/>
        <w:spacing w:before="0" w:beforeAutospacing="0" w:after="0" w:afterAutospacing="0"/>
        <w:rPr>
          <w:rFonts w:ascii="Arial" w:hAnsi="Arial" w:cs="Arial"/>
          <w:color w:val="333333"/>
          <w:sz w:val="19"/>
          <w:szCs w:val="19"/>
        </w:rPr>
      </w:pPr>
      <w:r>
        <w:rPr>
          <w:bdr w:val="none" w:sz="0" w:space="0" w:color="auto" w:frame="1"/>
        </w:rPr>
        <w:t>Перевязываем ниткой в области талии. Подгибаем рукава и перевязываем красной ниткой.</w:t>
      </w: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  <w:r>
        <w:rPr>
          <w:noProof/>
        </w:rPr>
        <w:pict>
          <v:shape id="_x0000_s1038" type="#_x0000_t75" alt="" style="position:absolute;margin-left:36pt;margin-top:5.55pt;width:234pt;height:175.2pt;z-index:-251659776" wrapcoords="-51 0 -51 21531 21600 21531 21600 0 -51 0">
            <v:imagedata r:id="rId17" o:title=""/>
            <w10:wrap type="square"/>
          </v:shape>
        </w:pict>
      </w: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  <w:r>
        <w:rPr>
          <w:noProof/>
        </w:rPr>
        <w:pict>
          <v:shape id="_x0000_s1039" type="#_x0000_t75" alt="" style="position:absolute;margin-left:99pt;margin-top:-.15pt;width:279pt;height:208.9pt;z-index:-251658752" wrapcoords="-56 0 -56 21525 21600 21525 21600 0 -56 0">
            <v:imagedata r:id="rId18" o:title=""/>
          </v:shape>
        </w:pict>
      </w: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  <w:t>Берем прямоугольник красного цвета для юбки</w:t>
      </w:r>
    </w:p>
    <w:p w:rsidR="00B11BFA" w:rsidRDefault="00B11BFA" w:rsidP="0059765B">
      <w:pPr>
        <w:shd w:val="clear" w:color="auto" w:fill="FFFFFF"/>
        <w:rPr>
          <w:rFonts w:ascii="Arial" w:hAnsi="Arial" w:cs="Arial"/>
          <w:color w:val="333333"/>
          <w:sz w:val="19"/>
          <w:szCs w:val="19"/>
        </w:rPr>
      </w:pPr>
      <w:r>
        <w:rPr>
          <w:noProof/>
          <w:lang w:eastAsia="ru-RU"/>
        </w:rPr>
        <w:pict>
          <v:shape id="_x0000_s1040" type="#_x0000_t75" alt="" style="position:absolute;margin-left:0;margin-top:7.1pt;width:315pt;height:235.85pt;z-index:-251657728" wrapcoords="-49 0 -49 21535 21600 21535 21600 0 -49 0">
            <v:imagedata r:id="rId19" o:title=""/>
            <w10:wrap type="tight"/>
          </v:shape>
        </w:pict>
      </w: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  <w:t>И привязываем ниткой в области талии</w:t>
      </w:r>
    </w:p>
    <w:p w:rsidR="00B11BFA" w:rsidRDefault="00B11BFA" w:rsidP="0059765B">
      <w:pPr>
        <w:shd w:val="clear" w:color="auto" w:fill="FFFFFF"/>
        <w:rPr>
          <w:rFonts w:ascii="Arial" w:hAnsi="Arial" w:cs="Arial"/>
          <w:color w:val="333333"/>
          <w:sz w:val="19"/>
          <w:szCs w:val="19"/>
        </w:rPr>
      </w:pPr>
      <w:r>
        <w:rPr>
          <w:noProof/>
          <w:lang w:eastAsia="ru-RU"/>
        </w:rPr>
        <w:pict>
          <v:shape id="_x0000_s1041" type="#_x0000_t75" alt="" style="position:absolute;margin-left:27pt;margin-top:13.55pt;width:243pt;height:181.9pt;z-index:-251656704" wrapcoords="-55 0 -55 21527 21600 21527 21600 0 -55 0">
            <v:imagedata r:id="rId20" o:title=""/>
            <w10:wrap type="square"/>
          </v:shape>
        </w:pict>
      </w:r>
    </w:p>
    <w:p w:rsidR="00B11BFA" w:rsidRDefault="00B11BFA" w:rsidP="0059765B">
      <w:pPr>
        <w:shd w:val="clear" w:color="auto" w:fill="FFFFFF"/>
        <w:rPr>
          <w:rFonts w:ascii="Arial" w:hAnsi="Arial" w:cs="Arial"/>
          <w:color w:val="333333"/>
          <w:sz w:val="19"/>
          <w:szCs w:val="19"/>
        </w:rPr>
      </w:pPr>
    </w:p>
    <w:p w:rsidR="00B11BFA" w:rsidRDefault="00B11BFA" w:rsidP="0059765B">
      <w:pPr>
        <w:shd w:val="clear" w:color="auto" w:fill="FFFFFF"/>
        <w:rPr>
          <w:rFonts w:ascii="Arial" w:hAnsi="Arial" w:cs="Arial"/>
          <w:color w:val="333333"/>
          <w:sz w:val="19"/>
          <w:szCs w:val="19"/>
        </w:rPr>
      </w:pPr>
    </w:p>
    <w:p w:rsidR="00B11BFA" w:rsidRDefault="00B11BFA" w:rsidP="0059765B">
      <w:pPr>
        <w:shd w:val="clear" w:color="auto" w:fill="FFFFFF"/>
        <w:rPr>
          <w:rFonts w:ascii="Arial" w:hAnsi="Arial" w:cs="Arial"/>
          <w:color w:val="333333"/>
          <w:sz w:val="19"/>
          <w:szCs w:val="19"/>
        </w:rPr>
      </w:pPr>
    </w:p>
    <w:p w:rsidR="00B11BFA" w:rsidRDefault="00B11BFA" w:rsidP="0059765B">
      <w:pPr>
        <w:shd w:val="clear" w:color="auto" w:fill="FFFFFF"/>
        <w:rPr>
          <w:rFonts w:ascii="Arial" w:hAnsi="Arial" w:cs="Arial"/>
          <w:color w:val="333333"/>
          <w:sz w:val="19"/>
          <w:szCs w:val="19"/>
        </w:rPr>
      </w:pPr>
    </w:p>
    <w:p w:rsidR="00B11BFA" w:rsidRDefault="00B11BFA" w:rsidP="0059765B">
      <w:pPr>
        <w:shd w:val="clear" w:color="auto" w:fill="FFFFFF"/>
        <w:rPr>
          <w:rFonts w:ascii="Arial" w:hAnsi="Arial" w:cs="Arial"/>
          <w:color w:val="333333"/>
          <w:sz w:val="19"/>
          <w:szCs w:val="19"/>
        </w:rPr>
      </w:pPr>
    </w:p>
    <w:p w:rsidR="00B11BFA" w:rsidRDefault="00B11BFA" w:rsidP="0059765B">
      <w:pPr>
        <w:shd w:val="clear" w:color="auto" w:fill="FFFFFF"/>
        <w:rPr>
          <w:rFonts w:ascii="Arial" w:hAnsi="Arial" w:cs="Arial"/>
          <w:color w:val="333333"/>
          <w:sz w:val="19"/>
          <w:szCs w:val="19"/>
        </w:rPr>
      </w:pPr>
    </w:p>
    <w:p w:rsidR="00B11BFA" w:rsidRDefault="00B11BFA" w:rsidP="0059765B">
      <w:pPr>
        <w:shd w:val="clear" w:color="auto" w:fill="FFFFFF"/>
        <w:rPr>
          <w:rFonts w:ascii="Arial" w:hAnsi="Arial" w:cs="Arial"/>
          <w:color w:val="333333"/>
          <w:sz w:val="19"/>
          <w:szCs w:val="19"/>
        </w:rPr>
      </w:pPr>
    </w:p>
    <w:p w:rsidR="00B11BFA" w:rsidRDefault="00B11BFA" w:rsidP="0059765B">
      <w:pPr>
        <w:shd w:val="clear" w:color="auto" w:fill="FFFFFF"/>
        <w:rPr>
          <w:rFonts w:ascii="Arial" w:hAnsi="Arial" w:cs="Arial"/>
          <w:color w:val="333333"/>
          <w:sz w:val="19"/>
          <w:szCs w:val="19"/>
        </w:rPr>
      </w:pPr>
      <w:r>
        <w:rPr>
          <w:noProof/>
          <w:lang w:eastAsia="ru-RU"/>
        </w:rPr>
        <w:pict>
          <v:shape id="_x0000_s1042" type="#_x0000_t75" alt="" style="position:absolute;margin-left:-108pt;margin-top:22.05pt;width:252pt;height:188.65pt;z-index:-251655680" wrapcoords="-58 0 -58 21523 21600 21523 21600 0 -58 0">
            <v:imagedata r:id="rId21" o:title=""/>
            <w10:wrap type="tight"/>
          </v:shape>
        </w:pict>
      </w:r>
    </w:p>
    <w:p w:rsidR="00B11BFA" w:rsidRDefault="00B11BFA" w:rsidP="0059765B">
      <w:pPr>
        <w:shd w:val="clear" w:color="auto" w:fill="FFFFFF"/>
        <w:rPr>
          <w:rFonts w:ascii="Arial" w:hAnsi="Arial" w:cs="Arial"/>
          <w:color w:val="333333"/>
          <w:sz w:val="19"/>
          <w:szCs w:val="19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  <w:t>Из пряжи для вязания желтого и оранжевого цвета плетем косу</w:t>
      </w:r>
    </w:p>
    <w:p w:rsidR="00B11BFA" w:rsidRDefault="00B11BFA" w:rsidP="0059765B">
      <w:pPr>
        <w:shd w:val="clear" w:color="auto" w:fill="FFFFFF"/>
        <w:rPr>
          <w:rFonts w:ascii="Arial" w:hAnsi="Arial" w:cs="Arial"/>
          <w:color w:val="333333"/>
          <w:sz w:val="19"/>
          <w:szCs w:val="19"/>
        </w:rPr>
      </w:pPr>
      <w:r>
        <w:rPr>
          <w:noProof/>
          <w:lang w:eastAsia="ru-RU"/>
        </w:rPr>
        <w:pict>
          <v:shape id="_x0000_s1043" type="#_x0000_t75" alt="" style="position:absolute;margin-left:0;margin-top:5.15pt;width:296.85pt;height:222.3pt;z-index:-251654656" wrapcoords="-55 0 -55 21527 21600 21527 21600 0 -55 0">
            <v:imagedata r:id="rId22" o:title=""/>
            <w10:wrap type="tight"/>
          </v:shape>
        </w:pict>
      </w: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  <w:t>Косу крепим на голову "Масленицы"</w:t>
      </w:r>
    </w:p>
    <w:p w:rsidR="00B11BFA" w:rsidRDefault="00B11BFA" w:rsidP="0059765B">
      <w:pPr>
        <w:shd w:val="clear" w:color="auto" w:fill="FFFFFF"/>
        <w:rPr>
          <w:rFonts w:ascii="Arial" w:hAnsi="Arial" w:cs="Arial"/>
          <w:color w:val="333333"/>
          <w:sz w:val="19"/>
          <w:szCs w:val="19"/>
        </w:rPr>
      </w:pPr>
      <w:r>
        <w:rPr>
          <w:noProof/>
          <w:lang w:eastAsia="ru-RU"/>
        </w:rPr>
        <w:pict>
          <v:shape id="_x0000_s1044" type="#_x0000_t75" alt="" style="position:absolute;margin-left:0;margin-top:14.2pt;width:287.85pt;height:215.55pt;z-index:-251653632" wrapcoords="-56 0 -56 21525 21600 21525 21600 0 -56 0">
            <v:imagedata r:id="rId23" o:title=""/>
            <w10:wrap type="tight"/>
          </v:shape>
        </w:pict>
      </w: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  <w:r>
        <w:rPr>
          <w:noProof/>
        </w:rPr>
        <w:pict>
          <v:shape id="_x0000_s1045" type="#_x0000_t75" alt="" style="position:absolute;margin-left:108pt;margin-top:9.05pt;width:183.4pt;height:244.95pt;z-index:-251652608" wrapcoords="-77 0 -77 21542 21600 21542 21600 0 -77 0">
            <v:imagedata r:id="rId24" o:title=""/>
            <w10:wrap type="tight"/>
          </v:shape>
        </w:pict>
      </w: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  <w:t>Повязываем платок вокруг шеи сзади</w:t>
      </w:r>
    </w:p>
    <w:p w:rsidR="00B11BFA" w:rsidRDefault="00B11BFA" w:rsidP="0059765B">
      <w:pPr>
        <w:shd w:val="clear" w:color="auto" w:fill="FFFFFF"/>
        <w:rPr>
          <w:rFonts w:ascii="Arial" w:hAnsi="Arial" w:cs="Arial"/>
          <w:color w:val="333333"/>
          <w:sz w:val="19"/>
          <w:szCs w:val="19"/>
        </w:rPr>
      </w:pPr>
      <w:r>
        <w:rPr>
          <w:noProof/>
          <w:lang w:eastAsia="ru-RU"/>
        </w:rPr>
        <w:pict>
          <v:shape id="_x0000_s1046" type="#_x0000_t75" alt="" style="position:absolute;margin-left:0;margin-top:3.25pt;width:208.8pt;height:278.85pt;z-index:-251651584" wrapcoords="-78 0 -78 21542 21600 21542 21600 0 -78 0">
            <v:imagedata r:id="rId25" o:title=""/>
            <w10:wrap type="tight"/>
          </v:shape>
        </w:pict>
      </w: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  <w:r>
        <w:rPr>
          <w:noProof/>
        </w:rPr>
        <w:pict>
          <v:shape id="_x0000_s1047" type="#_x0000_t75" alt="" style="position:absolute;margin-left:7.2pt;margin-top:7.75pt;width:198pt;height:148.25pt;z-index:-251650560" wrapcoords="-56 0 -56 21525 21600 21525 21600 0 -56 0">
            <v:imagedata r:id="rId26" o:title=""/>
            <w10:wrap type="tight"/>
          </v:shape>
        </w:pict>
      </w: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  <w:t>Из белой ткани делаем фартук, дополняем его тесьмой, привязываем фартук тесьмой к поделке.</w:t>
      </w: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  <w:t>Вот такая красавица получилась!</w:t>
      </w: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  <w:r>
        <w:rPr>
          <w:noProof/>
        </w:rPr>
        <w:pict>
          <v:shape id="_x0000_s1048" type="#_x0000_t75" alt="" style="position:absolute;margin-left:27pt;margin-top:10.05pt;width:297pt;height:222.4pt;z-index:-251649536" wrapcoords="-55 0 -55 21527 21600 21527 21600 0 -55 0">
            <v:imagedata r:id="rId27" o:title=""/>
            <w10:wrap type="tight"/>
          </v:shape>
        </w:pict>
      </w: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i/>
          <w:iCs/>
          <w:color w:val="333333"/>
          <w:sz w:val="19"/>
          <w:szCs w:val="19"/>
          <w:bdr w:val="none" w:sz="0" w:space="0" w:color="auto" w:frame="1"/>
        </w:rPr>
        <w:t>На ручки завязываем ленточки</w:t>
      </w:r>
    </w:p>
    <w:p w:rsidR="00B11BFA" w:rsidRDefault="00B11BFA" w:rsidP="0059765B">
      <w:pPr>
        <w:shd w:val="clear" w:color="auto" w:fill="FFFFFF"/>
        <w:rPr>
          <w:rFonts w:ascii="Arial" w:hAnsi="Arial" w:cs="Arial"/>
          <w:color w:val="333333"/>
          <w:sz w:val="19"/>
          <w:szCs w:val="19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Style w:val="Strong"/>
          <w:rFonts w:ascii="Arial" w:hAnsi="Arial" w:cs="Arial"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Style w:val="Strong"/>
          <w:rFonts w:ascii="Arial" w:hAnsi="Arial" w:cs="Arial"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Style w:val="Strong"/>
          <w:rFonts w:ascii="Arial" w:hAnsi="Arial" w:cs="Arial"/>
          <w:color w:val="333333"/>
          <w:sz w:val="19"/>
          <w:szCs w:val="19"/>
          <w:bdr w:val="none" w:sz="0" w:space="0" w:color="auto" w:frame="1"/>
        </w:rPr>
      </w:pPr>
      <w:r>
        <w:rPr>
          <w:noProof/>
        </w:rPr>
        <w:pict>
          <v:shape id="_x0000_s1049" type="#_x0000_t75" alt="" style="position:absolute;margin-left:36pt;margin-top:7.65pt;width:305.85pt;height:229pt;z-index:-251648512" wrapcoords="-53 0 -53 21529 21600 21529 21600 0 -53 0">
            <v:imagedata r:id="rId28" o:title=""/>
            <w10:wrap type="tight"/>
          </v:shape>
        </w:pict>
      </w:r>
    </w:p>
    <w:p w:rsidR="00B11BFA" w:rsidRDefault="00B11BFA" w:rsidP="0059765B">
      <w:pPr>
        <w:pStyle w:val="NormalWeb"/>
        <w:spacing w:before="0" w:beforeAutospacing="0" w:after="0" w:afterAutospacing="0"/>
        <w:rPr>
          <w:rStyle w:val="Strong"/>
          <w:rFonts w:ascii="Arial" w:hAnsi="Arial" w:cs="Arial"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Style w:val="Strong"/>
          <w:rFonts w:ascii="Arial" w:hAnsi="Arial" w:cs="Arial"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Style w:val="Strong"/>
          <w:rFonts w:ascii="Arial" w:hAnsi="Arial" w:cs="Arial"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Style w:val="Strong"/>
          <w:rFonts w:ascii="Arial" w:hAnsi="Arial" w:cs="Arial"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Style w:val="Strong"/>
          <w:rFonts w:ascii="Arial" w:hAnsi="Arial" w:cs="Arial"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Style w:val="Strong"/>
          <w:rFonts w:ascii="Arial" w:hAnsi="Arial" w:cs="Arial"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Style w:val="Strong"/>
          <w:rFonts w:ascii="Arial" w:hAnsi="Arial" w:cs="Arial"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Style w:val="Strong"/>
          <w:rFonts w:ascii="Arial" w:hAnsi="Arial" w:cs="Arial"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Style w:val="Strong"/>
          <w:rFonts w:ascii="Arial" w:hAnsi="Arial" w:cs="Arial"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Style w:val="Strong"/>
          <w:rFonts w:ascii="Arial" w:hAnsi="Arial" w:cs="Arial"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Style w:val="Strong"/>
          <w:rFonts w:ascii="Arial" w:hAnsi="Arial" w:cs="Arial"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Style w:val="Strong"/>
          <w:rFonts w:ascii="Arial" w:hAnsi="Arial" w:cs="Arial"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Style w:val="Strong"/>
          <w:rFonts w:ascii="Arial" w:hAnsi="Arial" w:cs="Arial"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Style w:val="Strong"/>
          <w:rFonts w:ascii="Arial" w:hAnsi="Arial" w:cs="Arial"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Style w:val="Strong"/>
          <w:rFonts w:ascii="Arial" w:hAnsi="Arial" w:cs="Arial"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Style w:val="Strong"/>
          <w:rFonts w:ascii="Arial" w:hAnsi="Arial" w:cs="Arial"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Style w:val="Strong"/>
          <w:rFonts w:ascii="Arial" w:hAnsi="Arial" w:cs="Arial"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Style w:val="Strong"/>
          <w:rFonts w:ascii="Arial" w:hAnsi="Arial" w:cs="Arial"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Style w:val="Strong"/>
          <w:rFonts w:ascii="Arial" w:hAnsi="Arial" w:cs="Arial"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Style w:val="Strong"/>
          <w:rFonts w:ascii="Arial" w:hAnsi="Arial" w:cs="Arial"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Style w:val="Strong"/>
          <w:rFonts w:ascii="Arial" w:hAnsi="Arial" w:cs="Arial"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Style w:val="Strong"/>
          <w:rFonts w:ascii="Arial" w:hAnsi="Arial" w:cs="Arial"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Style w:val="Strong"/>
          <w:rFonts w:ascii="Arial" w:hAnsi="Arial" w:cs="Arial"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Style w:val="Strong"/>
          <w:rFonts w:ascii="Arial" w:hAnsi="Arial" w:cs="Arial"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Style w:val="Strong"/>
          <w:rFonts w:ascii="Arial" w:hAnsi="Arial" w:cs="Arial"/>
          <w:color w:val="333333"/>
          <w:sz w:val="19"/>
          <w:szCs w:val="19"/>
          <w:bdr w:val="none" w:sz="0" w:space="0" w:color="auto" w:frame="1"/>
        </w:rPr>
      </w:pPr>
      <w:r>
        <w:rPr>
          <w:noProof/>
        </w:rPr>
        <w:pict>
          <v:shape id="_x0000_s1050" type="#_x0000_t75" alt="" style="position:absolute;margin-left:45pt;margin-top:4.55pt;width:333pt;height:251.75pt;z-index:-251647488" wrapcoords="-67 0 -67 21512 21600 21512 21600 0 -67 0">
            <v:imagedata r:id="rId5" o:title=""/>
            <w10:wrap type="tight"/>
          </v:shape>
        </w:pict>
      </w:r>
    </w:p>
    <w:p w:rsidR="00B11BFA" w:rsidRDefault="00B11BFA" w:rsidP="0059765B">
      <w:pPr>
        <w:pStyle w:val="NormalWeb"/>
        <w:spacing w:before="0" w:beforeAutospacing="0" w:after="0" w:afterAutospacing="0"/>
        <w:rPr>
          <w:rStyle w:val="Strong"/>
          <w:rFonts w:ascii="Arial" w:hAnsi="Arial" w:cs="Arial"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Style w:val="Strong"/>
          <w:rFonts w:ascii="Arial" w:hAnsi="Arial" w:cs="Arial"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Style w:val="Strong"/>
          <w:rFonts w:ascii="Arial" w:hAnsi="Arial" w:cs="Arial"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Style w:val="Strong"/>
          <w:rFonts w:ascii="Arial" w:hAnsi="Arial" w:cs="Arial"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Style w:val="Strong"/>
          <w:rFonts w:ascii="Arial" w:hAnsi="Arial" w:cs="Arial"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Style w:val="Strong"/>
          <w:rFonts w:ascii="Arial" w:hAnsi="Arial" w:cs="Arial"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Style w:val="Strong"/>
          <w:rFonts w:ascii="Arial" w:hAnsi="Arial" w:cs="Arial"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Style w:val="Strong"/>
          <w:rFonts w:ascii="Arial" w:hAnsi="Arial" w:cs="Arial"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Style w:val="Strong"/>
          <w:rFonts w:ascii="Arial" w:hAnsi="Arial" w:cs="Arial"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Style w:val="Strong"/>
          <w:rFonts w:ascii="Arial" w:hAnsi="Arial" w:cs="Arial"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59765B">
      <w:pPr>
        <w:pStyle w:val="NormalWeb"/>
        <w:spacing w:before="0" w:beforeAutospacing="0" w:after="0" w:afterAutospacing="0"/>
        <w:rPr>
          <w:rStyle w:val="Strong"/>
          <w:rFonts w:ascii="Arial" w:hAnsi="Arial" w:cs="Arial"/>
          <w:color w:val="333333"/>
          <w:sz w:val="19"/>
          <w:szCs w:val="19"/>
          <w:bdr w:val="none" w:sz="0" w:space="0" w:color="auto" w:frame="1"/>
        </w:rPr>
      </w:pPr>
    </w:p>
    <w:p w:rsidR="00B11BFA" w:rsidRDefault="00B11BFA" w:rsidP="0067301A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11BFA" w:rsidRDefault="00B11BFA" w:rsidP="0067301A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11BFA" w:rsidRDefault="00B11BFA" w:rsidP="005422B6">
      <w:pPr>
        <w:spacing w:line="240" w:lineRule="auto"/>
        <w:jc w:val="right"/>
        <w:rPr>
          <w:sz w:val="16"/>
          <w:szCs w:val="16"/>
        </w:rPr>
      </w:pPr>
    </w:p>
    <w:p w:rsidR="00B11BFA" w:rsidRDefault="00B11BFA" w:rsidP="005422B6">
      <w:pPr>
        <w:spacing w:line="240" w:lineRule="auto"/>
        <w:jc w:val="right"/>
        <w:rPr>
          <w:sz w:val="16"/>
          <w:szCs w:val="16"/>
        </w:rPr>
      </w:pPr>
    </w:p>
    <w:p w:rsidR="00B11BFA" w:rsidRDefault="00B11BFA" w:rsidP="005422B6">
      <w:pPr>
        <w:spacing w:line="240" w:lineRule="auto"/>
        <w:jc w:val="right"/>
        <w:rPr>
          <w:sz w:val="16"/>
          <w:szCs w:val="16"/>
        </w:rPr>
      </w:pPr>
    </w:p>
    <w:p w:rsidR="00B11BFA" w:rsidRDefault="00B11BFA" w:rsidP="005422B6">
      <w:pPr>
        <w:spacing w:line="240" w:lineRule="auto"/>
        <w:jc w:val="right"/>
        <w:rPr>
          <w:sz w:val="16"/>
          <w:szCs w:val="16"/>
        </w:rPr>
      </w:pPr>
    </w:p>
    <w:p w:rsidR="00B11BFA" w:rsidRDefault="00B11BFA" w:rsidP="005422B6">
      <w:pPr>
        <w:spacing w:line="240" w:lineRule="auto"/>
        <w:jc w:val="right"/>
        <w:rPr>
          <w:sz w:val="16"/>
          <w:szCs w:val="16"/>
        </w:rPr>
      </w:pPr>
    </w:p>
    <w:p w:rsidR="00B11BFA" w:rsidRDefault="00B11BFA" w:rsidP="005422B6">
      <w:pPr>
        <w:spacing w:line="240" w:lineRule="auto"/>
        <w:jc w:val="right"/>
        <w:rPr>
          <w:sz w:val="16"/>
          <w:szCs w:val="16"/>
        </w:rPr>
      </w:pPr>
    </w:p>
    <w:p w:rsidR="00B11BFA" w:rsidRPr="005422B6" w:rsidRDefault="00B11BFA" w:rsidP="005422B6">
      <w:pPr>
        <w:spacing w:line="240" w:lineRule="auto"/>
        <w:jc w:val="right"/>
        <w:rPr>
          <w:rFonts w:ascii="Times New Roman" w:hAnsi="Times New Roman"/>
          <w:b/>
          <w:sz w:val="16"/>
          <w:szCs w:val="16"/>
        </w:rPr>
      </w:pPr>
      <w:r w:rsidRPr="005422B6">
        <w:rPr>
          <w:sz w:val="16"/>
          <w:szCs w:val="16"/>
        </w:rPr>
        <w:t xml:space="preserve">Источник: </w:t>
      </w:r>
      <w:hyperlink r:id="rId29" w:history="1">
        <w:r w:rsidRPr="005422B6">
          <w:rPr>
            <w:rStyle w:val="Hyperlink"/>
            <w:sz w:val="16"/>
            <w:szCs w:val="16"/>
          </w:rPr>
          <w:t>http://www.maam.ru/detskijsad/obrjadovaja-kukla-maslenica-master-klas.html</w:t>
        </w:r>
      </w:hyperlink>
      <w:r w:rsidRPr="005422B6">
        <w:rPr>
          <w:rFonts w:ascii="Times New Roman" w:hAnsi="Times New Roman"/>
          <w:b/>
          <w:sz w:val="16"/>
          <w:szCs w:val="16"/>
        </w:rPr>
        <w:t xml:space="preserve">  </w:t>
      </w:r>
    </w:p>
    <w:p w:rsidR="00B11BFA" w:rsidRPr="00AC7961" w:rsidRDefault="00B11BFA" w:rsidP="0067301A">
      <w:pPr>
        <w:spacing w:line="240" w:lineRule="auto"/>
        <w:ind w:right="-5" w:firstLine="540"/>
        <w:jc w:val="both"/>
        <w:rPr>
          <w:rFonts w:ascii="Times New Roman" w:hAnsi="Times New Roman"/>
          <w:sz w:val="24"/>
          <w:szCs w:val="24"/>
        </w:rPr>
      </w:pPr>
    </w:p>
    <w:sectPr w:rsidR="00B11BFA" w:rsidRPr="00AC7961" w:rsidSect="00B15C27">
      <w:pgSz w:w="11906" w:h="16838"/>
      <w:pgMar w:top="899" w:right="850" w:bottom="71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05A01F8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8F30B8F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8C84206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5940609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5D9E010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0FA5A8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A86BF9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A4CCCD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95AF6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79B6C3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4A5D0B46"/>
    <w:multiLevelType w:val="hybridMultilevel"/>
    <w:tmpl w:val="6E9EFDF6"/>
    <w:lvl w:ilvl="0" w:tplc="7B2CBFCA">
      <w:start w:val="1"/>
      <w:numFmt w:val="bullet"/>
      <w:lvlText w:val=""/>
      <w:lvlJc w:val="left"/>
      <w:pPr>
        <w:tabs>
          <w:tab w:val="num" w:pos="1827"/>
        </w:tabs>
        <w:ind w:left="1827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40D49"/>
    <w:rsid w:val="00003062"/>
    <w:rsid w:val="000148D1"/>
    <w:rsid w:val="00017E8A"/>
    <w:rsid w:val="00020C72"/>
    <w:rsid w:val="000248A0"/>
    <w:rsid w:val="000268DB"/>
    <w:rsid w:val="00070BAC"/>
    <w:rsid w:val="0007217F"/>
    <w:rsid w:val="00073062"/>
    <w:rsid w:val="00094022"/>
    <w:rsid w:val="000B4178"/>
    <w:rsid w:val="000C6362"/>
    <w:rsid w:val="000C7800"/>
    <w:rsid w:val="000D2D7D"/>
    <w:rsid w:val="000F50CE"/>
    <w:rsid w:val="00155303"/>
    <w:rsid w:val="00167ED2"/>
    <w:rsid w:val="00183455"/>
    <w:rsid w:val="001857BF"/>
    <w:rsid w:val="001908B0"/>
    <w:rsid w:val="001944FA"/>
    <w:rsid w:val="001A7AF4"/>
    <w:rsid w:val="001C016F"/>
    <w:rsid w:val="001E03BA"/>
    <w:rsid w:val="0022667C"/>
    <w:rsid w:val="00241B95"/>
    <w:rsid w:val="00257F84"/>
    <w:rsid w:val="002644C7"/>
    <w:rsid w:val="00277A0A"/>
    <w:rsid w:val="002A530D"/>
    <w:rsid w:val="002A5D74"/>
    <w:rsid w:val="002B76C3"/>
    <w:rsid w:val="002D54D7"/>
    <w:rsid w:val="002E0BC3"/>
    <w:rsid w:val="002E4750"/>
    <w:rsid w:val="0031216B"/>
    <w:rsid w:val="00352E36"/>
    <w:rsid w:val="00364339"/>
    <w:rsid w:val="0038342F"/>
    <w:rsid w:val="0039234F"/>
    <w:rsid w:val="00397031"/>
    <w:rsid w:val="003C2BA8"/>
    <w:rsid w:val="003C5905"/>
    <w:rsid w:val="003D1B1C"/>
    <w:rsid w:val="003E00B3"/>
    <w:rsid w:val="003E5D63"/>
    <w:rsid w:val="004035F7"/>
    <w:rsid w:val="004132C0"/>
    <w:rsid w:val="0042322E"/>
    <w:rsid w:val="004617E8"/>
    <w:rsid w:val="004664C1"/>
    <w:rsid w:val="00480AD9"/>
    <w:rsid w:val="00494C84"/>
    <w:rsid w:val="00496BA4"/>
    <w:rsid w:val="004A758D"/>
    <w:rsid w:val="004C58DB"/>
    <w:rsid w:val="004F0D50"/>
    <w:rsid w:val="0051660F"/>
    <w:rsid w:val="00524E57"/>
    <w:rsid w:val="0053420B"/>
    <w:rsid w:val="00540D49"/>
    <w:rsid w:val="005422B6"/>
    <w:rsid w:val="00542D49"/>
    <w:rsid w:val="00560A53"/>
    <w:rsid w:val="00561377"/>
    <w:rsid w:val="0056356A"/>
    <w:rsid w:val="00565304"/>
    <w:rsid w:val="005667ED"/>
    <w:rsid w:val="005829E2"/>
    <w:rsid w:val="0059765B"/>
    <w:rsid w:val="005C41CB"/>
    <w:rsid w:val="005D3E58"/>
    <w:rsid w:val="005F366A"/>
    <w:rsid w:val="00606865"/>
    <w:rsid w:val="0061121F"/>
    <w:rsid w:val="00624A69"/>
    <w:rsid w:val="00637680"/>
    <w:rsid w:val="006525DD"/>
    <w:rsid w:val="00657432"/>
    <w:rsid w:val="00660870"/>
    <w:rsid w:val="0067301A"/>
    <w:rsid w:val="0069510F"/>
    <w:rsid w:val="006A65ED"/>
    <w:rsid w:val="006B28B0"/>
    <w:rsid w:val="006D21DB"/>
    <w:rsid w:val="006D5712"/>
    <w:rsid w:val="006E41E1"/>
    <w:rsid w:val="006F2EA0"/>
    <w:rsid w:val="007015EA"/>
    <w:rsid w:val="00724C6B"/>
    <w:rsid w:val="00737970"/>
    <w:rsid w:val="00742E1C"/>
    <w:rsid w:val="007709C2"/>
    <w:rsid w:val="00771E00"/>
    <w:rsid w:val="0077717F"/>
    <w:rsid w:val="0078097F"/>
    <w:rsid w:val="0078496C"/>
    <w:rsid w:val="007A3464"/>
    <w:rsid w:val="007A38BE"/>
    <w:rsid w:val="007A4840"/>
    <w:rsid w:val="007D62E2"/>
    <w:rsid w:val="007E75AB"/>
    <w:rsid w:val="00806745"/>
    <w:rsid w:val="0080783B"/>
    <w:rsid w:val="00812DAE"/>
    <w:rsid w:val="0082650D"/>
    <w:rsid w:val="0084341B"/>
    <w:rsid w:val="00851A6F"/>
    <w:rsid w:val="00852DD2"/>
    <w:rsid w:val="00856998"/>
    <w:rsid w:val="008577A2"/>
    <w:rsid w:val="00864A21"/>
    <w:rsid w:val="00870376"/>
    <w:rsid w:val="008736CC"/>
    <w:rsid w:val="00873A04"/>
    <w:rsid w:val="00894524"/>
    <w:rsid w:val="008C131C"/>
    <w:rsid w:val="008C1F30"/>
    <w:rsid w:val="0090345C"/>
    <w:rsid w:val="00904CB9"/>
    <w:rsid w:val="00957B4F"/>
    <w:rsid w:val="00971E04"/>
    <w:rsid w:val="009732F2"/>
    <w:rsid w:val="00996D3D"/>
    <w:rsid w:val="00997206"/>
    <w:rsid w:val="009A5FE0"/>
    <w:rsid w:val="009B4CF5"/>
    <w:rsid w:val="009C2216"/>
    <w:rsid w:val="009C44B0"/>
    <w:rsid w:val="009D32D0"/>
    <w:rsid w:val="009F738B"/>
    <w:rsid w:val="00A04E35"/>
    <w:rsid w:val="00A06FFE"/>
    <w:rsid w:val="00A27866"/>
    <w:rsid w:val="00A36C10"/>
    <w:rsid w:val="00A45294"/>
    <w:rsid w:val="00A4725A"/>
    <w:rsid w:val="00A569FB"/>
    <w:rsid w:val="00A61A04"/>
    <w:rsid w:val="00A819BE"/>
    <w:rsid w:val="00A93182"/>
    <w:rsid w:val="00AC1C8D"/>
    <w:rsid w:val="00AC7961"/>
    <w:rsid w:val="00AF2E82"/>
    <w:rsid w:val="00AF56D0"/>
    <w:rsid w:val="00B109EB"/>
    <w:rsid w:val="00B11BFA"/>
    <w:rsid w:val="00B15078"/>
    <w:rsid w:val="00B15C27"/>
    <w:rsid w:val="00B305C1"/>
    <w:rsid w:val="00B31A60"/>
    <w:rsid w:val="00B50838"/>
    <w:rsid w:val="00B75BAD"/>
    <w:rsid w:val="00BB37B6"/>
    <w:rsid w:val="00BC3469"/>
    <w:rsid w:val="00BC4568"/>
    <w:rsid w:val="00BC6652"/>
    <w:rsid w:val="00C12BE4"/>
    <w:rsid w:val="00C45358"/>
    <w:rsid w:val="00C46D08"/>
    <w:rsid w:val="00C47B54"/>
    <w:rsid w:val="00C64374"/>
    <w:rsid w:val="00C803C8"/>
    <w:rsid w:val="00C9601C"/>
    <w:rsid w:val="00CA20CB"/>
    <w:rsid w:val="00CB3203"/>
    <w:rsid w:val="00CB5F41"/>
    <w:rsid w:val="00CB7C1D"/>
    <w:rsid w:val="00CE3AA6"/>
    <w:rsid w:val="00CF2459"/>
    <w:rsid w:val="00CF30CC"/>
    <w:rsid w:val="00CF443E"/>
    <w:rsid w:val="00D16085"/>
    <w:rsid w:val="00D4270B"/>
    <w:rsid w:val="00D53683"/>
    <w:rsid w:val="00DC4B35"/>
    <w:rsid w:val="00DD1565"/>
    <w:rsid w:val="00DD17FF"/>
    <w:rsid w:val="00DD7006"/>
    <w:rsid w:val="00DE6B95"/>
    <w:rsid w:val="00DF4C3C"/>
    <w:rsid w:val="00E00479"/>
    <w:rsid w:val="00E1175A"/>
    <w:rsid w:val="00E16D3B"/>
    <w:rsid w:val="00E21E98"/>
    <w:rsid w:val="00E56E3B"/>
    <w:rsid w:val="00E57D45"/>
    <w:rsid w:val="00E66EF0"/>
    <w:rsid w:val="00E911B6"/>
    <w:rsid w:val="00E91E99"/>
    <w:rsid w:val="00EA27E0"/>
    <w:rsid w:val="00EA2BE8"/>
    <w:rsid w:val="00EA742A"/>
    <w:rsid w:val="00EA7DCA"/>
    <w:rsid w:val="00EC4935"/>
    <w:rsid w:val="00ED4C6B"/>
    <w:rsid w:val="00EF29BA"/>
    <w:rsid w:val="00F05634"/>
    <w:rsid w:val="00F155BA"/>
    <w:rsid w:val="00F177AA"/>
    <w:rsid w:val="00F3073E"/>
    <w:rsid w:val="00F42DDE"/>
    <w:rsid w:val="00F7486C"/>
    <w:rsid w:val="00F84EF3"/>
    <w:rsid w:val="00F871B1"/>
    <w:rsid w:val="00FC586B"/>
    <w:rsid w:val="00FD1B1B"/>
    <w:rsid w:val="00FD1F52"/>
    <w:rsid w:val="00FF4D0F"/>
    <w:rsid w:val="00FF59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00B3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E21E9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59765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locked/>
    <w:rsid w:val="0059765B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21E98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B31A60"/>
    <w:rPr>
      <w:rFonts w:ascii="Cambria" w:hAnsi="Cambria" w:cs="Times New Roman"/>
      <w:b/>
      <w:bCs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B31A60"/>
    <w:rPr>
      <w:rFonts w:ascii="Calibri" w:hAnsi="Calibri" w:cs="Times New Roman"/>
      <w:b/>
      <w:bCs/>
      <w:sz w:val="28"/>
      <w:szCs w:val="28"/>
      <w:lang w:eastAsia="en-US"/>
    </w:rPr>
  </w:style>
  <w:style w:type="paragraph" w:styleId="NormalWeb">
    <w:name w:val="Normal (Web)"/>
    <w:basedOn w:val="Normal"/>
    <w:uiPriority w:val="99"/>
    <w:semiHidden/>
    <w:rsid w:val="00E21E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DefaultParagraphFont"/>
    <w:uiPriority w:val="99"/>
    <w:rsid w:val="00E21E98"/>
    <w:rPr>
      <w:rFonts w:cs="Times New Roman"/>
    </w:rPr>
  </w:style>
  <w:style w:type="paragraph" w:customStyle="1" w:styleId="headline">
    <w:name w:val="headline"/>
    <w:basedOn w:val="Normal"/>
    <w:uiPriority w:val="99"/>
    <w:rsid w:val="00E21E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E21E98"/>
    <w:rPr>
      <w:rFonts w:cs="Times New Roman"/>
      <w:b/>
      <w:bCs/>
    </w:rPr>
  </w:style>
  <w:style w:type="character" w:styleId="Hyperlink">
    <w:name w:val="Hyperlink"/>
    <w:basedOn w:val="DefaultParagraphFont"/>
    <w:uiPriority w:val="99"/>
    <w:rsid w:val="00EA27E0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4502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02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0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502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0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hyperlink" Target="http://www.maam.ru/detskijsad/obrjadovaja-kukla-maslenica-master-klas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91</TotalTime>
  <Pages>10</Pages>
  <Words>545</Words>
  <Characters>3110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Doge</dc:creator>
  <cp:keywords/>
  <dc:description/>
  <cp:lastModifiedBy>Ольга</cp:lastModifiedBy>
  <cp:revision>41</cp:revision>
  <dcterms:created xsi:type="dcterms:W3CDTF">2016-10-01T06:29:00Z</dcterms:created>
  <dcterms:modified xsi:type="dcterms:W3CDTF">2017-02-24T09:47:00Z</dcterms:modified>
</cp:coreProperties>
</file>