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863" w:rsidRPr="00B318D1" w:rsidRDefault="00F37863" w:rsidP="00B318D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-63.9pt;width:746.95pt;height:531.1pt;z-index:-251658240" wrapcoords="-35 0 -35 21551 21600 21551 21600 0 -35 0">
            <v:imagedata r:id="rId4" o:title=""/>
            <w10:wrap type="tight"/>
          </v:shape>
        </w:pict>
      </w:r>
    </w:p>
    <w:sectPr w:rsidR="00F37863" w:rsidRPr="00B318D1" w:rsidSect="00B318D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483"/>
    <w:rsid w:val="00132483"/>
    <w:rsid w:val="00222C5F"/>
    <w:rsid w:val="00253F30"/>
    <w:rsid w:val="007C2DE0"/>
    <w:rsid w:val="00927A7C"/>
    <w:rsid w:val="009561AE"/>
    <w:rsid w:val="00B318D1"/>
    <w:rsid w:val="00F3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A7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32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2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Ольга</cp:lastModifiedBy>
  <cp:revision>5</cp:revision>
  <dcterms:created xsi:type="dcterms:W3CDTF">2016-09-09T14:21:00Z</dcterms:created>
  <dcterms:modified xsi:type="dcterms:W3CDTF">2016-09-10T11:40:00Z</dcterms:modified>
</cp:coreProperties>
</file>